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p>
      <w:pPr>
        <w:spacing w:line="649" w:lineRule="auto" w:before="28"/>
        <w:ind w:left="100" w:right="1953" w:firstLine="0"/>
        <w:jc w:val="left"/>
        <w:rPr>
          <w:rFonts w:ascii="Sakkal Majalla" w:hAnsi="Sakkal Majalla" w:cs="Sakkal Majalla" w:eastAsia="Sakkal Majalla"/>
          <w:sz w:val="28"/>
          <w:szCs w:val="28"/>
        </w:rPr>
      </w:pPr>
      <w:r>
        <w:rPr>
          <w:rFonts w:ascii="Sakkal Majalla"/>
          <w:b/>
          <w:spacing w:val="-1"/>
          <w:sz w:val="28"/>
        </w:rPr>
        <w:t>Pesticide</w:t>
      </w:r>
      <w:r>
        <w:rPr>
          <w:rFonts w:ascii="Sakkal Majalla"/>
          <w:b/>
          <w:spacing w:val="-6"/>
          <w:sz w:val="28"/>
        </w:rPr>
        <w:t> </w:t>
      </w:r>
      <w:r>
        <w:rPr>
          <w:rFonts w:ascii="Sakkal Majalla"/>
          <w:b/>
          <w:spacing w:val="-1"/>
          <w:sz w:val="28"/>
        </w:rPr>
        <w:t>Root</w:t>
      </w:r>
      <w:r>
        <w:rPr>
          <w:rFonts w:ascii="Sakkal Majalla"/>
          <w:b/>
          <w:spacing w:val="-4"/>
          <w:sz w:val="28"/>
        </w:rPr>
        <w:t> </w:t>
      </w:r>
      <w:r>
        <w:rPr>
          <w:rFonts w:ascii="Sakkal Majalla"/>
          <w:b/>
          <w:spacing w:val="-1"/>
          <w:sz w:val="28"/>
        </w:rPr>
        <w:t>Zone</w:t>
      </w:r>
      <w:r>
        <w:rPr>
          <w:rFonts w:ascii="Sakkal Majalla"/>
          <w:b/>
          <w:spacing w:val="-5"/>
          <w:sz w:val="28"/>
        </w:rPr>
        <w:t> </w:t>
      </w:r>
      <w:r>
        <w:rPr>
          <w:rFonts w:ascii="Sakkal Majalla"/>
          <w:b/>
          <w:spacing w:val="-1"/>
          <w:sz w:val="28"/>
        </w:rPr>
        <w:t>Model</w:t>
      </w:r>
      <w:r>
        <w:rPr>
          <w:rFonts w:ascii="Sakkal Majalla"/>
          <w:b/>
          <w:spacing w:val="-5"/>
          <w:sz w:val="28"/>
        </w:rPr>
        <w:t> </w:t>
      </w:r>
      <w:r>
        <w:rPr>
          <w:rFonts w:ascii="Sakkal Majalla"/>
          <w:b/>
          <w:spacing w:val="-1"/>
          <w:sz w:val="28"/>
        </w:rPr>
        <w:t>Field</w:t>
      </w:r>
      <w:r>
        <w:rPr>
          <w:rFonts w:ascii="Sakkal Majalla"/>
          <w:b/>
          <w:spacing w:val="-7"/>
          <w:sz w:val="28"/>
        </w:rPr>
        <w:t> </w:t>
      </w:r>
      <w:r>
        <w:rPr>
          <w:rFonts w:ascii="Sakkal Majalla"/>
          <w:b/>
          <w:spacing w:val="-1"/>
          <w:sz w:val="28"/>
        </w:rPr>
        <w:t>and</w:t>
      </w:r>
      <w:r>
        <w:rPr>
          <w:rFonts w:ascii="Sakkal Majalla"/>
          <w:b/>
          <w:spacing w:val="-6"/>
          <w:sz w:val="28"/>
        </w:rPr>
        <w:t> </w:t>
      </w:r>
      <w:r>
        <w:rPr>
          <w:rFonts w:ascii="Sakkal Majalla"/>
          <w:b/>
          <w:spacing w:val="-1"/>
          <w:sz w:val="28"/>
        </w:rPr>
        <w:t>Orchard</w:t>
      </w:r>
      <w:r>
        <w:rPr>
          <w:rFonts w:ascii="Sakkal Majalla"/>
          <w:b/>
          <w:spacing w:val="-6"/>
          <w:sz w:val="28"/>
        </w:rPr>
        <w:t> </w:t>
      </w:r>
      <w:r>
        <w:rPr>
          <w:rFonts w:ascii="Sakkal Majalla"/>
          <w:b/>
          <w:spacing w:val="-1"/>
          <w:sz w:val="28"/>
        </w:rPr>
        <w:t>Crop</w:t>
      </w:r>
      <w:r>
        <w:rPr>
          <w:rFonts w:ascii="Sakkal Majalla"/>
          <w:b/>
          <w:spacing w:val="-7"/>
          <w:sz w:val="28"/>
        </w:rPr>
        <w:t> </w:t>
      </w:r>
      <w:r>
        <w:rPr>
          <w:rFonts w:ascii="Sakkal Majalla"/>
          <w:b/>
          <w:spacing w:val="-1"/>
          <w:sz w:val="28"/>
        </w:rPr>
        <w:t>Metadata</w:t>
      </w:r>
      <w:r>
        <w:rPr>
          <w:rFonts w:ascii="Sakkal Majalla"/>
          <w:b/>
          <w:spacing w:val="-7"/>
          <w:sz w:val="28"/>
        </w:rPr>
        <w:t> </w:t>
      </w:r>
      <w:r>
        <w:rPr>
          <w:rFonts w:ascii="Sakkal Majalla"/>
          <w:b/>
          <w:spacing w:val="-1"/>
          <w:sz w:val="28"/>
        </w:rPr>
        <w:t>for</w:t>
      </w:r>
      <w:r>
        <w:rPr>
          <w:rFonts w:ascii="Sakkal Majalla"/>
          <w:b/>
          <w:spacing w:val="-6"/>
          <w:sz w:val="28"/>
        </w:rPr>
        <w:t> </w:t>
      </w:r>
      <w:r>
        <w:rPr>
          <w:rFonts w:ascii="Sakkal Majalla"/>
          <w:b/>
          <w:sz w:val="28"/>
        </w:rPr>
        <w:t>OP</w:t>
      </w:r>
      <w:r>
        <w:rPr>
          <w:rFonts w:ascii="Sakkal Majalla"/>
          <w:b/>
          <w:spacing w:val="-6"/>
          <w:sz w:val="28"/>
        </w:rPr>
        <w:t> </w:t>
      </w:r>
      <w:r>
        <w:rPr>
          <w:rFonts w:ascii="Sakkal Majalla"/>
          <w:b/>
          <w:spacing w:val="-1"/>
          <w:sz w:val="28"/>
        </w:rPr>
        <w:t>Scenarios</w:t>
      </w:r>
      <w:r>
        <w:rPr>
          <w:rFonts w:ascii="Sakkal Majalla"/>
          <w:b/>
          <w:spacing w:val="56"/>
          <w:w w:val="99"/>
          <w:sz w:val="28"/>
        </w:rPr>
        <w:t> </w:t>
      </w:r>
      <w:r>
        <w:rPr>
          <w:rFonts w:ascii="Sakkal Majalla"/>
          <w:b/>
          <w:spacing w:val="-1"/>
          <w:sz w:val="28"/>
        </w:rPr>
        <w:t>April</w:t>
      </w:r>
      <w:r>
        <w:rPr>
          <w:rFonts w:ascii="Sakkal Majalla"/>
          <w:b/>
          <w:spacing w:val="-5"/>
          <w:sz w:val="28"/>
        </w:rPr>
        <w:t> </w:t>
      </w:r>
      <w:r>
        <w:rPr>
          <w:rFonts w:ascii="Sakkal Majalla"/>
          <w:b/>
          <w:spacing w:val="-1"/>
          <w:sz w:val="28"/>
        </w:rPr>
        <w:t>5,</w:t>
      </w:r>
      <w:r>
        <w:rPr>
          <w:rFonts w:ascii="Sakkal Majalla"/>
          <w:b/>
          <w:spacing w:val="-6"/>
          <w:sz w:val="28"/>
        </w:rPr>
        <w:t> </w:t>
      </w:r>
      <w:r>
        <w:rPr>
          <w:rFonts w:ascii="Sakkal Majalla"/>
          <w:b/>
          <w:spacing w:val="-1"/>
          <w:sz w:val="28"/>
        </w:rPr>
        <w:t>2006</w:t>
      </w:r>
      <w:r>
        <w:rPr>
          <w:rFonts w:ascii="Sakkal Majalla"/>
          <w:sz w:val="28"/>
        </w:rPr>
      </w:r>
    </w:p>
    <w:p>
      <w:pPr>
        <w:spacing w:after="0" w:line="649" w:lineRule="auto"/>
        <w:jc w:val="left"/>
        <w:rPr>
          <w:rFonts w:ascii="Sakkal Majalla" w:hAnsi="Sakkal Majalla" w:cs="Sakkal Majalla" w:eastAsia="Sakkal Majalla"/>
          <w:sz w:val="28"/>
          <w:szCs w:val="28"/>
        </w:rPr>
        <w:sectPr>
          <w:type w:val="continuous"/>
          <w:pgSz w:w="12240" w:h="15840"/>
          <w:pgMar w:top="1500" w:bottom="280" w:left="1340" w:right="1720"/>
        </w:sectPr>
      </w:pPr>
    </w:p>
    <w:p>
      <w:pPr>
        <w:spacing w:line="240" w:lineRule="auto" w:before="3"/>
        <w:rPr>
          <w:rFonts w:ascii="Sakkal Majalla" w:hAnsi="Sakkal Majalla" w:cs="Sakkal Majalla" w:eastAsia="Sakkal Majalla"/>
          <w:b/>
          <w:bCs/>
          <w:sz w:val="13"/>
          <w:szCs w:val="13"/>
        </w:rPr>
      </w:pPr>
    </w:p>
    <w:p>
      <w:pPr>
        <w:spacing w:before="39"/>
        <w:ind w:left="100" w:right="0" w:firstLine="0"/>
        <w:jc w:val="left"/>
        <w:rPr>
          <w:rFonts w:ascii="Sakkal Majalla" w:hAnsi="Sakkal Majalla" w:cs="Sakkal Majalla" w:eastAsia="Sakkal Majalla"/>
          <w:sz w:val="24"/>
          <w:szCs w:val="24"/>
        </w:rPr>
      </w:pPr>
      <w:r>
        <w:rPr>
          <w:rFonts w:ascii="Sakkal Majalla"/>
          <w:b/>
          <w:spacing w:val="-2"/>
          <w:sz w:val="24"/>
        </w:rPr>
        <w:t>INTRODUCTION</w:t>
      </w:r>
      <w:r>
        <w:rPr>
          <w:rFonts w:ascii="Sakkal Majalla"/>
          <w:sz w:val="24"/>
        </w:rPr>
      </w:r>
    </w:p>
    <w:p>
      <w:pPr>
        <w:spacing w:line="240" w:lineRule="auto" w:before="3"/>
        <w:rPr>
          <w:rFonts w:ascii="Sakkal Majalla" w:hAnsi="Sakkal Majalla" w:cs="Sakkal Majalla" w:eastAsia="Sakkal Majalla"/>
          <w:b/>
          <w:bCs/>
          <w:sz w:val="17"/>
          <w:szCs w:val="17"/>
        </w:rPr>
      </w:pPr>
    </w:p>
    <w:p>
      <w:pPr>
        <w:pStyle w:val="BodyText"/>
        <w:tabs>
          <w:tab w:pos="3558" w:val="left" w:leader="none"/>
          <w:tab w:pos="5082" w:val="left" w:leader="none"/>
        </w:tabs>
        <w:spacing w:line="302" w:lineRule="exact"/>
        <w:ind w:right="615" w:firstLine="720"/>
        <w:jc w:val="left"/>
        <w:rPr>
          <w:rFonts w:ascii="Sakkal Majalla" w:hAnsi="Sakkal Majalla" w:cs="Sakkal Majalla" w:eastAsia="Sakkal Majalla"/>
        </w:rPr>
      </w:pPr>
      <w:r>
        <w:rPr>
          <w:rFonts w:ascii="Sakkal Majalla" w:hAnsi="Sakkal Majalla" w:cs="Sakkal Majalla" w:eastAsia="Sakkal Majalla"/>
        </w:rPr>
        <w:t>A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fundamental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construct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for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using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data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in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any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number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electronic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environments,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whether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they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are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databases,</w:t>
      </w:r>
      <w:r>
        <w:rPr>
          <w:rFonts w:ascii="Sakkal Majalla" w:hAnsi="Sakkal Majalla" w:cs="Sakkal Majalla" w:eastAsia="Sakkal Majalla"/>
          <w:spacing w:val="99"/>
        </w:rPr>
        <w:t> </w:t>
      </w:r>
      <w:r>
        <w:rPr>
          <w:rFonts w:ascii="Sakkal Majalla" w:hAnsi="Sakkal Majalla" w:cs="Sakkal Majalla" w:eastAsia="Sakkal Majalla"/>
          <w:spacing w:val="-1"/>
        </w:rPr>
        <w:t>models,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World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Wide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Web,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is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to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have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an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understanding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data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or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information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that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make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up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its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essential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parts.</w:t>
      </w:r>
      <w:r>
        <w:rPr>
          <w:rFonts w:ascii="Sakkal Majalla" w:hAnsi="Sakkal Majalla" w:cs="Sakkal Majalla" w:eastAsia="Sakkal Majalla"/>
          <w:spacing w:val="101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Metadata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is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literally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"data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about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data.”</w:t>
        <w:tab/>
        <w:t>Metadata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is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information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used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by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variety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groups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to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design,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create,</w:t>
      </w:r>
      <w:r>
        <w:rPr>
          <w:rFonts w:ascii="Sakkal Majalla" w:hAnsi="Sakkal Majalla" w:cs="Sakkal Majalla" w:eastAsia="Sakkal Majalla"/>
          <w:spacing w:val="115"/>
        </w:rPr>
        <w:t> </w:t>
      </w:r>
      <w:r>
        <w:rPr>
          <w:rFonts w:ascii="Sakkal Majalla" w:hAnsi="Sakkal Majalla" w:cs="Sakkal Majalla" w:eastAsia="Sakkal Majalla"/>
          <w:spacing w:val="-1"/>
        </w:rPr>
        <w:t>describe,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preserve,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use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information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resources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systems.</w:t>
        <w:tab/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crucial,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non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pesticide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specific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elements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each</w:t>
      </w:r>
      <w:r>
        <w:rPr>
          <w:rFonts w:ascii="Sakkal Majalla" w:hAnsi="Sakkal Majalla" w:cs="Sakkal Majalla" w:eastAsia="Sakkal Majalla"/>
          <w:spacing w:val="81"/>
          <w:w w:val="99"/>
        </w:rPr>
        <w:t> </w:t>
      </w:r>
      <w:r>
        <w:rPr>
          <w:rFonts w:ascii="Sakkal Majalla" w:hAnsi="Sakkal Majalla" w:cs="Sakkal Majalla" w:eastAsia="Sakkal Majalla"/>
        </w:rPr>
        <w:t>Pesticide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Root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Zone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Model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(PRZM)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field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orchard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scenario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is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recorded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means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preserving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authoritative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92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reproducible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record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design,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construct,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source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each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element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scenario.</w:t>
      </w:r>
      <w:r>
        <w:rPr>
          <w:rFonts w:ascii="Sakkal Majalla" w:hAnsi="Sakkal Majalla" w:cs="Sakkal Majalla" w:eastAsia="Sakkal Majalla"/>
        </w:rPr>
      </w:r>
    </w:p>
    <w:p>
      <w:pPr>
        <w:spacing w:line="240" w:lineRule="auto" w:before="10"/>
        <w:rPr>
          <w:rFonts w:ascii="Sakkal Majalla" w:hAnsi="Sakkal Majalla" w:cs="Sakkal Majalla" w:eastAsia="Sakkal Majalla"/>
          <w:sz w:val="21"/>
          <w:szCs w:val="21"/>
        </w:rPr>
      </w:pPr>
    </w:p>
    <w:p>
      <w:pPr>
        <w:pStyle w:val="BodyText"/>
        <w:tabs>
          <w:tab w:pos="4215" w:val="left" w:leader="none"/>
          <w:tab w:pos="5283" w:val="left" w:leader="none"/>
          <w:tab w:pos="6887" w:val="left" w:leader="none"/>
        </w:tabs>
        <w:spacing w:line="302" w:lineRule="exact"/>
        <w:ind w:right="114" w:firstLine="720"/>
        <w:jc w:val="left"/>
        <w:rPr>
          <w:rFonts w:ascii="Sakkal Majalla" w:hAnsi="Sakkal Majalla" w:cs="Sakkal Majalla" w:eastAsia="Sakkal Majalla"/>
        </w:rPr>
      </w:pPr>
      <w:r>
        <w:rPr>
          <w:rFonts w:ascii="Sakkal Majalla" w:hAnsi="Sakkal Majalla" w:cs="Sakkal Majalla" w:eastAsia="Sakkal Majalla"/>
          <w:spacing w:val="-1"/>
        </w:rPr>
        <w:t>In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general,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information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assembled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to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created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each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scenario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will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have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three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basic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features: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content,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context,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72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structure;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all</w:t>
      </w:r>
      <w:r>
        <w:rPr>
          <w:rFonts w:ascii="Sakkal Majalla" w:hAnsi="Sakkal Majalla" w:cs="Sakkal Majalla" w:eastAsia="Sakkal Majalla"/>
          <w:spacing w:val="-1"/>
        </w:rPr>
        <w:t> of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which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are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reflected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through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metadata.</w:t>
        <w:tab/>
        <w:t>The</w:t>
      </w:r>
      <w:r>
        <w:rPr>
          <w:rFonts w:ascii="Sakkal Majalla" w:hAnsi="Sakkal Majalla" w:cs="Sakkal Majalla" w:eastAsia="Sakkal Majalla"/>
        </w:rPr>
        <w:t> </w:t>
      </w:r>
      <w:r>
        <w:rPr>
          <w:rFonts w:ascii="Sakkal Majalla" w:hAnsi="Sakkal Majalla" w:cs="Sakkal Majalla" w:eastAsia="Sakkal Majalla"/>
          <w:spacing w:val="-1"/>
        </w:rPr>
        <w:t>data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content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relates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to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what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each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scenario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contains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is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about</w:t>
      </w:r>
      <w:r>
        <w:rPr>
          <w:rFonts w:ascii="Sakkal Majalla" w:hAnsi="Sakkal Majalla" w:cs="Sakkal Majalla" w:eastAsia="Sakkal Majalla"/>
          <w:spacing w:val="-1"/>
          <w:w w:val="99"/>
        </w:rPr>
        <w:t> </w:t>
      </w:r>
      <w:r>
        <w:rPr>
          <w:rFonts w:ascii="Sakkal Majalla" w:hAnsi="Sakkal Majalla" w:cs="Sakkal Majalla" w:eastAsia="Sakkal Majalla"/>
          <w:spacing w:val="88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is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intrinsic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to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field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orchard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being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modeled.</w:t>
        <w:tab/>
        <w:t>Content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reflects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element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by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which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designer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authenticates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94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completes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the content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of the </w:t>
      </w:r>
      <w:r>
        <w:rPr>
          <w:rFonts w:ascii="Sakkal Majalla" w:hAnsi="Sakkal Majalla" w:cs="Sakkal Majalla" w:eastAsia="Sakkal Majalla"/>
        </w:rPr>
        <w:t>field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or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orchard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scenario.</w:t>
        <w:tab/>
        <w:t>For</w:t>
      </w:r>
      <w:r>
        <w:rPr>
          <w:rFonts w:ascii="Sakkal Majalla" w:hAnsi="Sakkal Majalla" w:cs="Sakkal Majalla" w:eastAsia="Sakkal Majalla"/>
          <w:spacing w:val="-1"/>
        </w:rPr>
        <w:t> example,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content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is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date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a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crop’s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maturation,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organic</w:t>
      </w:r>
      <w:r>
        <w:rPr>
          <w:rFonts w:ascii="Sakkal Majalla" w:hAnsi="Sakkal Majalla" w:cs="Sakkal Majalla" w:eastAsia="Sakkal Majalla"/>
          <w:spacing w:val="115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content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particular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soil,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rate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at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which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snow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melts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in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location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scenario.</w:t>
        <w:tab/>
        <w:t>Contexts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are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those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aspects</w:t>
      </w:r>
      <w:r>
        <w:rPr>
          <w:rFonts w:ascii="Sakkal Majalla" w:hAnsi="Sakkal Majalla" w:cs="Sakkal Majalla" w:eastAsia="Sakkal Majalla"/>
          <w:spacing w:val="107"/>
        </w:rPr>
        <w:t> </w:t>
      </w:r>
      <w:r>
        <w:rPr>
          <w:rFonts w:ascii="Sakkal Majalla" w:hAnsi="Sakkal Majalla" w:cs="Sakkal Majalla" w:eastAsia="Sakkal Majalla"/>
        </w:rPr>
        <w:t>associated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with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scenario’s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creation,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such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how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from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where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soil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characteristics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were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selected,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where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weather</w:t>
      </w:r>
      <w:r>
        <w:rPr>
          <w:rFonts w:ascii="Sakkal Majalla" w:hAnsi="Sakkal Majalla" w:cs="Sakkal Majalla" w:eastAsia="Sakkal Majalla"/>
          <w:spacing w:val="87"/>
        </w:rPr>
        <w:t> </w:t>
      </w:r>
      <w:r>
        <w:rPr>
          <w:rFonts w:ascii="Sakkal Majalla" w:hAnsi="Sakkal Majalla" w:cs="Sakkal Majalla" w:eastAsia="Sakkal Majalla"/>
        </w:rPr>
        <w:t>station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is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located,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what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cropping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practices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were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chosen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why.</w:t>
        <w:tab/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structure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relates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to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associations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within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94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among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individual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parameters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that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make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up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scenario.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An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example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structure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would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be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relationship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depth</w:t>
      </w:r>
      <w:r>
        <w:rPr>
          <w:rFonts w:ascii="Sakkal Majalla" w:hAnsi="Sakkal Majalla" w:cs="Sakkal Majalla" w:eastAsia="Sakkal Majalla"/>
          <w:spacing w:val="123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total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soil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profile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to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individual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soil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horizons.</w:t>
        <w:tab/>
      </w:r>
      <w:r>
        <w:rPr>
          <w:rFonts w:ascii="Sakkal Majalla" w:hAnsi="Sakkal Majalla" w:cs="Sakkal Majalla" w:eastAsia="Sakkal Majalla"/>
        </w:rPr>
        <w:t>All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three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aspects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metadata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are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essential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components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scenario</w:t>
      </w:r>
      <w:r>
        <w:rPr>
          <w:rFonts w:ascii="Sakkal Majalla" w:hAnsi="Sakkal Majalla" w:cs="Sakkal Majalla" w:eastAsia="Sakkal Majalla"/>
          <w:spacing w:val="101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have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been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captured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</w:rPr>
        <w:t>described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in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following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pages.</w:t>
      </w:r>
      <w:r>
        <w:rPr>
          <w:rFonts w:ascii="Sakkal Majalla" w:hAnsi="Sakkal Majalla" w:cs="Sakkal Majalla" w:eastAsia="Sakkal Majalla"/>
        </w:rPr>
      </w:r>
    </w:p>
    <w:p>
      <w:pPr>
        <w:spacing w:line="240" w:lineRule="auto" w:before="10"/>
        <w:rPr>
          <w:rFonts w:ascii="Sakkal Majalla" w:hAnsi="Sakkal Majalla" w:cs="Sakkal Majalla" w:eastAsia="Sakkal Majalla"/>
          <w:sz w:val="21"/>
          <w:szCs w:val="21"/>
        </w:rPr>
      </w:pPr>
    </w:p>
    <w:p>
      <w:pPr>
        <w:pStyle w:val="BodyText"/>
        <w:spacing w:line="302" w:lineRule="exact"/>
        <w:ind w:right="615" w:firstLine="720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short,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an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environment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where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immediate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access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underlying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information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used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govern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construct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101"/>
        </w:rPr>
        <w:t> </w:t>
      </w:r>
      <w:r>
        <w:rPr>
          <w:rFonts w:ascii="Sakkal Majalla"/>
        </w:rPr>
        <w:t>PRZM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field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orchard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scenario,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metadata:</w:t>
      </w:r>
      <w:r>
        <w:rPr>
          <w:rFonts w:ascii="Sakkal Majalla"/>
        </w:rPr>
      </w:r>
    </w:p>
    <w:p>
      <w:pPr>
        <w:spacing w:line="240" w:lineRule="auto" w:before="11"/>
        <w:rPr>
          <w:rFonts w:ascii="Sakkal Majalla" w:hAnsi="Sakkal Majalla" w:cs="Sakkal Majalla" w:eastAsia="Sakkal Majalla"/>
          <w:sz w:val="23"/>
          <w:szCs w:val="23"/>
        </w:rPr>
      </w:pPr>
    </w:p>
    <w:p>
      <w:pPr>
        <w:pStyle w:val="BodyText"/>
        <w:numPr>
          <w:ilvl w:val="0"/>
          <w:numId w:val="1"/>
        </w:numPr>
        <w:tabs>
          <w:tab w:pos="1432" w:val="left" w:leader="none"/>
        </w:tabs>
        <w:spacing w:line="319" w:lineRule="exact" w:before="0" w:after="0"/>
        <w:ind w:left="100" w:right="0" w:firstLine="0"/>
        <w:jc w:val="left"/>
        <w:rPr>
          <w:rFonts w:ascii="Sakkal Majalla" w:hAnsi="Sakkal Majalla" w:cs="Sakkal Majalla" w:eastAsia="Sakkal Majalla"/>
        </w:rPr>
      </w:pPr>
      <w:r>
        <w:rPr>
          <w:rFonts w:ascii="Sakkal Majalla" w:hAnsi="Sakkal Majalla" w:cs="Sakkal Majalla" w:eastAsia="Sakkal Majalla"/>
        </w:rPr>
        <w:t>certifies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authenticity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degree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completeness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scenario’s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content;</w:t>
      </w:r>
      <w:r>
        <w:rPr>
          <w:rFonts w:ascii="Sakkal Majalla" w:hAnsi="Sakkal Majalla" w:cs="Sakkal Majalla" w:eastAsia="Sakkal Majalla"/>
        </w:rPr>
      </w:r>
    </w:p>
    <w:p>
      <w:pPr>
        <w:pStyle w:val="BodyText"/>
        <w:numPr>
          <w:ilvl w:val="0"/>
          <w:numId w:val="1"/>
        </w:numPr>
        <w:tabs>
          <w:tab w:pos="1432" w:val="left" w:leader="none"/>
        </w:tabs>
        <w:spacing w:line="302" w:lineRule="exact" w:before="0" w:after="0"/>
        <w:ind w:left="1432" w:right="0" w:hanging="1332"/>
        <w:jc w:val="left"/>
        <w:rPr>
          <w:rFonts w:ascii="Sakkal Majalla" w:hAnsi="Sakkal Majalla" w:cs="Sakkal Majalla" w:eastAsia="Sakkal Majalla"/>
        </w:rPr>
      </w:pPr>
      <w:r>
        <w:rPr>
          <w:rFonts w:ascii="Sakkal Majalla" w:hAnsi="Sakkal Majalla" w:cs="Sakkal Majalla" w:eastAsia="Sakkal Majalla"/>
        </w:rPr>
        <w:t>establishes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documents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context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scenario’s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content;</w:t>
      </w:r>
      <w:r>
        <w:rPr>
          <w:rFonts w:ascii="Sakkal Majalla" w:hAnsi="Sakkal Majalla" w:cs="Sakkal Majalla" w:eastAsia="Sakkal Majalla"/>
        </w:rPr>
      </w:r>
    </w:p>
    <w:p>
      <w:pPr>
        <w:pStyle w:val="BodyText"/>
        <w:numPr>
          <w:ilvl w:val="0"/>
          <w:numId w:val="1"/>
        </w:numPr>
        <w:tabs>
          <w:tab w:pos="1432" w:val="left" w:leader="none"/>
          <w:tab w:pos="8019" w:val="left" w:leader="none"/>
        </w:tabs>
        <w:spacing w:line="302" w:lineRule="exact" w:before="0" w:after="0"/>
        <w:ind w:left="1432" w:right="0" w:hanging="1332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</w:rPr>
        <w:t>identifies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structural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relationships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that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exist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between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within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parameter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  <w:tab/>
        <w:t>scenario;</w:t>
      </w:r>
      <w:r>
        <w:rPr>
          <w:rFonts w:ascii="Sakkal Majalla"/>
        </w:rPr>
      </w:r>
    </w:p>
    <w:p>
      <w:pPr>
        <w:pStyle w:val="BodyText"/>
        <w:numPr>
          <w:ilvl w:val="0"/>
          <w:numId w:val="1"/>
        </w:numPr>
        <w:tabs>
          <w:tab w:pos="1432" w:val="left" w:leader="none"/>
        </w:tabs>
        <w:spacing w:line="302" w:lineRule="exact" w:before="0" w:after="0"/>
        <w:ind w:left="1432" w:right="0" w:hanging="1332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provides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an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access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point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diverse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range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users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scenario;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</w:rPr>
      </w:r>
    </w:p>
    <w:p>
      <w:pPr>
        <w:pStyle w:val="BodyText"/>
        <w:numPr>
          <w:ilvl w:val="0"/>
          <w:numId w:val="1"/>
        </w:numPr>
        <w:tabs>
          <w:tab w:pos="1432" w:val="left" w:leader="none"/>
          <w:tab w:pos="8739" w:val="left" w:leader="none"/>
        </w:tabs>
        <w:spacing w:line="216" w:lineRule="auto" w:before="4" w:after="0"/>
        <w:ind w:left="100" w:right="733" w:firstLine="0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</w:rPr>
        <w:t>assembles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electronically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information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developer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might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have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ordinarily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provided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in</w:t>
        <w:tab/>
        <w:t>a</w:t>
      </w:r>
      <w:r>
        <w:rPr>
          <w:rFonts w:ascii="Sakkal Majalla"/>
          <w:spacing w:val="81"/>
        </w:rPr>
        <w:t> </w:t>
      </w:r>
      <w:r>
        <w:rPr>
          <w:rFonts w:ascii="Sakkal Majalla"/>
        </w:rPr>
        <w:t>physical</w:t>
      </w:r>
      <w:r>
        <w:rPr>
          <w:rFonts w:ascii="Sakkal Majalla"/>
          <w:spacing w:val="-7"/>
        </w:rPr>
        <w:t> </w:t>
      </w:r>
      <w:r>
        <w:rPr>
          <w:rFonts w:ascii="Sakkal Majalla"/>
          <w:spacing w:val="-1"/>
        </w:rPr>
        <w:t>reference.</w:t>
      </w:r>
      <w:r>
        <w:rPr>
          <w:rFonts w:ascii="Sakkal Majalla"/>
        </w:rPr>
      </w:r>
    </w:p>
    <w:p>
      <w:pPr>
        <w:spacing w:line="240" w:lineRule="auto" w:before="1"/>
        <w:rPr>
          <w:rFonts w:ascii="Sakkal Majalla" w:hAnsi="Sakkal Majalla" w:cs="Sakkal Majalla" w:eastAsia="Sakkal Majalla"/>
          <w:sz w:val="18"/>
          <w:szCs w:val="18"/>
        </w:rPr>
      </w:pPr>
    </w:p>
    <w:p>
      <w:pPr>
        <w:pStyle w:val="BodyText"/>
        <w:tabs>
          <w:tab w:pos="1338" w:val="left" w:leader="none"/>
          <w:tab w:pos="8588" w:val="left" w:leader="none"/>
        </w:tabs>
        <w:spacing w:line="302" w:lineRule="exact"/>
        <w:ind w:right="392" w:firstLine="720"/>
        <w:jc w:val="left"/>
        <w:rPr>
          <w:rFonts w:ascii="Sakkal Majalla" w:hAnsi="Sakkal Majalla" w:cs="Sakkal Majalla" w:eastAsia="Sakkal Majalla"/>
        </w:rPr>
      </w:pP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following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descriptions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each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PRZM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field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orchard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scenario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used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in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assessment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drinking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water</w:t>
      </w:r>
      <w:r>
        <w:rPr>
          <w:rFonts w:ascii="Sakkal Majalla" w:hAnsi="Sakkal Majalla" w:cs="Sakkal Majalla" w:eastAsia="Sakkal Majalla"/>
          <w:spacing w:val="89"/>
        </w:rPr>
        <w:t> </w:t>
      </w:r>
      <w:r>
        <w:rPr>
          <w:rFonts w:ascii="Sakkal Majalla" w:hAnsi="Sakkal Majalla" w:cs="Sakkal Majalla" w:eastAsia="Sakkal Majalla"/>
          <w:spacing w:val="-1"/>
        </w:rPr>
        <w:t>exposures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derived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from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surface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water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sources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reflect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basic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principles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establishing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administrative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descriptive</w:t>
      </w:r>
      <w:r>
        <w:rPr>
          <w:rFonts w:ascii="Sakkal Majalla" w:hAnsi="Sakkal Majalla" w:cs="Sakkal Majalla" w:eastAsia="Sakkal Majalla"/>
          <w:spacing w:val="136"/>
        </w:rPr>
        <w:t> </w:t>
      </w:r>
      <w:r>
        <w:rPr>
          <w:rFonts w:ascii="Sakkal Majalla" w:hAnsi="Sakkal Majalla" w:cs="Sakkal Majalla" w:eastAsia="Sakkal Majalla"/>
          <w:spacing w:val="-1"/>
          <w:w w:val="95"/>
        </w:rPr>
        <w:t>“metadata.”</w:t>
        <w:tab/>
      </w:r>
      <w:r>
        <w:rPr>
          <w:rFonts w:ascii="Sakkal Majalla" w:hAnsi="Sakkal Majalla" w:cs="Sakkal Majalla" w:eastAsia="Sakkal Majalla"/>
          <w:spacing w:val="-1"/>
        </w:rPr>
        <w:t>However,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it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remains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vitally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important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to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understand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that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metadata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is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“data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about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data”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acting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as</w:t>
      </w:r>
      <w:r>
        <w:rPr>
          <w:rFonts w:ascii="Sakkal Majalla" w:hAnsi="Sakkal Majalla" w:cs="Sakkal Majalla" w:eastAsia="Sakkal Majalla"/>
          <w:spacing w:val="117"/>
        </w:rPr>
        <w:t> </w:t>
      </w:r>
      <w:r>
        <w:rPr>
          <w:rFonts w:ascii="Sakkal Majalla" w:hAnsi="Sakkal Majalla" w:cs="Sakkal Majalla" w:eastAsia="Sakkal Majalla"/>
          <w:spacing w:val="-1"/>
        </w:rPr>
        <w:t>umbrellas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to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this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information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are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established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Agency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procedures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for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ensuring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quality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that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information.</w:t>
        <w:tab/>
        <w:t>This </w:t>
      </w:r>
      <w:r>
        <w:rPr>
          <w:rFonts w:ascii="Sakkal Majalla" w:hAnsi="Sakkal Majalla" w:cs="Sakkal Majalla" w:eastAsia="Sakkal Majalla"/>
        </w:rPr>
        <w:t>is</w:t>
      </w:r>
      <w:r>
        <w:rPr>
          <w:rFonts w:ascii="Sakkal Majalla" w:hAnsi="Sakkal Majalla" w:cs="Sakkal Majalla" w:eastAsia="Sakkal Majalla"/>
          <w:spacing w:val="113"/>
        </w:rPr>
        <w:t> </w:t>
      </w:r>
      <w:r>
        <w:rPr>
          <w:rFonts w:ascii="Sakkal Majalla" w:hAnsi="Sakkal Majalla" w:cs="Sakkal Majalla" w:eastAsia="Sakkal Majalla"/>
          <w:spacing w:val="-1"/>
        </w:rPr>
        <w:t>accomplished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through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basic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tenants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Quality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Assurance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Quality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Control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in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selection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parameters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that</w:t>
      </w:r>
      <w:r>
        <w:rPr>
          <w:rFonts w:ascii="Sakkal Majalla" w:hAnsi="Sakkal Majalla" w:cs="Sakkal Majalla" w:eastAsia="Sakkal Majalla"/>
          <w:spacing w:val="105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constitutes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field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orchard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scenario.</w:t>
      </w:r>
      <w:r>
        <w:rPr>
          <w:rFonts w:ascii="Sakkal Majalla" w:hAnsi="Sakkal Majalla" w:cs="Sakkal Majalla" w:eastAsia="Sakkal Majalla"/>
        </w:rPr>
      </w:r>
    </w:p>
    <w:p>
      <w:pPr>
        <w:spacing w:line="240" w:lineRule="auto" w:before="10"/>
        <w:rPr>
          <w:rFonts w:ascii="Sakkal Majalla" w:hAnsi="Sakkal Majalla" w:cs="Sakkal Majalla" w:eastAsia="Sakkal Majalla"/>
          <w:sz w:val="21"/>
          <w:szCs w:val="21"/>
        </w:rPr>
      </w:pPr>
    </w:p>
    <w:p>
      <w:pPr>
        <w:pStyle w:val="BodyText"/>
        <w:tabs>
          <w:tab w:pos="2353" w:val="left" w:leader="none"/>
          <w:tab w:pos="3923" w:val="left" w:leader="none"/>
          <w:tab w:pos="8665" w:val="left" w:leader="none"/>
        </w:tabs>
        <w:spacing w:line="302" w:lineRule="exact"/>
        <w:ind w:right="114" w:firstLine="842"/>
        <w:jc w:val="left"/>
        <w:rPr>
          <w:rFonts w:ascii="Sakkal Majalla" w:hAnsi="Sakkal Majalla" w:cs="Sakkal Majalla" w:eastAsia="Sakkal Majalla"/>
        </w:rPr>
      </w:pPr>
      <w:r>
        <w:rPr>
          <w:rFonts w:ascii="Sakkal Majalla" w:hAnsi="Sakkal Majalla" w:cs="Sakkal Majalla" w:eastAsia="Sakkal Majalla"/>
          <w:spacing w:val="-1"/>
        </w:rPr>
        <w:t>These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scenarios</w:t>
        <w:tab/>
        <w:t>were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developed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</w:rPr>
        <w:t>specifically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for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organophosphate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(OP)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cumulative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assessment.</w:t>
        <w:tab/>
      </w:r>
      <w:r>
        <w:rPr>
          <w:rFonts w:ascii="Sakkal Majalla" w:hAnsi="Sakkal Majalla" w:cs="Sakkal Majalla" w:eastAsia="Sakkal Majalla"/>
          <w:spacing w:val="-1"/>
        </w:rPr>
        <w:t>They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were</w:t>
      </w:r>
      <w:r>
        <w:rPr>
          <w:rFonts w:ascii="Sakkal Majalla" w:hAnsi="Sakkal Majalla" w:cs="Sakkal Majalla" w:eastAsia="Sakkal Majalla"/>
          <w:spacing w:val="107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developed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with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objective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representing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use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for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OP’s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not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necessarily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for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representing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a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national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high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end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exposure.</w:t>
      </w:r>
      <w:r>
        <w:rPr>
          <w:rFonts w:ascii="Sakkal Majalla" w:hAnsi="Sakkal Majalla" w:cs="Sakkal Majalla" w:eastAsia="Sakkal Majalla"/>
          <w:spacing w:val="119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However,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each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these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OP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scenarios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has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been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evaluated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in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context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it’s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national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representativeness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where</w:t>
      </w:r>
      <w:r>
        <w:rPr>
          <w:rFonts w:ascii="Sakkal Majalla" w:hAnsi="Sakkal Majalla" w:cs="Sakkal Majalla" w:eastAsia="Sakkal Majalla"/>
          <w:spacing w:val="125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appropriate,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designated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as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a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“standard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scenario”.</w:t>
        <w:tab/>
        <w:t>Each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of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scenario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descriptions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that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follows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distinguish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between</w:t>
      </w:r>
      <w:r>
        <w:rPr>
          <w:rFonts w:ascii="Sakkal Majalla" w:hAnsi="Sakkal Majalla" w:cs="Sakkal Majalla" w:eastAsia="Sakkal Majalla"/>
          <w:spacing w:val="-5"/>
        </w:rPr>
        <w:t> </w:t>
      </w:r>
      <w:r>
        <w:rPr>
          <w:rFonts w:ascii="Sakkal Majalla" w:hAnsi="Sakkal Majalla" w:cs="Sakkal Majalla" w:eastAsia="Sakkal Majalla"/>
          <w:spacing w:val="-1"/>
        </w:rPr>
        <w:t>those</w:t>
      </w:r>
      <w:r>
        <w:rPr>
          <w:rFonts w:ascii="Sakkal Majalla" w:hAnsi="Sakkal Majalla" w:cs="Sakkal Majalla" w:eastAsia="Sakkal Majalla"/>
        </w:rPr>
      </w:r>
    </w:p>
    <w:p>
      <w:pPr>
        <w:spacing w:after="0" w:line="302" w:lineRule="exact"/>
        <w:jc w:val="left"/>
        <w:rPr>
          <w:rFonts w:ascii="Sakkal Majalla" w:hAnsi="Sakkal Majalla" w:cs="Sakkal Majalla" w:eastAsia="Sakkal Majalla"/>
        </w:rPr>
        <w:sectPr>
          <w:pgSz w:w="12240" w:h="15840"/>
          <w:pgMar w:top="1500" w:bottom="280" w:left="1340" w:right="1340"/>
        </w:sectPr>
      </w:pPr>
    </w:p>
    <w:p>
      <w:pPr>
        <w:pStyle w:val="BodyText"/>
        <w:spacing w:line="216" w:lineRule="auto" w:before="43"/>
        <w:ind w:left="120" w:right="243"/>
        <w:jc w:val="left"/>
        <w:rPr>
          <w:rFonts w:ascii="Sakkal Majalla" w:hAnsi="Sakkal Majalla" w:cs="Sakkal Majalla" w:eastAsia="Sakkal Majalla"/>
        </w:rPr>
      </w:pPr>
      <w:r>
        <w:rPr>
          <w:rFonts w:ascii="Sakkal Majalla" w:hAnsi="Sakkal Majalla" w:cs="Sakkal Majalla" w:eastAsia="Sakkal Majalla"/>
          <w:spacing w:val="-1"/>
        </w:rPr>
        <w:t>developed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specifically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for,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or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deemed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to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be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</w:rPr>
        <w:t>a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standard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</w:rPr>
        <w:t>scenario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those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developed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for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the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OP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cumulative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assessment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which</w:t>
      </w:r>
      <w:r>
        <w:rPr>
          <w:rFonts w:ascii="Sakkal Majalla" w:hAnsi="Sakkal Majalla" w:cs="Sakkal Majalla" w:eastAsia="Sakkal Majalla"/>
          <w:spacing w:val="111"/>
          <w:w w:val="99"/>
        </w:rPr>
        <w:t> </w:t>
      </w:r>
      <w:r>
        <w:rPr>
          <w:rFonts w:ascii="Sakkal Majalla" w:hAnsi="Sakkal Majalla" w:cs="Sakkal Majalla" w:eastAsia="Sakkal Majalla"/>
          <w:spacing w:val="-1"/>
        </w:rPr>
        <w:t>are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not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“standard”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and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should</w:t>
      </w:r>
      <w:r>
        <w:rPr>
          <w:rFonts w:ascii="Sakkal Majalla" w:hAnsi="Sakkal Majalla" w:cs="Sakkal Majalla" w:eastAsia="Sakkal Majalla"/>
          <w:spacing w:val="-4"/>
        </w:rPr>
        <w:t> </w:t>
      </w:r>
      <w:r>
        <w:rPr>
          <w:rFonts w:ascii="Sakkal Majalla" w:hAnsi="Sakkal Majalla" w:cs="Sakkal Majalla" w:eastAsia="Sakkal Majalla"/>
          <w:spacing w:val="-1"/>
        </w:rPr>
        <w:t>only</w:t>
      </w:r>
      <w:r>
        <w:rPr>
          <w:rFonts w:ascii="Sakkal Majalla" w:hAnsi="Sakkal Majalla" w:cs="Sakkal Majalla" w:eastAsia="Sakkal Majalla"/>
          <w:spacing w:val="-2"/>
        </w:rPr>
        <w:t> </w:t>
      </w:r>
      <w:r>
        <w:rPr>
          <w:rFonts w:ascii="Sakkal Majalla" w:hAnsi="Sakkal Majalla" w:cs="Sakkal Majalla" w:eastAsia="Sakkal Majalla"/>
          <w:spacing w:val="-1"/>
        </w:rPr>
        <w:t>be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used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when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necessary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for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  <w:spacing w:val="-1"/>
        </w:rPr>
        <w:t>particular</w:t>
      </w:r>
      <w:r>
        <w:rPr>
          <w:rFonts w:ascii="Sakkal Majalla" w:hAnsi="Sakkal Majalla" w:cs="Sakkal Majalla" w:eastAsia="Sakkal Majalla"/>
          <w:spacing w:val="-3"/>
        </w:rPr>
        <w:t> </w:t>
      </w:r>
      <w:r>
        <w:rPr>
          <w:rFonts w:ascii="Sakkal Majalla" w:hAnsi="Sakkal Majalla" w:cs="Sakkal Majalla" w:eastAsia="Sakkal Majalla"/>
        </w:rPr>
        <w:t>assessment.</w:t>
      </w:r>
      <w:r>
        <w:rPr>
          <w:rFonts w:ascii="Sakkal Majalla" w:hAnsi="Sakkal Majalla" w:cs="Sakkal Majalla" w:eastAsia="Sakkal Majalla"/>
        </w:rPr>
      </w:r>
    </w:p>
    <w:p>
      <w:pPr>
        <w:spacing w:line="240" w:lineRule="auto" w:before="1"/>
        <w:rPr>
          <w:rFonts w:ascii="Sakkal Majalla" w:hAnsi="Sakkal Majalla" w:cs="Sakkal Majalla" w:eastAsia="Sakkal Majalla"/>
          <w:sz w:val="18"/>
          <w:szCs w:val="18"/>
        </w:rPr>
      </w:pPr>
    </w:p>
    <w:p>
      <w:pPr>
        <w:pStyle w:val="BodyText"/>
        <w:tabs>
          <w:tab w:pos="1408" w:val="left" w:leader="none"/>
          <w:tab w:pos="4713" w:val="left" w:leader="none"/>
        </w:tabs>
        <w:spacing w:line="302" w:lineRule="exact"/>
        <w:ind w:left="120" w:right="243" w:firstLine="720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Meteorological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stations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individual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scenarios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have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been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selected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based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proximity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area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represented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by</w:t>
      </w:r>
      <w:r>
        <w:rPr>
          <w:rFonts w:ascii="Sakkal Majalla"/>
          <w:spacing w:val="116"/>
        </w:rPr>
        <w:t> </w:t>
      </w:r>
      <w:r>
        <w:rPr>
          <w:rFonts w:ascii="Sakkal Majalla"/>
        </w:rPr>
        <w:t>each</w:t>
      </w:r>
      <w:r>
        <w:rPr>
          <w:rFonts w:ascii="Sakkal Majalla"/>
          <w:spacing w:val="-7"/>
        </w:rPr>
        <w:t> </w:t>
      </w:r>
      <w:r>
        <w:rPr>
          <w:rFonts w:ascii="Sakkal Majalla"/>
          <w:spacing w:val="-1"/>
        </w:rPr>
        <w:t>scenario.</w:t>
        <w:tab/>
      </w:r>
      <w:r>
        <w:rPr>
          <w:rFonts w:ascii="Sakkal Majalla"/>
        </w:rPr>
        <w:t>A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list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available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weather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stations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containing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required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data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PRZM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can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be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found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at</w:t>
      </w:r>
      <w:r>
        <w:rPr>
          <w:rFonts w:ascii="Sakkal Majalla"/>
          <w:spacing w:val="85"/>
          <w:w w:val="99"/>
        </w:rPr>
        <w:t> </w:t>
      </w:r>
      <w:hyperlink r:id="rId5">
        <w:r>
          <w:rPr>
            <w:rFonts w:ascii="Sakkal Majalla"/>
            <w:spacing w:val="-1"/>
            <w:w w:val="95"/>
          </w:rPr>
          <w:t>http://www.epa.gov/ceampubl/tools/metdata/index.htm).</w:t>
        </w:r>
      </w:hyperlink>
      <w:r>
        <w:rPr>
          <w:rFonts w:ascii="Sakkal Majalla"/>
          <w:spacing w:val="-1"/>
          <w:w w:val="95"/>
        </w:rPr>
        <w:tab/>
      </w:r>
      <w:r>
        <w:rPr>
          <w:rFonts w:ascii="Sakkal Majalla"/>
          <w:spacing w:val="-1"/>
        </w:rPr>
        <w:t>If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more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geographically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distant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station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was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chosen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represent</w:t>
      </w:r>
      <w:r>
        <w:rPr>
          <w:rFonts w:ascii="Sakkal Majalla"/>
          <w:spacing w:val="120"/>
          <w:w w:val="99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scenario,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choice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more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distant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station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documented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metadata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each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file.</w:t>
      </w:r>
      <w:r>
        <w:rPr>
          <w:rFonts w:ascii="Sakkal Majalla"/>
        </w:rPr>
      </w:r>
    </w:p>
    <w:p>
      <w:pPr>
        <w:spacing w:line="240" w:lineRule="auto" w:before="10"/>
        <w:rPr>
          <w:rFonts w:ascii="Sakkal Majalla" w:hAnsi="Sakkal Majalla" w:cs="Sakkal Majalla" w:eastAsia="Sakkal Majalla"/>
          <w:sz w:val="21"/>
          <w:szCs w:val="21"/>
        </w:rPr>
      </w:pPr>
    </w:p>
    <w:p>
      <w:pPr>
        <w:pStyle w:val="BodyText"/>
        <w:tabs>
          <w:tab w:pos="2577" w:val="left" w:leader="none"/>
          <w:tab w:pos="5126" w:val="left" w:leader="none"/>
          <w:tab w:pos="6648" w:val="left" w:leader="none"/>
        </w:tabs>
        <w:spacing w:line="302" w:lineRule="exact"/>
        <w:ind w:left="120" w:right="243" w:firstLine="720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Users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should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note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that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several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existing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scenarios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incorporate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irrigation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into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scenario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as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such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have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been</w:t>
      </w:r>
      <w:r>
        <w:rPr>
          <w:rFonts w:ascii="Sakkal Majalla"/>
          <w:spacing w:val="89"/>
          <w:w w:val="99"/>
        </w:rPr>
        <w:t> </w:t>
      </w:r>
      <w:r>
        <w:rPr>
          <w:rFonts w:ascii="Sakkal Majalla"/>
          <w:spacing w:val="-1"/>
        </w:rPr>
        <w:t>parameterized</w:t>
      </w:r>
      <w:r>
        <w:rPr>
          <w:rFonts w:ascii="Sakkal Majalla"/>
          <w:spacing w:val="-6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5"/>
        </w:rPr>
        <w:t> </w:t>
      </w:r>
      <w:r>
        <w:rPr>
          <w:rFonts w:ascii="Sakkal Majalla"/>
        </w:rPr>
        <w:t>either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over-canopy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or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under-canopy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irrigation.</w:t>
        <w:tab/>
      </w:r>
      <w:r>
        <w:rPr>
          <w:rFonts w:ascii="Sakkal Majalla"/>
        </w:rPr>
        <w:t>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number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other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scenarios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indicate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metadata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file</w:t>
      </w:r>
      <w:r>
        <w:rPr>
          <w:rFonts w:ascii="Sakkal Majalla"/>
          <w:spacing w:val="115"/>
          <w:w w:val="99"/>
        </w:rPr>
        <w:t> </w:t>
      </w:r>
      <w:r>
        <w:rPr>
          <w:rFonts w:ascii="Sakkal Majalla"/>
          <w:spacing w:val="-1"/>
        </w:rPr>
        <w:t>that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significant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portion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crop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geographic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area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identified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utilize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irrigation.</w:t>
        <w:tab/>
        <w:t>To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date,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EFED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has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not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incorporated</w:t>
      </w:r>
      <w:r>
        <w:rPr>
          <w:rFonts w:ascii="Sakkal Majalla"/>
          <w:spacing w:val="113"/>
          <w:w w:val="99"/>
        </w:rPr>
        <w:t> </w:t>
      </w:r>
      <w:r>
        <w:rPr>
          <w:rFonts w:ascii="Sakkal Majalla"/>
        </w:rPr>
        <w:t>irrigation</w:t>
      </w:r>
      <w:r>
        <w:rPr>
          <w:rFonts w:ascii="Sakkal Majalla"/>
          <w:spacing w:val="-5"/>
        </w:rPr>
        <w:t> </w:t>
      </w:r>
      <w:r>
        <w:rPr>
          <w:rFonts w:ascii="Sakkal Majalla"/>
        </w:rPr>
        <w:t>into</w:t>
      </w:r>
      <w:r>
        <w:rPr>
          <w:rFonts w:ascii="Sakkal Majalla"/>
          <w:spacing w:val="-5"/>
        </w:rPr>
        <w:t> </w:t>
      </w:r>
      <w:r>
        <w:rPr>
          <w:rFonts w:ascii="Sakkal Majalla"/>
        </w:rPr>
        <w:t>these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scenarios.</w:t>
        <w:tab/>
      </w:r>
      <w:r>
        <w:rPr>
          <w:rFonts w:ascii="Sakkal Majalla"/>
          <w:spacing w:val="-1"/>
        </w:rPr>
        <w:t>EFED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currently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evaluating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standardized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approach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determining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when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scenario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should</w:t>
      </w:r>
      <w:r>
        <w:rPr>
          <w:rFonts w:ascii="Sakkal Majalla"/>
          <w:spacing w:val="99"/>
          <w:w w:val="99"/>
        </w:rPr>
        <w:t> </w:t>
      </w:r>
      <w:r>
        <w:rPr>
          <w:rFonts w:ascii="Sakkal Majalla"/>
          <w:spacing w:val="-1"/>
        </w:rPr>
        <w:t>include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irrigation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this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will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be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reflected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future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revisions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these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scenarios.</w:t>
      </w:r>
      <w:r>
        <w:rPr>
          <w:rFonts w:ascii="Sakkal Majalla"/>
        </w:rPr>
      </w:r>
    </w:p>
    <w:p>
      <w:pPr>
        <w:spacing w:line="240" w:lineRule="auto" w:before="10"/>
        <w:rPr>
          <w:rFonts w:ascii="Sakkal Majalla" w:hAnsi="Sakkal Majalla" w:cs="Sakkal Majalla" w:eastAsia="Sakkal Majalla"/>
          <w:sz w:val="21"/>
          <w:szCs w:val="21"/>
        </w:rPr>
      </w:pPr>
    </w:p>
    <w:p>
      <w:pPr>
        <w:pStyle w:val="BodyText"/>
        <w:tabs>
          <w:tab w:pos="2018" w:val="left" w:leader="none"/>
          <w:tab w:pos="3275" w:val="left" w:leader="none"/>
          <w:tab w:pos="5011" w:val="left" w:leader="none"/>
          <w:tab w:pos="7408" w:val="left" w:leader="none"/>
          <w:tab w:pos="8272" w:val="left" w:leader="none"/>
        </w:tabs>
        <w:spacing w:line="302" w:lineRule="exact"/>
        <w:ind w:left="119" w:right="164" w:firstLine="720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There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number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input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parameters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which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generally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not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documented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this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metadata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file.</w:t>
        <w:tab/>
      </w:r>
      <w:r>
        <w:rPr>
          <w:rFonts w:ascii="Sakkal Majalla"/>
          <w:spacing w:val="-1"/>
        </w:rPr>
        <w:t>Many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these</w:t>
      </w:r>
      <w:r>
        <w:rPr>
          <w:rFonts w:ascii="Sakkal Majalla"/>
          <w:spacing w:val="87"/>
          <w:w w:val="99"/>
        </w:rPr>
        <w:t> </w:t>
      </w:r>
      <w:r>
        <w:rPr>
          <w:rFonts w:ascii="Sakkal Majalla"/>
          <w:spacing w:val="-1"/>
        </w:rPr>
        <w:t>represent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parameter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flags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which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default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values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do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not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change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from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scenario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scenario.</w:t>
        <w:tab/>
        <w:t>Others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captured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112"/>
          <w:w w:val="99"/>
        </w:rPr>
        <w:t> </w:t>
      </w:r>
      <w:r>
        <w:rPr>
          <w:rFonts w:ascii="Sakkal Majalla"/>
        </w:rPr>
        <w:t>scenario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file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have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not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been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transferred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metadata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file.</w:t>
        <w:tab/>
        <w:t>Finally,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there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others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(such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as</w:t>
      </w:r>
      <w:r>
        <w:rPr>
          <w:rFonts w:ascii="Sakkal Majalla"/>
          <w:spacing w:val="-1"/>
        </w:rPr>
        <w:t> parameters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furrow</w:t>
      </w:r>
      <w:r>
        <w:rPr>
          <w:rFonts w:ascii="Sakkal Majalla"/>
          <w:spacing w:val="108"/>
          <w:w w:val="99"/>
        </w:rPr>
        <w:t> </w:t>
      </w:r>
      <w:r>
        <w:rPr>
          <w:rFonts w:ascii="Sakkal Majalla"/>
          <w:spacing w:val="-1"/>
        </w:rPr>
        <w:t>irrigation)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which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not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currently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used.</w:t>
        <w:tab/>
      </w:r>
      <w:r>
        <w:rPr>
          <w:rFonts w:ascii="Sakkal Majalla"/>
        </w:rPr>
        <w:t>A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listing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parameters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which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generally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not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captured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this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metadata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file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122"/>
        </w:rPr>
        <w:t> </w:t>
      </w:r>
      <w:r>
        <w:rPr>
          <w:rFonts w:ascii="Sakkal Majalla"/>
        </w:rPr>
        <w:t>listed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below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table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1.</w:t>
        <w:tab/>
      </w:r>
      <w:r>
        <w:rPr>
          <w:rFonts w:ascii="Sakkal Majalla"/>
          <w:spacing w:val="-1"/>
        </w:rPr>
        <w:t>Future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updates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metadata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will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include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these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parameters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when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applicable.</w:t>
      </w:r>
      <w:r>
        <w:rPr>
          <w:rFonts w:ascii="Sakkal Majalla"/>
        </w:rPr>
      </w:r>
    </w:p>
    <w:p>
      <w:pPr>
        <w:spacing w:line="240" w:lineRule="auto" w:before="9"/>
        <w:rPr>
          <w:rFonts w:ascii="Sakkal Majalla" w:hAnsi="Sakkal Majalla" w:cs="Sakkal Majalla" w:eastAsia="Sakkal Majalla"/>
          <w:sz w:val="25"/>
          <w:szCs w:val="25"/>
        </w:rPr>
      </w:pPr>
    </w:p>
    <w:tbl>
      <w:tblPr>
        <w:tblW w:w="0" w:type="auto"/>
        <w:jc w:val="left"/>
        <w:tblInd w:w="109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71"/>
        <w:gridCol w:w="1709"/>
        <w:gridCol w:w="6480"/>
      </w:tblGrid>
      <w:tr>
        <w:trPr>
          <w:trHeight w:val="382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CDCDCD"/>
          </w:tcPr>
          <w:p>
            <w:pPr>
              <w:pStyle w:val="TableParagraph"/>
              <w:spacing w:line="240" w:lineRule="auto" w:before="30"/>
              <w:ind w:left="111" w:right="-73"/>
              <w:jc w:val="left"/>
              <w:rPr>
                <w:rFonts w:ascii="Sakkal Majalla" w:hAnsi="Sakkal Majalla" w:cs="Sakkal Majalla" w:eastAsia="Sakkal Majalla"/>
                <w:sz w:val="22"/>
                <w:szCs w:val="22"/>
              </w:rPr>
            </w:pPr>
            <w:r>
              <w:rPr>
                <w:rFonts w:ascii="Sakkal Majalla"/>
                <w:b/>
                <w:spacing w:val="-1"/>
                <w:sz w:val="22"/>
              </w:rPr>
              <w:t>Table</w:t>
            </w:r>
            <w:r>
              <w:rPr>
                <w:rFonts w:ascii="Sakkal Majalla"/>
                <w:b/>
                <w:spacing w:val="-4"/>
                <w:sz w:val="22"/>
              </w:rPr>
              <w:t> </w:t>
            </w:r>
            <w:r>
              <w:rPr>
                <w:rFonts w:ascii="Sakkal Majalla"/>
                <w:b/>
                <w:sz w:val="22"/>
              </w:rPr>
              <w:t>1.</w:t>
            </w:r>
            <w:r>
              <w:rPr>
                <w:rFonts w:ascii="Sakkal Majalla"/>
                <w:b/>
                <w:spacing w:val="-3"/>
                <w:sz w:val="22"/>
              </w:rPr>
              <w:t> </w:t>
            </w:r>
            <w:r>
              <w:rPr>
                <w:rFonts w:ascii="Sakkal Majalla"/>
                <w:b/>
                <w:sz w:val="22"/>
              </w:rPr>
              <w:t>Input</w:t>
            </w:r>
            <w:r>
              <w:rPr>
                <w:rFonts w:ascii="Sakkal Majalla"/>
                <w:b/>
                <w:spacing w:val="-3"/>
                <w:sz w:val="22"/>
              </w:rPr>
              <w:t> </w:t>
            </w:r>
            <w:r>
              <w:rPr>
                <w:rFonts w:ascii="Sakkal Majalla"/>
                <w:b/>
                <w:sz w:val="22"/>
              </w:rPr>
              <w:t>p</w:t>
            </w:r>
            <w:r>
              <w:rPr>
                <w:rFonts w:ascii="Sakkal Majalla"/>
                <w:sz w:val="22"/>
              </w:rPr>
            </w:r>
          </w:p>
        </w:tc>
        <w:tc>
          <w:tcPr>
            <w:tcW w:w="1709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CDCDCD"/>
          </w:tcPr>
          <w:p>
            <w:pPr>
              <w:pStyle w:val="TableParagraph"/>
              <w:spacing w:line="240" w:lineRule="auto" w:before="30"/>
              <w:ind w:left="73" w:right="-23"/>
              <w:jc w:val="left"/>
              <w:rPr>
                <w:rFonts w:ascii="Sakkal Majalla" w:hAnsi="Sakkal Majalla" w:cs="Sakkal Majalla" w:eastAsia="Sakkal Majalla"/>
                <w:sz w:val="22"/>
                <w:szCs w:val="22"/>
              </w:rPr>
            </w:pPr>
            <w:r>
              <w:rPr>
                <w:rFonts w:ascii="Sakkal Majalla"/>
                <w:b/>
                <w:spacing w:val="-1"/>
                <w:sz w:val="22"/>
              </w:rPr>
              <w:t>arameters</w:t>
            </w:r>
            <w:r>
              <w:rPr>
                <w:rFonts w:ascii="Sakkal Majalla"/>
                <w:b/>
                <w:spacing w:val="-8"/>
                <w:sz w:val="22"/>
              </w:rPr>
              <w:t> </w:t>
            </w:r>
            <w:r>
              <w:rPr>
                <w:rFonts w:ascii="Sakkal Majalla"/>
                <w:b/>
                <w:sz w:val="22"/>
              </w:rPr>
              <w:t>not</w:t>
            </w:r>
            <w:r>
              <w:rPr>
                <w:rFonts w:ascii="Sakkal Majalla"/>
                <w:b/>
                <w:spacing w:val="-7"/>
                <w:sz w:val="22"/>
              </w:rPr>
              <w:t> </w:t>
            </w:r>
            <w:r>
              <w:rPr>
                <w:rFonts w:ascii="Sakkal Majalla"/>
                <w:b/>
                <w:spacing w:val="-1"/>
                <w:sz w:val="22"/>
              </w:rPr>
              <w:t>typically</w:t>
            </w:r>
            <w:r>
              <w:rPr>
                <w:rFonts w:ascii="Sakkal Majalla"/>
                <w:sz w:val="22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8" w:space="0" w:color="000000"/>
            </w:tcBorders>
            <w:shd w:val="clear" w:color="auto" w:fill="CDCDCD"/>
          </w:tcPr>
          <w:p>
            <w:pPr>
              <w:pStyle w:val="TableParagraph"/>
              <w:spacing w:line="240" w:lineRule="auto" w:before="30"/>
              <w:ind w:left="56" w:right="0"/>
              <w:jc w:val="left"/>
              <w:rPr>
                <w:rFonts w:ascii="Sakkal Majalla" w:hAnsi="Sakkal Majalla" w:cs="Sakkal Majalla" w:eastAsia="Sakkal Majalla"/>
                <w:sz w:val="22"/>
                <w:szCs w:val="22"/>
              </w:rPr>
            </w:pPr>
            <w:r>
              <w:rPr>
                <w:rFonts w:ascii="Sakkal Majalla"/>
                <w:b/>
                <w:spacing w:val="-1"/>
                <w:sz w:val="22"/>
              </w:rPr>
              <w:t>recorded</w:t>
            </w:r>
            <w:r>
              <w:rPr>
                <w:rFonts w:ascii="Sakkal Majalla"/>
                <w:b/>
                <w:spacing w:val="-7"/>
                <w:sz w:val="22"/>
              </w:rPr>
              <w:t> </w:t>
            </w:r>
            <w:r>
              <w:rPr>
                <w:rFonts w:ascii="Sakkal Majalla"/>
                <w:b/>
                <w:spacing w:val="-1"/>
                <w:sz w:val="22"/>
              </w:rPr>
              <w:t>in</w:t>
            </w:r>
            <w:r>
              <w:rPr>
                <w:rFonts w:ascii="Sakkal Majalla"/>
                <w:b/>
                <w:spacing w:val="-7"/>
                <w:sz w:val="22"/>
              </w:rPr>
              <w:t> </w:t>
            </w:r>
            <w:r>
              <w:rPr>
                <w:rFonts w:ascii="Sakkal Majalla"/>
                <w:b/>
                <w:sz w:val="22"/>
              </w:rPr>
              <w:t>metadata.</w:t>
            </w:r>
            <w:r>
              <w:rPr>
                <w:rFonts w:ascii="Sakkal Majalla"/>
                <w:sz w:val="22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DCDCD"/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b/>
                <w:sz w:val="20"/>
              </w:rPr>
              <w:t>Record</w:t>
            </w:r>
            <w:r>
              <w:rPr>
                <w:rFonts w:ascii="Sakkal Majalla"/>
                <w:b/>
                <w:spacing w:val="-6"/>
                <w:sz w:val="20"/>
              </w:rPr>
              <w:t> </w:t>
            </w:r>
            <w:r>
              <w:rPr>
                <w:rFonts w:ascii="Sakkal Majalla"/>
                <w:b/>
                <w:sz w:val="20"/>
              </w:rPr>
              <w:t>#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DCDCD"/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b/>
                <w:spacing w:val="-1"/>
                <w:sz w:val="20"/>
              </w:rPr>
              <w:t>Variable</w:t>
            </w:r>
            <w:r>
              <w:rPr>
                <w:rFonts w:ascii="Sakkal Majalla"/>
                <w:b/>
                <w:spacing w:val="-10"/>
                <w:sz w:val="20"/>
              </w:rPr>
              <w:t> </w:t>
            </w:r>
            <w:r>
              <w:rPr>
                <w:rFonts w:ascii="Sakkal Majalla"/>
                <w:b/>
                <w:sz w:val="20"/>
              </w:rPr>
              <w:t>Name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DCDCD"/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b/>
                <w:spacing w:val="-1"/>
                <w:sz w:val="20"/>
              </w:rPr>
              <w:t>Variable</w:t>
            </w:r>
            <w:r>
              <w:rPr>
                <w:rFonts w:ascii="Sakkal Majalla"/>
                <w:b/>
                <w:spacing w:val="-6"/>
                <w:sz w:val="20"/>
              </w:rPr>
              <w:t> </w:t>
            </w:r>
            <w:r>
              <w:rPr>
                <w:rFonts w:ascii="Sakkal Majalla"/>
                <w:b/>
                <w:spacing w:val="-1"/>
                <w:sz w:val="20"/>
              </w:rPr>
              <w:t>Full</w:t>
            </w:r>
            <w:r>
              <w:rPr>
                <w:rFonts w:ascii="Sakkal Majalla"/>
                <w:b/>
                <w:spacing w:val="-4"/>
                <w:sz w:val="20"/>
              </w:rPr>
              <w:t> </w:t>
            </w:r>
            <w:r>
              <w:rPr>
                <w:rFonts w:ascii="Sakkal Majalla"/>
                <w:b/>
                <w:sz w:val="20"/>
              </w:rPr>
              <w:t>Name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74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1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TITLE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Title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Input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File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HTITLE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File</w:t>
            </w:r>
            <w:r>
              <w:rPr>
                <w:rFonts w:ascii="Sakkal Majalla"/>
                <w:spacing w:val="-8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Description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3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DSN</w:t>
            </w:r>
            <w:r>
              <w:rPr>
                <w:rFonts w:ascii="Sakkal Majalla"/>
                <w:spacing w:val="-5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(x5)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DSN</w:t>
            </w:r>
            <w:r>
              <w:rPr>
                <w:rFonts w:ascii="Sakkal Majalla"/>
                <w:spacing w:val="-5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(x5)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3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IPEIND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Flag-Pan</w:t>
            </w:r>
            <w:r>
              <w:rPr>
                <w:rFonts w:ascii="Sakkal Majalla"/>
                <w:spacing w:val="-10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Factor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9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GDUSLEC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Day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month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z w:val="20"/>
              </w:rPr>
              <w:t>to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z w:val="20"/>
              </w:rPr>
              <w:t>start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USLEC and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Manning's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z w:val="20"/>
              </w:rPr>
              <w:t>N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factor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9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GMUSLEC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Month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z w:val="20"/>
              </w:rPr>
              <w:t>to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z w:val="20"/>
              </w:rPr>
              <w:t>start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USLEC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and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Manning's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z w:val="20"/>
              </w:rPr>
              <w:t>N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factor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9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HTMAX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Max</w:t>
            </w:r>
            <w:r>
              <w:rPr>
                <w:rFonts w:ascii="Sakkal Majalla"/>
                <w:spacing w:val="-5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Canopy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Ht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9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ICNCN</w:t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ICNCN-Crop</w:t>
            </w:r>
            <w:r>
              <w:rPr>
                <w:rFonts w:ascii="Sakkal Majalla"/>
                <w:spacing w:val="-1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Number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9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NUSLEC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Number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USLEC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factors (up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z w:val="20"/>
              </w:rPr>
              <w:t>to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z w:val="20"/>
              </w:rPr>
              <w:t>32)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11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IYREM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Integer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z w:val="20"/>
              </w:rPr>
              <w:t>year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crop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z w:val="20"/>
              </w:rPr>
              <w:t>emergence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11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IYRMAT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Integer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z w:val="20"/>
              </w:rPr>
              <w:t>year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crop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maturation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11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IYRHAR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Integer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z w:val="20"/>
              </w:rPr>
              <w:t>year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crop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z w:val="20"/>
              </w:rPr>
              <w:t>harvest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20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BDFLAG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Flag-Bulk</w:t>
            </w:r>
            <w:r>
              <w:rPr>
                <w:rFonts w:ascii="Sakkal Majalla"/>
                <w:spacing w:val="-11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Density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20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BIOFLG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Flag-Biodegradation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20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HSWZT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Flag-Drainage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20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IDFLAG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Flag-ThermalCond/HeatCapacity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58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</w:tr>
    </w:tbl>
    <w:p>
      <w:pPr>
        <w:spacing w:after="0"/>
        <w:sectPr>
          <w:pgSz w:w="12240" w:h="15840"/>
          <w:pgMar w:top="1400" w:bottom="280" w:left="132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5"/>
          <w:szCs w:val="5"/>
        </w:rPr>
      </w:pPr>
    </w:p>
    <w:tbl>
      <w:tblPr>
        <w:tblW w:w="0" w:type="auto"/>
        <w:jc w:val="left"/>
        <w:tblInd w:w="109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71"/>
        <w:gridCol w:w="1709"/>
        <w:gridCol w:w="6480"/>
      </w:tblGrid>
      <w:tr>
        <w:trPr>
          <w:trHeight w:val="382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CDCDCD"/>
          </w:tcPr>
          <w:p>
            <w:pPr>
              <w:pStyle w:val="TableParagraph"/>
              <w:spacing w:line="240" w:lineRule="auto" w:before="30"/>
              <w:ind w:left="111" w:right="-73"/>
              <w:jc w:val="left"/>
              <w:rPr>
                <w:rFonts w:ascii="Sakkal Majalla" w:hAnsi="Sakkal Majalla" w:cs="Sakkal Majalla" w:eastAsia="Sakkal Majalla"/>
                <w:sz w:val="22"/>
                <w:szCs w:val="22"/>
              </w:rPr>
            </w:pPr>
            <w:r>
              <w:rPr>
                <w:rFonts w:ascii="Sakkal Majalla"/>
                <w:b/>
                <w:spacing w:val="-1"/>
                <w:sz w:val="22"/>
              </w:rPr>
              <w:t>Table</w:t>
            </w:r>
            <w:r>
              <w:rPr>
                <w:rFonts w:ascii="Sakkal Majalla"/>
                <w:b/>
                <w:spacing w:val="-4"/>
                <w:sz w:val="22"/>
              </w:rPr>
              <w:t> </w:t>
            </w:r>
            <w:r>
              <w:rPr>
                <w:rFonts w:ascii="Sakkal Majalla"/>
                <w:b/>
                <w:sz w:val="22"/>
              </w:rPr>
              <w:t>1.</w:t>
            </w:r>
            <w:r>
              <w:rPr>
                <w:rFonts w:ascii="Sakkal Majalla"/>
                <w:b/>
                <w:spacing w:val="-3"/>
                <w:sz w:val="22"/>
              </w:rPr>
              <w:t> </w:t>
            </w:r>
            <w:r>
              <w:rPr>
                <w:rFonts w:ascii="Sakkal Majalla"/>
                <w:b/>
                <w:sz w:val="22"/>
              </w:rPr>
              <w:t>Input</w:t>
            </w:r>
            <w:r>
              <w:rPr>
                <w:rFonts w:ascii="Sakkal Majalla"/>
                <w:b/>
                <w:spacing w:val="-3"/>
                <w:sz w:val="22"/>
              </w:rPr>
              <w:t> </w:t>
            </w:r>
            <w:r>
              <w:rPr>
                <w:rFonts w:ascii="Sakkal Majalla"/>
                <w:b/>
                <w:sz w:val="22"/>
              </w:rPr>
              <w:t>p</w:t>
            </w:r>
            <w:r>
              <w:rPr>
                <w:rFonts w:ascii="Sakkal Majalla"/>
                <w:sz w:val="22"/>
              </w:rPr>
            </w:r>
          </w:p>
        </w:tc>
        <w:tc>
          <w:tcPr>
            <w:tcW w:w="1709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CDCDCD"/>
          </w:tcPr>
          <w:p>
            <w:pPr>
              <w:pStyle w:val="TableParagraph"/>
              <w:spacing w:line="240" w:lineRule="auto" w:before="30"/>
              <w:ind w:left="73" w:right="-23"/>
              <w:jc w:val="left"/>
              <w:rPr>
                <w:rFonts w:ascii="Sakkal Majalla" w:hAnsi="Sakkal Majalla" w:cs="Sakkal Majalla" w:eastAsia="Sakkal Majalla"/>
                <w:sz w:val="22"/>
                <w:szCs w:val="22"/>
              </w:rPr>
            </w:pPr>
            <w:r>
              <w:rPr>
                <w:rFonts w:ascii="Sakkal Majalla"/>
                <w:b/>
                <w:spacing w:val="-1"/>
                <w:sz w:val="22"/>
              </w:rPr>
              <w:t>arameters</w:t>
            </w:r>
            <w:r>
              <w:rPr>
                <w:rFonts w:ascii="Sakkal Majalla"/>
                <w:b/>
                <w:spacing w:val="-8"/>
                <w:sz w:val="22"/>
              </w:rPr>
              <w:t> </w:t>
            </w:r>
            <w:r>
              <w:rPr>
                <w:rFonts w:ascii="Sakkal Majalla"/>
                <w:b/>
                <w:sz w:val="22"/>
              </w:rPr>
              <w:t>not</w:t>
            </w:r>
            <w:r>
              <w:rPr>
                <w:rFonts w:ascii="Sakkal Majalla"/>
                <w:b/>
                <w:spacing w:val="-7"/>
                <w:sz w:val="22"/>
              </w:rPr>
              <w:t> </w:t>
            </w:r>
            <w:r>
              <w:rPr>
                <w:rFonts w:ascii="Sakkal Majalla"/>
                <w:b/>
                <w:spacing w:val="-1"/>
                <w:sz w:val="22"/>
              </w:rPr>
              <w:t>typically</w:t>
            </w:r>
            <w:r>
              <w:rPr>
                <w:rFonts w:ascii="Sakkal Majalla"/>
                <w:sz w:val="22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8" w:space="0" w:color="000000"/>
            </w:tcBorders>
            <w:shd w:val="clear" w:color="auto" w:fill="CDCDCD"/>
          </w:tcPr>
          <w:p>
            <w:pPr>
              <w:pStyle w:val="TableParagraph"/>
              <w:spacing w:line="240" w:lineRule="auto" w:before="30"/>
              <w:ind w:left="56" w:right="0"/>
              <w:jc w:val="left"/>
              <w:rPr>
                <w:rFonts w:ascii="Sakkal Majalla" w:hAnsi="Sakkal Majalla" w:cs="Sakkal Majalla" w:eastAsia="Sakkal Majalla"/>
                <w:sz w:val="22"/>
                <w:szCs w:val="22"/>
              </w:rPr>
            </w:pPr>
            <w:r>
              <w:rPr>
                <w:rFonts w:ascii="Sakkal Majalla"/>
                <w:b/>
                <w:spacing w:val="-1"/>
                <w:sz w:val="22"/>
              </w:rPr>
              <w:t>recorded</w:t>
            </w:r>
            <w:r>
              <w:rPr>
                <w:rFonts w:ascii="Sakkal Majalla"/>
                <w:b/>
                <w:spacing w:val="-7"/>
                <w:sz w:val="22"/>
              </w:rPr>
              <w:t> </w:t>
            </w:r>
            <w:r>
              <w:rPr>
                <w:rFonts w:ascii="Sakkal Majalla"/>
                <w:b/>
                <w:spacing w:val="-1"/>
                <w:sz w:val="22"/>
              </w:rPr>
              <w:t>in</w:t>
            </w:r>
            <w:r>
              <w:rPr>
                <w:rFonts w:ascii="Sakkal Majalla"/>
                <w:b/>
                <w:spacing w:val="-7"/>
                <w:sz w:val="22"/>
              </w:rPr>
              <w:t> </w:t>
            </w:r>
            <w:r>
              <w:rPr>
                <w:rFonts w:ascii="Sakkal Majalla"/>
                <w:b/>
                <w:sz w:val="22"/>
              </w:rPr>
              <w:t>metadata.</w:t>
            </w:r>
            <w:r>
              <w:rPr>
                <w:rFonts w:ascii="Sakkal Majalla"/>
                <w:sz w:val="22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DCDCD"/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b/>
                <w:sz w:val="20"/>
              </w:rPr>
              <w:t>Record</w:t>
            </w:r>
            <w:r>
              <w:rPr>
                <w:rFonts w:ascii="Sakkal Majalla"/>
                <w:b/>
                <w:spacing w:val="-6"/>
                <w:sz w:val="20"/>
              </w:rPr>
              <w:t> </w:t>
            </w:r>
            <w:r>
              <w:rPr>
                <w:rFonts w:ascii="Sakkal Majalla"/>
                <w:b/>
                <w:sz w:val="20"/>
              </w:rPr>
              <w:t>#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DCDCD"/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b/>
                <w:spacing w:val="-1"/>
                <w:sz w:val="20"/>
              </w:rPr>
              <w:t>Variable</w:t>
            </w:r>
            <w:r>
              <w:rPr>
                <w:rFonts w:ascii="Sakkal Majalla"/>
                <w:b/>
                <w:spacing w:val="-10"/>
                <w:sz w:val="20"/>
              </w:rPr>
              <w:t> </w:t>
            </w:r>
            <w:r>
              <w:rPr>
                <w:rFonts w:ascii="Sakkal Majalla"/>
                <w:b/>
                <w:sz w:val="20"/>
              </w:rPr>
              <w:t>Name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DCDCD"/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b/>
                <w:spacing w:val="-1"/>
                <w:sz w:val="20"/>
              </w:rPr>
              <w:t>Variable</w:t>
            </w:r>
            <w:r>
              <w:rPr>
                <w:rFonts w:ascii="Sakkal Majalla"/>
                <w:b/>
                <w:spacing w:val="-6"/>
                <w:sz w:val="20"/>
              </w:rPr>
              <w:t> </w:t>
            </w:r>
            <w:r>
              <w:rPr>
                <w:rFonts w:ascii="Sakkal Majalla"/>
                <w:b/>
                <w:spacing w:val="-1"/>
                <w:sz w:val="20"/>
              </w:rPr>
              <w:t>Full</w:t>
            </w:r>
            <w:r>
              <w:rPr>
                <w:rFonts w:ascii="Sakkal Majalla"/>
                <w:b/>
                <w:spacing w:val="-4"/>
                <w:sz w:val="20"/>
              </w:rPr>
              <w:t> </w:t>
            </w:r>
            <w:r>
              <w:rPr>
                <w:rFonts w:ascii="Sakkal Majalla"/>
                <w:b/>
                <w:sz w:val="20"/>
              </w:rPr>
              <w:t>Name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24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20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ITFLAG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Flag-Soil</w:t>
            </w:r>
            <w:r>
              <w:rPr>
                <w:rFonts w:ascii="Sakkal Majalla"/>
                <w:spacing w:val="-6"/>
                <w:sz w:val="20"/>
              </w:rPr>
              <w:t> </w:t>
            </w:r>
            <w:r>
              <w:rPr>
                <w:rFonts w:ascii="Sakkal Majalla"/>
                <w:sz w:val="20"/>
              </w:rPr>
              <w:t>Temp</w:t>
            </w:r>
            <w:r>
              <w:rPr>
                <w:rFonts w:ascii="Sakkal Majalla"/>
                <w:spacing w:val="-6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Sim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20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KDFLAG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Flag-Soil</w:t>
            </w:r>
            <w:r>
              <w:rPr>
                <w:rFonts w:ascii="Sakkal Majalla"/>
                <w:spacing w:val="-8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Adsorption</w:t>
            </w:r>
            <w:r>
              <w:rPr>
                <w:rFonts w:ascii="Sakkal Majalla"/>
                <w:spacing w:val="-8"/>
                <w:sz w:val="20"/>
              </w:rPr>
              <w:t> </w:t>
            </w:r>
            <w:r>
              <w:rPr>
                <w:rFonts w:ascii="Sakkal Majalla"/>
                <w:sz w:val="20"/>
              </w:rPr>
              <w:t>Coeff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20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MOC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Flag-Method</w:t>
            </w:r>
            <w:r>
              <w:rPr>
                <w:rFonts w:ascii="Sakkal Majalla"/>
                <w:spacing w:val="-9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9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Characteristics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20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THFLAG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Flag-FC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and</w:t>
            </w:r>
            <w:r>
              <w:rPr>
                <w:rFonts w:ascii="Sakkal Majalla"/>
                <w:spacing w:val="-5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WP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28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BT</w:t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Bottom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Width</w:t>
            </w:r>
            <w:r>
              <w:rPr>
                <w:rFonts w:ascii="Sakkal Majalla"/>
                <w:spacing w:val="-5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Furrow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28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EN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Manning's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z w:val="20"/>
              </w:rPr>
              <w:t>N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for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Furrow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28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Q0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Flow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Rate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z w:val="20"/>
              </w:rPr>
              <w:t>Water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Entering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Furrow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28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SF</w:t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Slope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Furrow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28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1"/>
                <w:sz w:val="20"/>
              </w:rPr>
              <w:t>X2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Length</w:t>
            </w:r>
            <w:r>
              <w:rPr>
                <w:rFonts w:ascii="Sakkal Majalla"/>
                <w:spacing w:val="-5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Furrow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28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XFRAC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Location</w:t>
            </w:r>
            <w:r>
              <w:rPr>
                <w:rFonts w:ascii="Sakkal Majalla"/>
                <w:spacing w:val="-5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the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Furrow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28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ZRS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Side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Slope</w:t>
            </w:r>
            <w:r>
              <w:rPr>
                <w:rFonts w:ascii="Sakkal Majalla"/>
                <w:spacing w:val="-2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of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Furrows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29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HF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Infiltration</w:t>
            </w:r>
            <w:r>
              <w:rPr>
                <w:rFonts w:ascii="Sakkal Majalla"/>
                <w:spacing w:val="-9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Suction</w:t>
            </w:r>
            <w:r>
              <w:rPr>
                <w:rFonts w:ascii="Sakkal Majalla"/>
                <w:spacing w:val="-9"/>
                <w:sz w:val="20"/>
              </w:rPr>
              <w:t> </w:t>
            </w:r>
            <w:r>
              <w:rPr>
                <w:rFonts w:ascii="Sakkal Majalla"/>
                <w:sz w:val="20"/>
              </w:rPr>
              <w:t>Parameter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29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KS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Sat</w:t>
            </w:r>
            <w:r>
              <w:rPr>
                <w:rFonts w:ascii="Sakkal Majalla"/>
                <w:spacing w:val="-3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Hyd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Cond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34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AD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Soil</w:t>
            </w:r>
            <w:r>
              <w:rPr>
                <w:rFonts w:ascii="Sakkal Majalla"/>
                <w:spacing w:val="-6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Drainage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param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34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ADL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Lateral</w:t>
            </w:r>
            <w:r>
              <w:rPr>
                <w:rFonts w:ascii="Sakkal Majalla"/>
                <w:spacing w:val="-7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Soil</w:t>
            </w:r>
            <w:r>
              <w:rPr>
                <w:rFonts w:ascii="Sakkal Majalla"/>
                <w:spacing w:val="-6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Drainage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34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DISP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Hydrodynamic</w:t>
            </w:r>
            <w:r>
              <w:rPr>
                <w:rFonts w:ascii="Sakkal Majalla"/>
                <w:spacing w:val="-8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Solute</w:t>
            </w:r>
            <w:r>
              <w:rPr>
                <w:rFonts w:ascii="Sakkal Majalla"/>
                <w:spacing w:val="-4"/>
                <w:sz w:val="20"/>
              </w:rPr>
              <w:t> </w:t>
            </w:r>
            <w:r>
              <w:rPr>
                <w:rFonts w:ascii="Sakkal Majalla"/>
                <w:spacing w:val="-1"/>
                <w:sz w:val="20"/>
              </w:rPr>
              <w:t>Disp</w:t>
            </w:r>
            <w:r>
              <w:rPr>
                <w:rFonts w:ascii="Sakkal Majalla"/>
                <w:spacing w:val="-7"/>
                <w:sz w:val="20"/>
              </w:rPr>
              <w:t> </w:t>
            </w:r>
            <w:r>
              <w:rPr>
                <w:rFonts w:ascii="Sakkal Majalla"/>
                <w:sz w:val="20"/>
              </w:rPr>
              <w:t>Coeff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40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CFLAG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Flag-Conversion</w:t>
            </w:r>
            <w:r>
              <w:rPr>
                <w:rFonts w:ascii="Sakkal Majalla"/>
                <w:sz w:val="20"/>
              </w:rPr>
            </w:r>
          </w:p>
        </w:tc>
      </w:tr>
      <w:tr>
        <w:trPr>
          <w:trHeight w:val="365" w:hRule="exact"/>
        </w:trPr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z w:val="20"/>
              </w:rPr>
              <w:t>40</w:t>
            </w:r>
          </w:p>
        </w:tc>
        <w:tc>
          <w:tcPr>
            <w:tcW w:w="1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ILP</w:t>
            </w:r>
            <w:r>
              <w:rPr>
                <w:rFonts w:ascii="Sakkal Majalla"/>
                <w:sz w:val="20"/>
              </w:rPr>
            </w:r>
          </w:p>
        </w:tc>
        <w:tc>
          <w:tcPr>
            <w:tcW w:w="6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31"/>
              <w:ind w:left="111" w:right="0"/>
              <w:jc w:val="left"/>
              <w:rPr>
                <w:rFonts w:ascii="Sakkal Majalla" w:hAnsi="Sakkal Majalla" w:cs="Sakkal Majalla" w:eastAsia="Sakkal Majalla"/>
                <w:sz w:val="20"/>
                <w:szCs w:val="20"/>
              </w:rPr>
            </w:pPr>
            <w:r>
              <w:rPr>
                <w:rFonts w:ascii="Sakkal Majalla"/>
                <w:spacing w:val="-1"/>
                <w:sz w:val="20"/>
              </w:rPr>
              <w:t>Flag-Initial</w:t>
            </w:r>
            <w:r>
              <w:rPr>
                <w:rFonts w:ascii="Sakkal Majalla"/>
                <w:spacing w:val="-13"/>
                <w:sz w:val="20"/>
              </w:rPr>
              <w:t> </w:t>
            </w:r>
            <w:r>
              <w:rPr>
                <w:rFonts w:ascii="Sakkal Majalla"/>
                <w:sz w:val="20"/>
              </w:rPr>
              <w:t>Pest.Level</w:t>
            </w:r>
            <w:r>
              <w:rPr>
                <w:rFonts w:ascii="Sakkal Majalla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Sakkal Majalla" w:hAnsi="Sakkal Majalla" w:cs="Sakkal Majalla" w:eastAsia="Sakkal Majalla"/>
          <w:sz w:val="20"/>
          <w:szCs w:val="20"/>
        </w:rPr>
        <w:sectPr>
          <w:pgSz w:w="12240" w:h="15840"/>
          <w:pgMar w:top="1380" w:bottom="280" w:left="132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before="69"/>
        <w:ind w:left="0" w:right="18" w:firstLine="0"/>
        <w:jc w:val="center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b/>
          <w:sz w:val="24"/>
        </w:rPr>
        <w:t>Table</w:t>
      </w:r>
      <w:r>
        <w:rPr>
          <w:rFonts w:ascii="Times New Roman"/>
          <w:b/>
          <w:spacing w:val="-1"/>
          <w:sz w:val="24"/>
        </w:rPr>
        <w:t> </w:t>
      </w:r>
      <w:r>
        <w:rPr>
          <w:rFonts w:ascii="Times New Roman"/>
          <w:b/>
          <w:sz w:val="24"/>
        </w:rPr>
        <w:t>of</w:t>
      </w:r>
      <w:r>
        <w:rPr>
          <w:rFonts w:ascii="Times New Roman"/>
          <w:b/>
          <w:spacing w:val="1"/>
          <w:sz w:val="24"/>
        </w:rPr>
        <w:t> </w:t>
      </w:r>
      <w:r>
        <w:rPr>
          <w:rFonts w:ascii="Times New Roman"/>
          <w:b/>
          <w:spacing w:val="-1"/>
          <w:sz w:val="24"/>
        </w:rPr>
        <w:t>Contents</w:t>
      </w:r>
      <w:r>
        <w:rPr>
          <w:rFonts w:ascii="Times New Roman"/>
          <w:sz w:val="24"/>
        </w:rPr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1"/>
            <w:tabs>
              <w:tab w:pos="9359" w:val="right" w:leader="dot"/>
            </w:tabs>
            <w:spacing w:line="240" w:lineRule="auto" w:before="357"/>
            <w:ind w:right="19"/>
            <w:jc w:val="center"/>
            <w:rPr>
              <w:b w:val="0"/>
              <w:bCs w:val="0"/>
            </w:rPr>
          </w:pPr>
          <w:r>
            <w:fldChar w:fldCharType="begin"/>
          </w:r>
          <w:r>
            <w:instrText>TOC \o "1-1" \h \z \u </w:instrText>
          </w:r>
          <w:r>
            <w:fldChar w:fldCharType="separate"/>
          </w:r>
          <w:hyperlink w:history="true" w:anchor="_TOC_250016">
            <w:r>
              <w:rPr>
                <w:spacing w:val="-1"/>
              </w:rPr>
              <w:t>CALIFORNIA </w:t>
            </w:r>
            <w:r>
              <w:rPr>
                <w:spacing w:val="-2"/>
              </w:rPr>
              <w:t>ALFALFA</w:t>
            </w:r>
            <w:r>
              <w:rPr>
                <w:spacing w:val="-1"/>
              </w:rPr>
              <w:t> (Northern</w:t>
            </w:r>
            <w:r>
              <w:rPr/>
              <w:t> and </w:t>
            </w:r>
            <w:r>
              <w:rPr>
                <w:spacing w:val="-1"/>
              </w:rPr>
              <w:t>Southern)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6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15">
            <w:r>
              <w:rPr>
                <w:spacing w:val="-1"/>
              </w:rPr>
              <w:t>CALIFORNIA CORN (Northern)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11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14">
            <w:r>
              <w:rPr>
                <w:spacing w:val="-1"/>
              </w:rPr>
              <w:t>CALIFORNIA SUGAR </w:t>
            </w:r>
            <w:r>
              <w:rPr/>
              <w:t>BEETS </w:t>
            </w:r>
            <w:r>
              <w:rPr>
                <w:spacing w:val="-1"/>
              </w:rPr>
              <w:t>(Northern</w:t>
            </w:r>
            <w:r>
              <w:rPr/>
              <w:t> and </w:t>
            </w:r>
            <w:r>
              <w:rPr>
                <w:spacing w:val="-1"/>
              </w:rPr>
              <w:t>Southern)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16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13">
            <w:r>
              <w:rPr>
                <w:spacing w:val="-1"/>
              </w:rPr>
              <w:t>FLORIDA </w:t>
            </w:r>
            <w:r>
              <w:rPr/>
              <w:t>SWEET </w:t>
            </w:r>
            <w:r>
              <w:rPr>
                <w:spacing w:val="-1"/>
              </w:rPr>
              <w:t>CORN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22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12">
            <w:r>
              <w:rPr>
                <w:spacing w:val="-1"/>
              </w:rPr>
              <w:t>MINNESOTA </w:t>
            </w:r>
            <w:r>
              <w:rPr>
                <w:spacing w:val="-2"/>
              </w:rPr>
              <w:t>ALFALFA</w:t>
            </w:r>
            <w:r>
              <w:rPr>
                <w:color w:val="0000FF"/>
                <w:spacing w:val="-2"/>
              </w:rPr>
              <w:tab/>
            </w:r>
            <w:r>
              <w:rPr>
                <w:color w:val="0000FF"/>
                <w:u w:val="thick" w:color="0000FF"/>
              </w:rPr>
              <w:t>27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11">
            <w:r>
              <w:rPr>
                <w:spacing w:val="-1"/>
              </w:rPr>
              <w:t>NORTH</w:t>
            </w:r>
            <w:r>
              <w:rPr/>
              <w:t> </w:t>
            </w:r>
            <w:r>
              <w:rPr>
                <w:spacing w:val="-1"/>
              </w:rPr>
              <w:t>CAROLINA </w:t>
            </w:r>
            <w:r>
              <w:rPr>
                <w:spacing w:val="-2"/>
              </w:rPr>
              <w:t>ALFALFA</w:t>
            </w:r>
            <w:r>
              <w:rPr>
                <w:spacing w:val="-1"/>
              </w:rPr>
              <w:t> (Western)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32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10">
            <w:r>
              <w:rPr>
                <w:spacing w:val="-1"/>
              </w:rPr>
              <w:t>NORTH</w:t>
            </w:r>
            <w:r>
              <w:rPr/>
              <w:t> </w:t>
            </w:r>
            <w:r>
              <w:rPr>
                <w:spacing w:val="-1"/>
              </w:rPr>
              <w:t>CAROLINA CORN (Western)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37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09">
            <w:r>
              <w:rPr>
                <w:spacing w:val="-1"/>
              </w:rPr>
              <w:t>NORTH</w:t>
            </w:r>
            <w:r>
              <w:rPr/>
              <w:t> </w:t>
            </w:r>
            <w:r>
              <w:rPr>
                <w:spacing w:val="-1"/>
              </w:rPr>
              <w:t>DAKOTA CORN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42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08">
            <w:r>
              <w:rPr>
                <w:spacing w:val="-1"/>
              </w:rPr>
              <w:t>OREGON BERRIES</w:t>
            </w:r>
            <w:r>
              <w:rPr/>
              <w:t> </w:t>
            </w:r>
            <w:r>
              <w:rPr>
                <w:spacing w:val="-1"/>
              </w:rPr>
              <w:t>(Blackberries)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47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07">
            <w:r>
              <w:rPr>
                <w:spacing w:val="-1"/>
              </w:rPr>
              <w:t>OREGON </w:t>
            </w:r>
            <w:r>
              <w:rPr/>
              <w:t>SWEET </w:t>
            </w:r>
            <w:r>
              <w:rPr>
                <w:spacing w:val="-1"/>
              </w:rPr>
              <w:t>CORN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52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06">
            <w:r>
              <w:rPr>
                <w:spacing w:val="-1"/>
              </w:rPr>
              <w:t>OREGON WHEAT</w:t>
            </w:r>
            <w:r>
              <w:rPr/>
              <w:t> </w:t>
            </w:r>
            <w:r>
              <w:rPr>
                <w:spacing w:val="-1"/>
              </w:rPr>
              <w:t>(Winter)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57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2109" w:val="left" w:leader="none"/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05">
            <w:r>
              <w:rPr>
                <w:spacing w:val="-1"/>
              </w:rPr>
              <w:t>PENNSYLVANIA</w:t>
              <w:tab/>
            </w:r>
            <w:r>
              <w:rPr>
                <w:spacing w:val="-2"/>
              </w:rPr>
              <w:t>ALFALFA</w:t>
            </w:r>
            <w:r>
              <w:rPr>
                <w:color w:val="0000FF"/>
                <w:spacing w:val="-2"/>
              </w:rPr>
              <w:tab/>
            </w:r>
            <w:r>
              <w:rPr>
                <w:color w:val="0000FF"/>
                <w:u w:val="thick" w:color="0000FF"/>
              </w:rPr>
              <w:t>62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1007" w:val="left" w:leader="none"/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04">
            <w:r>
              <w:rPr>
                <w:spacing w:val="-1"/>
              </w:rPr>
              <w:t>TEXAS</w:t>
              <w:tab/>
            </w:r>
            <w:r>
              <w:rPr>
                <w:spacing w:val="-2"/>
              </w:rPr>
              <w:t>ALFALFA</w:t>
            </w:r>
            <w:r>
              <w:rPr>
                <w:color w:val="0000FF"/>
                <w:spacing w:val="-2"/>
              </w:rPr>
              <w:tab/>
            </w:r>
            <w:r>
              <w:rPr>
                <w:color w:val="0000FF"/>
                <w:u w:val="thick" w:color="0000FF"/>
              </w:rPr>
              <w:t>67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03">
            <w:r>
              <w:rPr>
                <w:spacing w:val="-1"/>
              </w:rPr>
              <w:t>TEXAS</w:t>
            </w:r>
            <w:r>
              <w:rPr/>
              <w:t> </w:t>
            </w:r>
            <w:r>
              <w:rPr>
                <w:spacing w:val="-1"/>
              </w:rPr>
              <w:t>CORN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72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02">
            <w:r>
              <w:rPr>
                <w:spacing w:val="-1"/>
              </w:rPr>
              <w:t>TEXAS</w:t>
            </w:r>
            <w:r>
              <w:rPr/>
              <w:t> </w:t>
            </w:r>
            <w:r>
              <w:rPr>
                <w:spacing w:val="-1"/>
              </w:rPr>
              <w:t>COTTON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77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01">
            <w:r>
              <w:rPr>
                <w:spacing w:val="-1"/>
              </w:rPr>
              <w:t>TEXAS</w:t>
            </w:r>
            <w:r>
              <w:rPr/>
              <w:t> </w:t>
            </w:r>
            <w:r>
              <w:rPr>
                <w:spacing w:val="-1"/>
              </w:rPr>
              <w:t>SORGHUM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82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>
            <w:pStyle w:val="TOC1"/>
            <w:tabs>
              <w:tab w:pos="9359" w:val="right" w:leader="dot"/>
            </w:tabs>
            <w:spacing w:line="240" w:lineRule="auto"/>
            <w:ind w:right="19"/>
            <w:jc w:val="center"/>
            <w:rPr>
              <w:b w:val="0"/>
              <w:bCs w:val="0"/>
            </w:rPr>
          </w:pPr>
          <w:hyperlink w:history="true" w:anchor="_TOC_250000">
            <w:r>
              <w:rPr>
                <w:spacing w:val="-1"/>
              </w:rPr>
              <w:t>TEXAS</w:t>
            </w:r>
            <w:r>
              <w:rPr/>
              <w:t> </w:t>
            </w:r>
            <w:r>
              <w:rPr>
                <w:spacing w:val="-1"/>
              </w:rPr>
              <w:t>WHEAT</w:t>
            </w:r>
            <w:r>
              <w:rPr/>
              <w:t> </w:t>
            </w:r>
            <w:r>
              <w:rPr>
                <w:spacing w:val="-1"/>
              </w:rPr>
              <w:t>(Winter)</w:t>
            </w:r>
            <w:r>
              <w:rPr>
                <w:color w:val="0000FF"/>
                <w:spacing w:val="-1"/>
              </w:rPr>
              <w:tab/>
            </w:r>
            <w:r>
              <w:rPr>
                <w:color w:val="0000FF"/>
                <w:u w:val="thick" w:color="0000FF"/>
              </w:rPr>
              <w:t>87</w:t>
            </w:r>
            <w:r>
              <w:rPr>
                <w:color w:val="0000FF"/>
              </w:rPr>
            </w:r>
            <w:r>
              <w:rPr>
                <w:b w:val="0"/>
              </w:rPr>
            </w:r>
          </w:hyperlink>
        </w:p>
        <w:p>
          <w:pPr/>
          <w:r>
            <w:fldChar w:fldCharType="end"/>
          </w:r>
        </w:p>
      </w:sdtContent>
    </w:sdt>
    <w:p>
      <w:pPr>
        <w:spacing w:after="0"/>
        <w:sectPr>
          <w:pgSz w:w="12240" w:h="15840"/>
          <w:pgMar w:top="1500" w:bottom="280" w:left="1340" w:right="132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b/>
          <w:bCs/>
          <w:sz w:val="24"/>
          <w:szCs w:val="24"/>
        </w:rPr>
      </w:pPr>
      <w:r>
        <w:rPr/>
        <w:pict>
          <v:group style="position:absolute;margin-left:326.279999pt;margin-top:559.799988pt;width:198pt;height:19.95pt;mso-position-horizontal-relative:page;mso-position-vertical-relative:page;z-index:-268336" coordorigin="6526,11196" coordsize="3960,399">
            <v:group style="position:absolute;left:6526;top:11196;width:3960;height:164" coordorigin="6526,11196" coordsize="3960,164">
              <v:shape style="position:absolute;left:6526;top:11196;width:3960;height:164" coordorigin="6526,11196" coordsize="3960,164" path="m6526,11359l10486,11359,10486,11196,6526,11196,6526,11359xe" filled="true" fillcolor="#e6e6e6" stroked="false">
                <v:path arrowok="t"/>
                <v:fill type="solid"/>
              </v:shape>
            </v:group>
            <v:group style="position:absolute;left:6526;top:11359;width:3960;height:236" coordorigin="6526,11359" coordsize="3960,236">
              <v:shape style="position:absolute;left:6526;top:11359;width:3960;height:236" coordorigin="6526,11359" coordsize="3960,236" path="m6526,11594l10486,11594,10486,11359,6526,11359,6526,11594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8"/>
        <w:rPr>
          <w:rFonts w:ascii="Times New Roman" w:hAnsi="Times New Roman" w:cs="Times New Roman" w:eastAsia="Times New Roman"/>
          <w:b/>
          <w:bCs/>
          <w:sz w:val="27"/>
          <w:szCs w:val="27"/>
        </w:rPr>
      </w:pPr>
    </w:p>
    <w:p>
      <w:pPr>
        <w:pStyle w:val="Heading1"/>
        <w:spacing w:line="240" w:lineRule="auto" w:before="0"/>
        <w:ind w:left="100" w:right="0"/>
        <w:jc w:val="left"/>
        <w:rPr>
          <w:rFonts w:ascii="Times New Roman" w:hAnsi="Times New Roman" w:cs="Times New Roman" w:eastAsia="Times New Roman"/>
          <w:b w:val="0"/>
          <w:bCs w:val="0"/>
        </w:rPr>
      </w:pPr>
      <w:bookmarkStart w:name="_TOC_250016" w:id="1"/>
      <w:r>
        <w:rPr>
          <w:spacing w:val="-1"/>
        </w:rPr>
        <w:t>CALIFORNIA </w:t>
      </w:r>
      <w:r>
        <w:rPr>
          <w:spacing w:val="-2"/>
        </w:rPr>
        <w:t>ALFALFA</w:t>
      </w:r>
      <w:r>
        <w:rPr>
          <w:spacing w:val="-1"/>
        </w:rPr>
        <w:t> (Northern</w:t>
      </w:r>
      <w:r>
        <w:rPr/>
        <w:t> and </w:t>
      </w:r>
      <w:r>
        <w:rPr>
          <w:spacing w:val="-1"/>
        </w:rPr>
        <w:t>Southern</w:t>
      </w:r>
      <w:bookmarkEnd w:id="1"/>
      <w:r>
        <w:rPr>
          <w:rFonts w:ascii="Times New Roman"/>
          <w:b w:val="0"/>
          <w:spacing w:val="-1"/>
        </w:rPr>
        <w:t>)</w:t>
      </w:r>
    </w:p>
    <w:p>
      <w:pPr>
        <w:spacing w:line="240" w:lineRule="auto" w:before="3"/>
        <w:rPr>
          <w:rFonts w:ascii="Times New Roman" w:hAnsi="Times New Roman" w:cs="Times New Roman" w:eastAsia="Times New Roman"/>
          <w:sz w:val="25"/>
          <w:szCs w:val="25"/>
        </w:rPr>
      </w:pPr>
    </w:p>
    <w:p>
      <w:pPr>
        <w:pStyle w:val="BodyText"/>
        <w:spacing w:line="242" w:lineRule="auto"/>
        <w:ind w:right="114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alfalfa production</w:t>
      </w:r>
      <w:r>
        <w:rPr/>
        <w:t> in </w:t>
      </w:r>
      <w:r>
        <w:rPr>
          <w:spacing w:val="-1"/>
        </w:rPr>
        <w:t>California </w:t>
      </w:r>
      <w:r>
        <w:rPr/>
        <w:t>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San</w:t>
      </w:r>
      <w:r>
        <w:rPr/>
        <w:t> Joaquin</w:t>
      </w:r>
      <w:r>
        <w:rPr>
          <w:spacing w:val="75"/>
        </w:rPr>
        <w:t> </w:t>
      </w:r>
      <w:r>
        <w:rPr/>
        <w:t>County</w:t>
      </w:r>
      <w:r>
        <w:rPr>
          <w:spacing w:val="-8"/>
        </w:rPr>
        <w:t> </w:t>
      </w:r>
      <w:r>
        <w:rPr/>
        <w:t>in the</w:t>
      </w:r>
      <w:r>
        <w:rPr>
          <w:spacing w:val="-1"/>
        </w:rPr>
        <w:t> Central</w:t>
      </w:r>
      <w:r>
        <w:rPr/>
        <w:t> </w:t>
      </w:r>
      <w:r>
        <w:rPr>
          <w:spacing w:val="-2"/>
        </w:rPr>
        <w:t>Valley,</w:t>
      </w:r>
      <w:r>
        <w:rPr/>
        <w:t> </w:t>
      </w:r>
      <w:r>
        <w:rPr>
          <w:spacing w:val="-1"/>
        </w:rPr>
        <w:t>although</w:t>
      </w:r>
      <w:r>
        <w:rPr/>
        <w:t> the</w:t>
      </w:r>
      <w:r>
        <w:rPr>
          <w:spacing w:val="-1"/>
        </w:rPr>
        <w:t> crop</w:t>
      </w:r>
      <w:r>
        <w:rPr/>
        <w:t> is </w:t>
      </w:r>
      <w:r>
        <w:rPr>
          <w:spacing w:val="-1"/>
        </w:rPr>
        <w:t>grown</w:t>
      </w:r>
      <w:r>
        <w:rPr/>
        <w:t> </w:t>
      </w:r>
      <w:r>
        <w:rPr>
          <w:spacing w:val="-1"/>
        </w:rPr>
        <w:t>throughout</w:t>
      </w:r>
      <w:r>
        <w:rPr/>
        <w:t> the</w:t>
      </w:r>
      <w:r>
        <w:rPr>
          <w:spacing w:val="-1"/>
        </w:rPr>
        <w:t> Central</w:t>
      </w:r>
      <w:r>
        <w:rPr/>
        <w:t> </w:t>
      </w:r>
      <w:r>
        <w:rPr>
          <w:spacing w:val="-1"/>
        </w:rPr>
        <w:t>Valley</w:t>
      </w:r>
      <w:r>
        <w:rPr>
          <w:spacing w:val="-8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as</w:t>
      </w:r>
      <w:r>
        <w:rPr/>
        <w:t> </w:t>
      </w:r>
      <w:r>
        <w:rPr>
          <w:spacing w:val="-1"/>
        </w:rPr>
        <w:t>far</w:t>
      </w:r>
      <w:r>
        <w:rPr>
          <w:spacing w:val="61"/>
        </w:rPr>
        <w:t> </w:t>
      </w:r>
      <w:r>
        <w:rPr/>
        <w:t>south </w:t>
      </w:r>
      <w:r>
        <w:rPr>
          <w:spacing w:val="-1"/>
        </w:rPr>
        <w:t>as</w:t>
      </w:r>
      <w:r>
        <w:rPr/>
        <w:t> the</w:t>
      </w:r>
      <w:r>
        <w:rPr>
          <w:spacing w:val="-1"/>
        </w:rPr>
        <w:t> </w:t>
      </w:r>
      <w:r>
        <w:rPr>
          <w:spacing w:val="-2"/>
        </w:rPr>
        <w:t>Imperial</w:t>
      </w:r>
      <w:r>
        <w:rPr/>
        <w:t> </w:t>
      </w:r>
      <w:r>
        <w:rPr>
          <w:spacing w:val="-2"/>
        </w:rPr>
        <w:t>Valley.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California </w:t>
      </w:r>
      <w:r>
        <w:rPr/>
        <w:t>is </w:t>
      </w:r>
      <w:r>
        <w:rPr>
          <w:spacing w:val="-1"/>
        </w:rPr>
        <w:t>ranked</w:t>
      </w:r>
      <w:r>
        <w:rPr>
          <w:spacing w:val="71"/>
        </w:rPr>
        <w:t> </w:t>
      </w:r>
      <w:r>
        <w:rPr/>
        <w:t>1</w:t>
      </w:r>
      <w:r>
        <w:rPr>
          <w:position w:val="9"/>
          <w:sz w:val="16"/>
        </w:rPr>
        <w:t>st   </w:t>
      </w:r>
      <w:r>
        <w:rPr>
          <w:spacing w:val="30"/>
          <w:position w:val="9"/>
          <w:sz w:val="16"/>
        </w:rPr>
        <w:t> </w:t>
      </w:r>
      <w:r>
        <w:rPr/>
        <w:t>in pounds of</w:t>
      </w:r>
      <w:r>
        <w:rPr>
          <w:spacing w:val="-1"/>
        </w:rPr>
        <w:t> alfalfa hay</w:t>
      </w:r>
      <w:r>
        <w:rPr>
          <w:spacing w:val="-8"/>
        </w:rPr>
        <w:t> </w:t>
      </w:r>
      <w:r>
        <w:rPr>
          <w:spacing w:val="-1"/>
        </w:rPr>
        <w:t>harvested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among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top 10 in </w:t>
      </w:r>
      <w:r>
        <w:rPr>
          <w:spacing w:val="-1"/>
        </w:rPr>
        <w:t>acres</w:t>
      </w:r>
      <w:r>
        <w:rPr/>
        <w:t> </w:t>
      </w:r>
      <w:r>
        <w:rPr>
          <w:spacing w:val="-1"/>
        </w:rPr>
        <w:t>planted.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Alfalfa</w:t>
      </w:r>
      <w:r>
        <w:rPr>
          <w:spacing w:val="-2"/>
        </w:rPr>
        <w:t> </w:t>
      </w:r>
      <w:r>
        <w:rPr/>
        <w:t>is a</w:t>
      </w:r>
      <w:r>
        <w:rPr>
          <w:spacing w:val="53"/>
        </w:rPr>
        <w:t> </w:t>
      </w:r>
      <w:r>
        <w:rPr>
          <w:spacing w:val="-1"/>
        </w:rPr>
        <w:t>perennial</w:t>
      </w:r>
      <w:r>
        <w:rPr/>
        <w:t> </w:t>
      </w:r>
      <w:r>
        <w:rPr>
          <w:spacing w:val="-1"/>
        </w:rPr>
        <w:t>crop,</w:t>
      </w:r>
      <w:r>
        <w:rPr/>
        <w:t>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early</w:t>
      </w:r>
      <w:r>
        <w:rPr>
          <w:spacing w:val="-8"/>
        </w:rPr>
        <w:t> </w:t>
      </w:r>
      <w:r>
        <w:rPr/>
        <w:t>in the</w:t>
      </w:r>
      <w:r>
        <w:rPr>
          <w:spacing w:val="-1"/>
        </w:rPr>
        <w:t> </w:t>
      </w:r>
      <w:r>
        <w:rPr>
          <w:spacing w:val="-3"/>
        </w:rPr>
        <w:t>year</w:t>
      </w:r>
      <w:r>
        <w:rPr>
          <w:spacing w:val="-1"/>
        </w:rPr>
        <w:t> and</w:t>
      </w:r>
      <w:r>
        <w:rPr/>
        <w:t> </w:t>
      </w:r>
      <w:r>
        <w:rPr>
          <w:spacing w:val="-1"/>
        </w:rPr>
        <w:t>maintained</w:t>
      </w:r>
      <w:r>
        <w:rPr/>
        <w:t> </w:t>
      </w:r>
      <w:r>
        <w:rPr>
          <w:spacing w:val="-1"/>
        </w:rPr>
        <w:t>under continuous</w:t>
      </w:r>
      <w:r>
        <w:rPr/>
        <w:t> </w:t>
      </w:r>
      <w:r>
        <w:rPr>
          <w:spacing w:val="-1"/>
        </w:rPr>
        <w:t>cultivation</w:t>
      </w:r>
      <w:r>
        <w:rPr/>
        <w:t> on a</w:t>
      </w:r>
      <w:r>
        <w:rPr>
          <w:spacing w:val="-1"/>
        </w:rPr>
        <w:t> </w:t>
      </w:r>
      <w:r>
        <w:rPr/>
        <w:t>4-</w:t>
      </w:r>
      <w:r>
        <w:rPr>
          <w:spacing w:val="-1"/>
        </w:rPr>
        <w:t> </w:t>
      </w:r>
      <w:r>
        <w:rPr/>
        <w:t>to</w:t>
      </w:r>
    </w:p>
    <w:p>
      <w:pPr>
        <w:pStyle w:val="BodyText"/>
        <w:spacing w:line="246" w:lineRule="auto" w:before="4"/>
        <w:ind w:right="198"/>
        <w:jc w:val="left"/>
      </w:pPr>
      <w:r>
        <w:rPr>
          <w:spacing w:val="-2"/>
        </w:rPr>
        <w:t>5-year</w:t>
      </w:r>
      <w:r>
        <w:rPr>
          <w:spacing w:val="-1"/>
        </w:rPr>
        <w:t> </w:t>
      </w:r>
      <w:r>
        <w:rPr>
          <w:spacing w:val="-2"/>
        </w:rPr>
        <w:t>cycle</w:t>
      </w:r>
      <w:r>
        <w:rPr>
          <w:spacing w:val="-1"/>
        </w:rPr>
        <w:t> at</w:t>
      </w:r>
      <w:r>
        <w:rPr/>
        <w:t> </w:t>
      </w:r>
      <w:r>
        <w:rPr>
          <w:spacing w:val="-1"/>
        </w:rPr>
        <w:t>which</w:t>
      </w:r>
      <w:r>
        <w:rPr/>
        <w:t> time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new crop</w:t>
      </w:r>
      <w:r>
        <w:rPr/>
        <w:t> is </w:t>
      </w:r>
      <w:r>
        <w:rPr>
          <w:spacing w:val="-1"/>
        </w:rPr>
        <w:t>planted..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depths</w:t>
      </w:r>
      <w:r>
        <w:rPr/>
        <w:t> </w:t>
      </w:r>
      <w:r>
        <w:rPr>
          <w:spacing w:val="-1"/>
        </w:rPr>
        <w:t>range from</w:t>
      </w:r>
      <w:r>
        <w:rPr/>
        <w:t> 0.25 to 1.0 </w:t>
      </w:r>
      <w:r>
        <w:rPr>
          <w:spacing w:val="-1"/>
        </w:rPr>
        <w:t>inches,</w:t>
      </w:r>
      <w:r>
        <w:rPr>
          <w:spacing w:val="71"/>
        </w:rPr>
        <w:t> </w:t>
      </w:r>
      <w:r>
        <w:rPr>
          <w:spacing w:val="-1"/>
        </w:rPr>
        <w:t>depending</w:t>
      </w:r>
      <w:r>
        <w:rPr>
          <w:spacing w:val="-3"/>
        </w:rPr>
        <w:t> </w:t>
      </w:r>
      <w:r>
        <w:rPr/>
        <w:t>on soil </w:t>
      </w:r>
      <w:r>
        <w:rPr>
          <w:spacing w:val="-1"/>
        </w:rPr>
        <w:t>texture,</w:t>
      </w:r>
      <w:r>
        <w:rPr/>
        <w:t> on </w:t>
      </w:r>
      <w:r>
        <w:rPr>
          <w:spacing w:val="-1"/>
        </w:rPr>
        <w:t>level</w:t>
      </w:r>
      <w:r>
        <w:rPr/>
        <w:t> </w:t>
      </w:r>
      <w:r>
        <w:rPr>
          <w:spacing w:val="-1"/>
        </w:rPr>
        <w:t>seed</w:t>
      </w:r>
      <w:r>
        <w:rPr/>
        <w:t> </w:t>
      </w:r>
      <w:r>
        <w:rPr>
          <w:spacing w:val="-1"/>
        </w:rPr>
        <w:t>beds.</w:t>
      </w:r>
      <w:r>
        <w:rPr/>
        <w:t>  </w:t>
      </w:r>
      <w:r>
        <w:rPr>
          <w:spacing w:val="12"/>
        </w:rPr>
        <w:t> </w:t>
      </w:r>
      <w:r>
        <w:rPr/>
        <w:t>Row</w:t>
      </w:r>
      <w:r>
        <w:rPr>
          <w:spacing w:val="-1"/>
        </w:rPr>
        <w:t> spacing</w:t>
      </w:r>
      <w:r>
        <w:rPr>
          <w:spacing w:val="-3"/>
        </w:rPr>
        <w:t> </w:t>
      </w:r>
      <w:r>
        <w:rPr/>
        <w:t>is </w:t>
      </w:r>
      <w:r>
        <w:rPr>
          <w:spacing w:val="-1"/>
        </w:rPr>
        <w:t>approximately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inches;</w:t>
      </w:r>
      <w:r>
        <w:rPr/>
        <w:t> </w:t>
      </w:r>
      <w:r>
        <w:rPr>
          <w:spacing w:val="-1"/>
        </w:rPr>
        <w:t>nearly</w:t>
      </w:r>
      <w:r>
        <w:rPr>
          <w:spacing w:val="95"/>
        </w:rPr>
        <w:t> </w:t>
      </w:r>
      <w:r>
        <w:rPr>
          <w:spacing w:val="-1"/>
        </w:rPr>
        <w:t>all</w:t>
      </w:r>
      <w:r>
        <w:rPr/>
        <w:t> </w:t>
      </w:r>
      <w:r>
        <w:rPr>
          <w:spacing w:val="-1"/>
        </w:rPr>
        <w:t>alfalfa </w:t>
      </w:r>
      <w:r>
        <w:rPr/>
        <w:t>is </w:t>
      </w:r>
      <w:r>
        <w:rPr>
          <w:spacing w:val="-1"/>
        </w:rPr>
        <w:t>irrigated</w:t>
      </w:r>
      <w:r>
        <w:rPr/>
        <w:t> in </w:t>
      </w:r>
      <w:r>
        <w:rPr>
          <w:spacing w:val="-1"/>
        </w:rPr>
        <w:t>California </w:t>
      </w:r>
      <w:r>
        <w:rPr/>
        <w:t>by</w:t>
      </w:r>
      <w:r>
        <w:rPr>
          <w:spacing w:val="-8"/>
        </w:rPr>
        <w:t> </w:t>
      </w:r>
      <w:r>
        <w:rPr>
          <w:spacing w:val="-1"/>
        </w:rPr>
        <w:t>flooding.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Cuttings</w:t>
      </w:r>
      <w:r>
        <w:rPr/>
        <w:t> </w:t>
      </w:r>
      <w:r>
        <w:rPr>
          <w:spacing w:val="-1"/>
        </w:rPr>
        <w:t>range from</w:t>
      </w:r>
      <w:r>
        <w:rPr/>
        <w:t> 3 to 5 </w:t>
      </w:r>
      <w:r>
        <w:rPr>
          <w:spacing w:val="-1"/>
        </w:rPr>
        <w:t>per </w:t>
      </w:r>
      <w:r>
        <w:rPr>
          <w:spacing w:val="-3"/>
        </w:rPr>
        <w:t>year</w:t>
      </w:r>
      <w:r>
        <w:rPr>
          <w:spacing w:val="-1"/>
        </w:rPr>
        <w:t> under </w:t>
      </w:r>
      <w:r>
        <w:rPr/>
        <w:t>most</w:t>
      </w:r>
      <w:r>
        <w:rPr>
          <w:spacing w:val="69"/>
        </w:rPr>
        <w:t> </w:t>
      </w:r>
      <w:r>
        <w:rPr>
          <w:spacing w:val="-1"/>
        </w:rPr>
        <w:t>conditions.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Alfalfa prefers</w:t>
      </w:r>
      <w:r>
        <w:rPr/>
        <w:t> </w:t>
      </w:r>
      <w:r>
        <w:rPr>
          <w:spacing w:val="-1"/>
        </w:rPr>
        <w:t>well-drained</w:t>
      </w:r>
      <w:r>
        <w:rPr/>
        <w:t> soil </w:t>
      </w:r>
      <w:r>
        <w:rPr>
          <w:spacing w:val="-1"/>
        </w:rPr>
        <w:t>with</w:t>
      </w:r>
      <w:r>
        <w:rPr/>
        <w:t> a</w:t>
      </w:r>
      <w:r>
        <w:rPr>
          <w:spacing w:val="-1"/>
        </w:rPr>
        <w:t> </w:t>
      </w:r>
      <w:r>
        <w:rPr/>
        <w:t>pH</w:t>
      </w:r>
      <w:r>
        <w:rPr>
          <w:spacing w:val="-1"/>
        </w:rPr>
        <w:t> near neutral.</w:t>
      </w:r>
      <w:r>
        <w:rPr/>
        <w:t>  </w:t>
      </w:r>
      <w:r>
        <w:rPr>
          <w:spacing w:val="12"/>
        </w:rPr>
        <w:t> </w:t>
      </w:r>
      <w:r>
        <w:rPr/>
        <w:t>Root </w:t>
      </w:r>
      <w:r>
        <w:rPr>
          <w:spacing w:val="-2"/>
        </w:rPr>
        <w:t>systems</w:t>
      </w:r>
      <w:r>
        <w:rPr/>
        <w:t> </w:t>
      </w:r>
      <w:r>
        <w:rPr>
          <w:spacing w:val="-1"/>
        </w:rPr>
        <w:t>rarely</w:t>
      </w:r>
      <w:r>
        <w:rPr>
          <w:spacing w:val="77"/>
        </w:rPr>
        <w:t> </w:t>
      </w:r>
      <w:r>
        <w:rPr>
          <w:spacing w:val="-1"/>
        </w:rPr>
        <w:t>exceed</w:t>
      </w:r>
      <w:r>
        <w:rPr/>
        <w:t> 2 </w:t>
      </w:r>
      <w:r>
        <w:rPr>
          <w:spacing w:val="-1"/>
        </w:rPr>
        <w:t>feet</w:t>
      </w:r>
      <w:r>
        <w:rPr/>
        <w:t> in </w:t>
      </w:r>
      <w:r>
        <w:rPr>
          <w:spacing w:val="-1"/>
        </w:rPr>
        <w:t>California and</w:t>
      </w:r>
      <w:r>
        <w:rPr/>
        <w:t> </w:t>
      </w:r>
      <w:r>
        <w:rPr>
          <w:spacing w:val="-1"/>
        </w:rPr>
        <w:t>cuttings</w:t>
      </w:r>
      <w:r>
        <w:rPr/>
        <w:t> </w:t>
      </w:r>
      <w:r>
        <w:rPr>
          <w:spacing w:val="-1"/>
        </w:rPr>
        <w:t>occur when</w:t>
      </w:r>
      <w:r>
        <w:rPr/>
        <w:t> the</w:t>
      </w:r>
      <w:r>
        <w:rPr>
          <w:spacing w:val="-1"/>
        </w:rPr>
        <w:t> plant</w:t>
      </w:r>
      <w:r>
        <w:rPr/>
        <w:t> </w:t>
      </w:r>
      <w:r>
        <w:rPr>
          <w:spacing w:val="-1"/>
        </w:rPr>
        <w:t>reaches</w:t>
      </w:r>
      <w:r>
        <w:rPr/>
        <w:t> a</w:t>
      </w:r>
      <w:r>
        <w:rPr>
          <w:spacing w:val="-1"/>
        </w:rPr>
        <w:t> height</w:t>
      </w:r>
      <w:r>
        <w:rPr/>
        <w:t> </w:t>
      </w:r>
      <w:r>
        <w:rPr>
          <w:spacing w:val="-1"/>
        </w:rPr>
        <w:t>of approximately</w:t>
      </w:r>
      <w:r>
        <w:rPr>
          <w:spacing w:val="83"/>
        </w:rPr>
        <w:t> </w:t>
      </w:r>
      <w:r>
        <w:rPr/>
        <w:t>30 </w:t>
      </w:r>
      <w:r>
        <w:rPr>
          <w:spacing w:val="-1"/>
        </w:rPr>
        <w:t>inches.</w:t>
      </w:r>
      <w:r>
        <w:rPr/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benchmark</w:t>
      </w:r>
      <w:r>
        <w:rPr/>
        <w:t> soil, </w:t>
      </w:r>
      <w:r>
        <w:rPr>
          <w:spacing w:val="-1"/>
        </w:rPr>
        <w:t>Sacramento </w:t>
      </w:r>
      <w:r>
        <w:rPr>
          <w:spacing w:val="-2"/>
        </w:rPr>
        <w:t>clay.</w:t>
      </w:r>
    </w:p>
    <w:p>
      <w:pPr>
        <w:pStyle w:val="BodyText"/>
        <w:spacing w:line="246" w:lineRule="auto"/>
        <w:ind w:right="198"/>
        <w:jc w:val="left"/>
      </w:pPr>
      <w:r>
        <w:rPr>
          <w:spacing w:val="-1"/>
        </w:rPr>
        <w:t>Sacramento</w:t>
      </w:r>
      <w:r>
        <w:rPr/>
        <w:t> </w:t>
      </w:r>
      <w:r>
        <w:rPr>
          <w:spacing w:val="-2"/>
        </w:rPr>
        <w:t>clay,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very-fine,</w:t>
      </w:r>
      <w:r>
        <w:rPr/>
        <w:t> </w:t>
      </w:r>
      <w:r>
        <w:rPr>
          <w:spacing w:val="-1"/>
        </w:rPr>
        <w:t>smectitic,</w:t>
      </w:r>
      <w:r>
        <w:rPr/>
        <w:t> </w:t>
      </w:r>
      <w:r>
        <w:rPr>
          <w:spacing w:val="-1"/>
        </w:rPr>
        <w:t>thermic </w:t>
      </w:r>
      <w:r>
        <w:rPr/>
        <w:t>Cumulic</w:t>
      </w:r>
      <w:r>
        <w:rPr>
          <w:spacing w:val="-1"/>
        </w:rPr>
        <w:t> Vertic Endoaquolls.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are</w:t>
      </w:r>
      <w:r>
        <w:rPr>
          <w:spacing w:val="83"/>
        </w:rPr>
        <w:t> </w:t>
      </w:r>
      <w:r>
        <w:rPr>
          <w:spacing w:val="-1"/>
        </w:rPr>
        <w:t>often</w:t>
      </w:r>
      <w:r>
        <w:rPr/>
        <w:t> </w:t>
      </w:r>
      <w:r>
        <w:rPr>
          <w:spacing w:val="-1"/>
        </w:rPr>
        <w:t>used</w:t>
      </w:r>
      <w:r>
        <w:rPr/>
        <w:t> </w:t>
      </w:r>
      <w:r>
        <w:rPr>
          <w:spacing w:val="-1"/>
        </w:rPr>
        <w:t>for alfalfa cultivation</w:t>
      </w:r>
      <w:r>
        <w:rPr/>
        <w:t> </w:t>
      </w:r>
      <w:r>
        <w:rPr>
          <w:spacing w:val="-1"/>
        </w:rPr>
        <w:t>providing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water table </w:t>
      </w:r>
      <w:r>
        <w:rPr/>
        <w:t>is </w:t>
      </w:r>
      <w:r>
        <w:rPr>
          <w:spacing w:val="-1"/>
        </w:rPr>
        <w:t>low.</w:t>
      </w:r>
      <w:r>
        <w:rPr/>
        <w:t> </w:t>
      </w:r>
      <w:r>
        <w:rPr>
          <w:spacing w:val="-1"/>
        </w:rPr>
        <w:t>Sacramento</w:t>
      </w:r>
      <w:r>
        <w:rPr/>
        <w:t> </w:t>
      </w:r>
      <w:r>
        <w:rPr>
          <w:spacing w:val="-1"/>
        </w:rPr>
        <w:t>clay</w:t>
      </w:r>
      <w:r>
        <w:rPr>
          <w:spacing w:val="-8"/>
        </w:rPr>
        <w:t> </w:t>
      </w:r>
      <w:r>
        <w:rPr/>
        <w:t>is a</w:t>
      </w:r>
      <w:r>
        <w:rPr>
          <w:spacing w:val="-1"/>
        </w:rPr>
        <w:t> poorly</w:t>
      </w:r>
      <w:r>
        <w:rPr>
          <w:spacing w:val="-8"/>
        </w:rPr>
        <w:t> </w:t>
      </w:r>
      <w:r>
        <w:rPr/>
        <w:t>to</w:t>
      </w:r>
      <w:r>
        <w:rPr>
          <w:spacing w:val="99"/>
        </w:rPr>
        <w:t>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poorly</w:t>
      </w:r>
      <w:r>
        <w:rPr>
          <w:spacing w:val="-8"/>
        </w:rPr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very</w:t>
      </w:r>
      <w:r>
        <w:rPr>
          <w:spacing w:val="-8"/>
        </w:rPr>
        <w:t> </w:t>
      </w:r>
      <w:r>
        <w:rPr/>
        <w:t>slow</w:t>
      </w:r>
      <w:r>
        <w:rPr>
          <w:spacing w:val="-1"/>
        </w:rPr>
        <w:t> </w:t>
      </w:r>
      <w:r>
        <w:rPr/>
        <w:t>to slow</w:t>
      </w:r>
      <w:r>
        <w:rPr>
          <w:spacing w:val="-1"/>
        </w:rPr>
        <w:t> runoff.</w:t>
      </w:r>
      <w:r>
        <w:rPr/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formed</w:t>
      </w:r>
      <w:r>
        <w:rPr/>
        <w:t> in</w:t>
      </w:r>
      <w:r>
        <w:rPr>
          <w:spacing w:val="75"/>
        </w:rPr>
        <w:t> </w:t>
      </w:r>
      <w:r>
        <w:rPr>
          <w:spacing w:val="-1"/>
        </w:rPr>
        <w:t>fine textured</w:t>
      </w:r>
      <w:r>
        <w:rPr/>
        <w:t> </w:t>
      </w:r>
      <w:r>
        <w:rPr>
          <w:spacing w:val="-1"/>
        </w:rPr>
        <w:t>alluvium</w:t>
      </w:r>
      <w:r>
        <w:rPr/>
        <w:t> of</w:t>
      </w:r>
      <w:r>
        <w:rPr>
          <w:spacing w:val="-1"/>
        </w:rPr>
        <w:t> </w:t>
      </w:r>
      <w:r>
        <w:rPr/>
        <w:t>mixed </w:t>
      </w:r>
      <w:r>
        <w:rPr>
          <w:spacing w:val="-1"/>
        </w:rPr>
        <w:t>origin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are </w:t>
      </w:r>
      <w:r>
        <w:rPr/>
        <w:t>of</w:t>
      </w:r>
      <w:r>
        <w:rPr>
          <w:spacing w:val="-1"/>
        </w:rPr>
        <w:t> moderate </w:t>
      </w:r>
      <w:r>
        <w:rPr/>
        <w:t>extent.  </w:t>
      </w:r>
      <w:r>
        <w:rPr>
          <w:spacing w:val="12"/>
        </w:rPr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generally</w:t>
      </w:r>
      <w:r>
        <w:rPr>
          <w:spacing w:val="-8"/>
        </w:rPr>
        <w:t> </w:t>
      </w:r>
      <w:r>
        <w:rPr>
          <w:spacing w:val="-1"/>
        </w:rPr>
        <w:t>found</w:t>
      </w:r>
      <w:r>
        <w:rPr/>
        <w:t> in</w:t>
      </w:r>
      <w:r>
        <w:rPr>
          <w:spacing w:val="75"/>
        </w:rPr>
        <w:t> </w:t>
      </w:r>
      <w:r>
        <w:rPr>
          <w:spacing w:val="-1"/>
        </w:rPr>
        <w:t>level</w:t>
      </w:r>
      <w:r>
        <w:rPr/>
        <w:t> </w:t>
      </w:r>
      <w:r>
        <w:rPr>
          <w:spacing w:val="-1"/>
        </w:rPr>
        <w:t>basins</w:t>
      </w:r>
      <w:r>
        <w:rPr/>
        <w:t> </w:t>
      </w:r>
      <w:r>
        <w:rPr>
          <w:spacing w:val="-1"/>
        </w:rPr>
        <w:t>at</w:t>
      </w:r>
      <w:r>
        <w:rPr/>
        <w:t> </w:t>
      </w:r>
      <w:r>
        <w:rPr>
          <w:spacing w:val="-1"/>
        </w:rPr>
        <w:t>elevations</w:t>
      </w:r>
      <w:r>
        <w:rPr/>
        <w:t> </w:t>
      </w:r>
      <w:r>
        <w:rPr>
          <w:spacing w:val="-1"/>
        </w:rPr>
        <w:t>near sea level</w:t>
      </w:r>
      <w:r>
        <w:rPr/>
        <w:t> to 60 </w:t>
      </w:r>
      <w:r>
        <w:rPr>
          <w:spacing w:val="-1"/>
        </w:rPr>
        <w:t>feet.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is </w:t>
      </w:r>
      <w:r>
        <w:rPr>
          <w:spacing w:val="-2"/>
        </w:rPr>
        <w:t>typical</w:t>
      </w:r>
      <w:r>
        <w:rPr/>
        <w:t> of</w:t>
      </w:r>
      <w:r>
        <w:rPr>
          <w:spacing w:val="-1"/>
        </w:rPr>
        <w:t> </w:t>
      </w:r>
      <w:r>
        <w:rPr/>
        <w:t>soils </w:t>
      </w:r>
      <w:r>
        <w:rPr>
          <w:spacing w:val="-1"/>
        </w:rPr>
        <w:t>used</w:t>
      </w:r>
      <w:r>
        <w:rPr/>
        <w:t> </w:t>
      </w:r>
      <w:r>
        <w:rPr>
          <w:spacing w:val="-1"/>
        </w:rPr>
        <w:t>for </w:t>
      </w:r>
      <w:r>
        <w:rPr/>
        <w:t>a</w:t>
      </w:r>
      <w:r>
        <w:rPr>
          <w:spacing w:val="-1"/>
        </w:rPr>
        <w:t> variety</w:t>
      </w:r>
      <w:r>
        <w:rPr>
          <w:spacing w:val="79"/>
        </w:rPr>
        <w:t> </w:t>
      </w:r>
      <w:r>
        <w:rPr/>
        <w:t>of</w:t>
      </w:r>
      <w:r>
        <w:rPr>
          <w:spacing w:val="-1"/>
        </w:rPr>
        <w:t> row crops,</w:t>
      </w:r>
      <w:r>
        <w:rPr/>
        <w:t> </w:t>
      </w:r>
      <w:r>
        <w:rPr>
          <w:spacing w:val="-1"/>
        </w:rPr>
        <w:t>rice,</w:t>
      </w:r>
      <w:r>
        <w:rPr/>
        <w:t> </w:t>
      </w:r>
      <w:r>
        <w:rPr>
          <w:spacing w:val="-1"/>
        </w:rPr>
        <w:t>safflower and</w:t>
      </w:r>
      <w:r>
        <w:rPr/>
        <w:t> </w:t>
      </w:r>
      <w:r>
        <w:rPr>
          <w:spacing w:val="-1"/>
        </w:rPr>
        <w:t>alfalfa.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Sacramento</w:t>
      </w:r>
      <w:r>
        <w:rPr/>
        <w:t> </w:t>
      </w:r>
      <w:r>
        <w:rPr>
          <w:spacing w:val="-1"/>
        </w:rPr>
        <w:t>clay</w:t>
      </w:r>
      <w:r>
        <w:rPr>
          <w:spacing w:val="-8"/>
        </w:rPr>
        <w:t> </w:t>
      </w:r>
      <w:r>
        <w:rPr/>
        <w:t>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D</w:t>
      </w:r>
      <w:r>
        <w:rPr>
          <w:spacing w:val="-1"/>
        </w:rPr>
        <w:t> </w:t>
      </w:r>
      <w:r>
        <w:rPr/>
        <w:t>soil.</w:t>
      </w:r>
    </w:p>
    <w:p>
      <w:pPr>
        <w:spacing w:line="240" w:lineRule="auto" w:before="2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tabs>
          <w:tab w:pos="4247" w:val="left" w:leader="none"/>
          <w:tab w:pos="5689" w:val="left" w:leader="none"/>
        </w:tabs>
        <w:spacing w:line="302" w:lineRule="exact"/>
        <w:ind w:right="392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Fresno,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California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meteorological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station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selected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this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scenario.</w:t>
        <w:tab/>
      </w:r>
      <w:r>
        <w:rPr>
          <w:rFonts w:ascii="Sakkal Majalla"/>
        </w:rPr>
        <w:t>As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noted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above,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scenario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represents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San</w:t>
      </w:r>
      <w:r>
        <w:rPr>
          <w:rFonts w:ascii="Sakkal Majalla"/>
          <w:spacing w:val="113"/>
          <w:w w:val="99"/>
        </w:rPr>
        <w:t> </w:t>
      </w:r>
      <w:r>
        <w:rPr>
          <w:rFonts w:ascii="Sakkal Majalla"/>
          <w:spacing w:val="-1"/>
        </w:rPr>
        <w:t>Joaquin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County,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more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broadly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Central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Valley.</w:t>
        <w:tab/>
      </w:r>
      <w:r>
        <w:rPr>
          <w:rFonts w:ascii="Sakkal Majalla"/>
          <w:spacing w:val="-1"/>
        </w:rPr>
        <w:t>Although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there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geographically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closer</w:t>
      </w:r>
      <w:r>
        <w:rPr>
          <w:rFonts w:ascii="Sakkal Majalla"/>
          <w:spacing w:val="-6"/>
        </w:rPr>
        <w:t> </w:t>
      </w:r>
      <w:r>
        <w:rPr>
          <w:rFonts w:ascii="Sakkal Majalla"/>
          <w:spacing w:val="-1"/>
        </w:rPr>
        <w:t>meteorological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stations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115"/>
          <w:w w:val="99"/>
        </w:rPr>
        <w:t> </w:t>
      </w:r>
      <w:r>
        <w:rPr>
          <w:rFonts w:ascii="Sakkal Majalla"/>
        </w:rPr>
        <w:t>San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Joaquin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County,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Fresno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located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center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Central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Valley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more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representative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Central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Valley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alfalfa</w:t>
      </w:r>
      <w:r>
        <w:rPr>
          <w:rFonts w:ascii="Sakkal Majalla"/>
          <w:spacing w:val="89"/>
        </w:rPr>
        <w:t> </w:t>
      </w:r>
      <w:r>
        <w:rPr>
          <w:rFonts w:ascii="Sakkal Majalla"/>
          <w:spacing w:val="-1"/>
        </w:rPr>
        <w:t>production.</w:t>
      </w:r>
      <w:r>
        <w:rPr>
          <w:rFonts w:ascii="Sakkal Majalla"/>
        </w:rPr>
      </w:r>
    </w:p>
    <w:p>
      <w:pPr>
        <w:spacing w:line="240" w:lineRule="auto" w:before="11"/>
        <w:rPr>
          <w:rFonts w:ascii="Sakkal Majalla" w:hAnsi="Sakkal Majalla" w:cs="Sakkal Majalla" w:eastAsia="Sakkal Majalla"/>
          <w:sz w:val="20"/>
          <w:szCs w:val="20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136"/>
        <w:gridCol w:w="3960"/>
        <w:gridCol w:w="134"/>
      </w:tblGrid>
      <w:tr>
        <w:trPr>
          <w:trHeight w:val="691" w:hRule="exact"/>
        </w:trPr>
        <w:tc>
          <w:tcPr>
            <w:tcW w:w="9046" w:type="dxa"/>
            <w:gridSpan w:val="4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Sakkal Majalla" w:hAnsi="Sakkal Majalla" w:cs="Sakkal Majalla" w:eastAsia="Sakkal Majalla"/>
                <w:sz w:val="14"/>
                <w:szCs w:val="14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California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7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(W93193)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(W93193)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0.73</w:t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56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right="0"/>
              <w:jc w:val="center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</w:t>
            </w:r>
            <w:r>
              <w:rPr>
                <w:rFonts w:ascii="Times New Roman"/>
                <w:position w:val="7"/>
                <w:sz w:val="13"/>
              </w:rPr>
              <w:t> 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62"/>
              <w:ind w:right="18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(July,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Snow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expected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occur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accumulate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persist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more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day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Counties.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7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color w:val="0000FF"/>
                <w:w w:val="99"/>
                <w:sz w:val="20"/>
              </w:rPr>
            </w:r>
            <w:hyperlink r:id="rId6">
              <w:r>
                <w:rPr>
                  <w:rFonts w:ascii="Times New Roman"/>
                  <w:color w:val="0000FF"/>
                  <w:spacing w:val="-2"/>
                  <w:sz w:val="20"/>
                  <w:u w:val="single" w:color="0000FF"/>
                </w:rPr>
                <w:t>http://www.weather.gov/climate</w:t>
              </w:r>
              <w:r>
                <w:rPr>
                  <w:rFonts w:ascii="Times New Roman"/>
                  <w:color w:val="0000FF"/>
                  <w:sz w:val="20"/>
                  <w:u w:val="single" w:color="0000FF"/>
                </w:rPr>
                <w:t> </w:t>
              </w:r>
              <w:r>
                <w:rPr>
                  <w:rFonts w:ascii="Times New Roman"/>
                  <w:color w:val="0000FF"/>
                  <w:spacing w:val="23"/>
                  <w:sz w:val="20"/>
                  <w:u w:val="single" w:color="0000FF"/>
                </w:rPr>
                <w:t> </w:t>
              </w:r>
              <w:r>
                <w:rPr>
                  <w:rFonts w:ascii="Times New Roman"/>
                  <w:color w:val="0000FF"/>
                  <w:spacing w:val="23"/>
                  <w:sz w:val="20"/>
                </w:rPr>
              </w:r>
            </w:hyperlink>
            <w:r>
              <w:rPr>
                <w:rFonts w:ascii="Times New Roman"/>
                <w:color w:val="0000FF"/>
                <w:spacing w:val="23"/>
                <w:sz w:val="20"/>
              </w:rPr>
            </w:r>
            <w:r>
              <w:rPr>
                <w:rFonts w:ascii="Times New Roman"/>
                <w:sz w:val="20"/>
              </w:rPr>
              <w:t>(NOWData)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2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0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136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after="0"/>
        <w:sectPr>
          <w:pgSz w:w="12240" w:h="15840"/>
          <w:pgMar w:top="1500" w:bottom="280" w:left="1340" w:right="134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15"/>
          <w:szCs w:val="15"/>
        </w:rPr>
      </w:pPr>
      <w:r>
        <w:rPr/>
        <w:pict>
          <v:group style="position:absolute;margin-left:267pt;margin-top:160.800995pt;width:262.6pt;height:20.65pt;mso-position-horizontal-relative:page;mso-position-vertical-relative:page;z-index:-268312" coordorigin="5340,3216" coordsize="5252,413">
            <v:group style="position:absolute;left:5340;top:3216;width:5252;height:120" coordorigin="5340,3216" coordsize="5252,120">
              <v:shape style="position:absolute;left:5340;top:3216;width:5252;height:120" coordorigin="5340,3216" coordsize="5252,120" path="m5340,3336l10591,3336,10591,3216,5340,3216,5340,3336xe" filled="true" fillcolor="#e6e6e6" stroked="false">
                <v:path arrowok="t"/>
                <v:fill type="solid"/>
              </v:shape>
            </v:group>
            <v:group style="position:absolute;left:5340;top:3336;width:5252;height:293" coordorigin="5340,3336" coordsize="5252,293">
              <v:shape style="position:absolute;left:5340;top:3336;width:5252;height:293" coordorigin="5340,3336" coordsize="5252,293" path="m5340,3629l10591,3629,10591,3336,5340,3336,5340,362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250.800995pt;width:262.6pt;height:20.65pt;mso-position-horizontal-relative:page;mso-position-vertical-relative:page;z-index:-268288" coordorigin="5340,5016" coordsize="5252,413">
            <v:group style="position:absolute;left:5340;top:5016;width:5252;height:120" coordorigin="5340,5016" coordsize="5252,120">
              <v:shape style="position:absolute;left:5340;top:5016;width:5252;height:120" coordorigin="5340,5016" coordsize="5252,120" path="m5340,5136l10591,5136,10591,5016,5340,5016,5340,5136xe" filled="true" fillcolor="#e6e6e6" stroked="false">
                <v:path arrowok="t"/>
                <v:fill type="solid"/>
              </v:shape>
            </v:group>
            <v:group style="position:absolute;left:5340;top:5136;width:5252;height:293" coordorigin="5340,5136" coordsize="5252,293">
              <v:shape style="position:absolute;left:5340;top:5136;width:5252;height:293" coordorigin="5340,5136" coordsize="5252,293" path="m5340,5429l10591,5429,10591,5136,5340,5136,5340,542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284.040009pt;width:262.6pt;height:20.65pt;mso-position-horizontal-relative:page;mso-position-vertical-relative:page;z-index:-268264" coordorigin="5340,5681" coordsize="5252,413">
            <v:group style="position:absolute;left:5340;top:5681;width:5252;height:120" coordorigin="5340,5681" coordsize="5252,120">
              <v:shape style="position:absolute;left:5340;top:5681;width:5252;height:120" coordorigin="5340,5681" coordsize="5252,120" path="m5340,5801l10591,5801,10591,5681,5340,5681,5340,5801xe" filled="true" fillcolor="#e6e6e6" stroked="false">
                <v:path arrowok="t"/>
                <v:fill type="solid"/>
              </v:shape>
            </v:group>
            <v:group style="position:absolute;left:5340;top:5801;width:5252;height:293" coordorigin="5340,5801" coordsize="5252,293">
              <v:shape style="position:absolute;left:5340;top:5801;width:5252;height:293" coordorigin="5340,5801" coordsize="5252,293" path="m5340,6094l10591,6094,10591,5801,5340,5801,5340,609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350.520996pt;width:262.6pt;height:32.4pt;mso-position-horizontal-relative:page;mso-position-vertical-relative:page;z-index:-268240" coordorigin="5340,7010" coordsize="5252,648">
            <v:group style="position:absolute;left:5340;top:7010;width:5252;height:120" coordorigin="5340,7010" coordsize="5252,120">
              <v:shape style="position:absolute;left:5340;top:7010;width:5252;height:120" coordorigin="5340,7010" coordsize="5252,120" path="m5340,7130l10591,7130,10591,7010,5340,7010,5340,7130xe" filled="true" fillcolor="#e6e6e6" stroked="false">
                <v:path arrowok="t"/>
                <v:fill type="solid"/>
              </v:shape>
            </v:group>
            <v:group style="position:absolute;left:5340;top:7130;width:5252;height:236" coordorigin="5340,7130" coordsize="5252,236">
              <v:shape style="position:absolute;left:5340;top:7130;width:5252;height:236" coordorigin="5340,7130" coordsize="5252,236" path="m5340,7366l10591,7366,10591,7130,5340,7130,5340,7366xe" filled="true" fillcolor="#e6e6e6" stroked="false">
                <v:path arrowok="t"/>
                <v:fill type="solid"/>
              </v:shape>
            </v:group>
            <v:group style="position:absolute;left:5340;top:7366;width:5252;height:293" coordorigin="5340,7366" coordsize="5252,293">
              <v:shape style="position:absolute;left:5340;top:7366;width:5252;height:293" coordorigin="5340,7366" coordsize="5252,293" path="m5340,7658l10591,7658,10591,7366,5340,7366,5340,765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405.240997pt;width:262.6pt;height:155.65pt;mso-position-horizontal-relative:page;mso-position-vertical-relative:page;z-index:-268216" coordorigin="5340,8105" coordsize="5252,3113">
            <v:group style="position:absolute;left:5340;top:8105;width:5252;height:120" coordorigin="5340,8105" coordsize="5252,120">
              <v:shape style="position:absolute;left:5340;top:8105;width:5252;height:120" coordorigin="5340,8105" coordsize="5252,120" path="m5340,8225l10591,8225,10591,8105,5340,8105,5340,8225xe" filled="true" fillcolor="#e6e6e6" stroked="false">
                <v:path arrowok="t"/>
                <v:fill type="solid"/>
              </v:shape>
            </v:group>
            <v:group style="position:absolute;left:5340;top:8225;width:5252;height:236" coordorigin="5340,8225" coordsize="5252,236">
              <v:shape style="position:absolute;left:5340;top:8225;width:5252;height:236" coordorigin="5340,8225" coordsize="5252,236" path="m5340,8460l10591,8460,10591,8225,5340,8225,5340,8460xe" filled="true" fillcolor="#e6e6e6" stroked="false">
                <v:path arrowok="t"/>
                <v:fill type="solid"/>
              </v:shape>
            </v:group>
            <v:group style="position:absolute;left:5340;top:8460;width:5252;height:293" coordorigin="5340,8460" coordsize="5252,293">
              <v:shape style="position:absolute;left:5340;top:8460;width:5252;height:293" coordorigin="5340,8460" coordsize="5252,293" path="m5340,8753l10591,8753,10591,8460,5340,8460,5340,8753xe" filled="true" fillcolor="#e6e6e6" stroked="false">
                <v:path arrowok="t"/>
                <v:fill type="solid"/>
              </v:shape>
            </v:group>
            <v:group style="position:absolute;left:5340;top:8770;width:5252;height:120" coordorigin="5340,8770" coordsize="5252,120">
              <v:shape style="position:absolute;left:5340;top:8770;width:5252;height:120" coordorigin="5340,8770" coordsize="5252,120" path="m5340,8890l10591,8890,10591,8770,5340,8770,5340,8890xe" filled="true" fillcolor="#e6e6e6" stroked="false">
                <v:path arrowok="t"/>
                <v:fill type="solid"/>
              </v:shape>
            </v:group>
            <v:group style="position:absolute;left:5340;top:8890;width:5252;height:236" coordorigin="5340,8890" coordsize="5252,236">
              <v:shape style="position:absolute;left:5340;top:8890;width:5252;height:236" coordorigin="5340,8890" coordsize="5252,236" path="m5340,9125l10591,9125,10591,8890,5340,8890,5340,9125xe" filled="true" fillcolor="#e6e6e6" stroked="false">
                <v:path arrowok="t"/>
                <v:fill type="solid"/>
              </v:shape>
            </v:group>
            <v:group style="position:absolute;left:5340;top:9125;width:5252;height:236" coordorigin="5340,9125" coordsize="5252,236">
              <v:shape style="position:absolute;left:5340;top:9125;width:5252;height:236" coordorigin="5340,9125" coordsize="5252,236" path="m5340,9360l10591,9360,10591,9125,5340,9125,5340,9360xe" filled="true" fillcolor="#e6e6e6" stroked="false">
                <v:path arrowok="t"/>
                <v:fill type="solid"/>
              </v:shape>
            </v:group>
            <v:group style="position:absolute;left:5340;top:9360;width:5252;height:236" coordorigin="5340,9360" coordsize="5252,236">
              <v:shape style="position:absolute;left:5340;top:9360;width:5252;height:236" coordorigin="5340,9360" coordsize="5252,236" path="m5340,9595l10591,9595,10591,9360,5340,9360,5340,9595xe" filled="true" fillcolor="#e6e6e6" stroked="false">
                <v:path arrowok="t"/>
                <v:fill type="solid"/>
              </v:shape>
            </v:group>
            <v:group style="position:absolute;left:5340;top:9595;width:5252;height:293" coordorigin="5340,9595" coordsize="5252,293">
              <v:shape style="position:absolute;left:5340;top:9595;width:5252;height:293" coordorigin="5340,9595" coordsize="5252,293" path="m5340,9888l10591,9888,10591,9595,5340,9595,5340,9888xe" filled="true" fillcolor="#e6e6e6" stroked="false">
                <v:path arrowok="t"/>
                <v:fill type="solid"/>
              </v:shape>
            </v:group>
            <v:group style="position:absolute;left:5340;top:9905;width:5252;height:120" coordorigin="5340,9905" coordsize="5252,120">
              <v:shape style="position:absolute;left:5340;top:9905;width:5252;height:120" coordorigin="5340,9905" coordsize="5252,120" path="m5340,10025l10591,10025,10591,9905,5340,9905,5340,10025xe" filled="true" fillcolor="#e6e6e6" stroked="false">
                <v:path arrowok="t"/>
                <v:fill type="solid"/>
              </v:shape>
            </v:group>
            <v:group style="position:absolute;left:5340;top:10025;width:5252;height:236" coordorigin="5340,10025" coordsize="5252,236">
              <v:shape style="position:absolute;left:5340;top:10025;width:5252;height:236" coordorigin="5340,10025" coordsize="5252,236" path="m5340,10260l10591,10260,10591,10025,5340,10025,5340,10260xe" filled="true" fillcolor="#e6e6e6" stroked="false">
                <v:path arrowok="t"/>
                <v:fill type="solid"/>
              </v:shape>
            </v:group>
            <v:group style="position:absolute;left:5340;top:10260;width:5252;height:293" coordorigin="5340,10260" coordsize="5252,293">
              <v:shape style="position:absolute;left:5340;top:10260;width:5252;height:293" coordorigin="5340,10260" coordsize="5252,293" path="m5340,10553l10591,10553,10591,10260,5340,10260,5340,10553xe" filled="true" fillcolor="#e6e6e6" stroked="false">
                <v:path arrowok="t"/>
                <v:fill type="solid"/>
              </v:shape>
            </v:group>
            <v:group style="position:absolute;left:5340;top:10570;width:5252;height:120" coordorigin="5340,10570" coordsize="5252,120">
              <v:shape style="position:absolute;left:5340;top:10570;width:5252;height:120" coordorigin="5340,10570" coordsize="5252,120" path="m5340,10690l10591,10690,10591,10570,5340,10570,5340,10690xe" filled="true" fillcolor="#e6e6e6" stroked="false">
                <v:path arrowok="t"/>
                <v:fill type="solid"/>
              </v:shape>
            </v:group>
            <v:group style="position:absolute;left:5340;top:10690;width:5252;height:236" coordorigin="5340,10690" coordsize="5252,236">
              <v:shape style="position:absolute;left:5340;top:10690;width:5252;height:236" coordorigin="5340,10690" coordsize="5252,236" path="m5340,10925l10591,10925,10591,10690,5340,10690,5340,10925xe" filled="true" fillcolor="#e6e6e6" stroked="false">
                <v:path arrowok="t"/>
                <v:fill type="solid"/>
              </v:shape>
            </v:group>
            <v:group style="position:absolute;left:5340;top:10925;width:5252;height:293" coordorigin="5340,10925" coordsize="5252,293">
              <v:shape style="position:absolute;left:5340;top:10925;width:5252;height:293" coordorigin="5340,10925" coordsize="5252,293" path="m5340,11218l10591,11218,10591,10925,5340,10925,5340,1121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585.241028pt;width:262.6pt;height:32.4pt;mso-position-horizontal-relative:page;mso-position-vertical-relative:page;z-index:-268192" coordorigin="5340,11705" coordsize="5252,648">
            <v:group style="position:absolute;left:5340;top:11705;width:5252;height:120" coordorigin="5340,11705" coordsize="5252,120">
              <v:shape style="position:absolute;left:5340;top:11705;width:5252;height:120" coordorigin="5340,11705" coordsize="5252,120" path="m5340,11825l10591,11825,10591,11705,5340,11705,5340,11825xe" filled="true" fillcolor="#e6e6e6" stroked="false">
                <v:path arrowok="t"/>
                <v:fill type="solid"/>
              </v:shape>
            </v:group>
            <v:group style="position:absolute;left:5340;top:11825;width:5252;height:236" coordorigin="5340,11825" coordsize="5252,236">
              <v:shape style="position:absolute;left:5340;top:11825;width:5252;height:236" coordorigin="5340,11825" coordsize="5252,236" path="m5340,12060l10591,12060,10591,11825,5340,11825,5340,12060xe" filled="true" fillcolor="#e6e6e6" stroked="false">
                <v:path arrowok="t"/>
                <v:fill type="solid"/>
              </v:shape>
            </v:group>
            <v:group style="position:absolute;left:5340;top:12060;width:5252;height:293" coordorigin="5340,12060" coordsize="5252,293">
              <v:shape style="position:absolute;left:5340;top:12060;width:5252;height:293" coordorigin="5340,12060" coordsize="5252,293" path="m5340,12353l10591,12353,10591,12060,5340,12060,5340,12353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92"/>
      </w:tblGrid>
      <w:tr>
        <w:trPr>
          <w:trHeight w:val="432" w:hRule="exact"/>
        </w:trPr>
        <w:tc>
          <w:tcPr>
            <w:tcW w:w="918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California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6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0.20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6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NRI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Average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listed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series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Sacramento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80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5" w:lineRule="auto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0.30</w:t>
            </w: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</w:p>
          <w:p>
            <w:pPr>
              <w:pStyle w:val="TableParagraph"/>
              <w:spacing w:line="240" w:lineRule="auto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1.00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3" w:lineRule="auto" w:before="119"/>
              <w:ind w:left="119" w:right="119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pacing w:val="-1"/>
                <w:sz w:val="20"/>
              </w:rPr>
              <w:t>Calculated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according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to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Haan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Barfield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(1978)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equation: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LS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57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2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0.3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  <w:p>
            <w:pPr>
              <w:pStyle w:val="TableParagraph"/>
              <w:spacing w:line="240" w:lineRule="auto" w:before="1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NRI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Average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listed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series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Sacramento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3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10"/>
              <w:ind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</w:p>
          <w:p>
            <w:pPr>
              <w:pStyle w:val="TableParagraph"/>
              <w:spacing w:line="245" w:lineRule="auto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2%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53" w:right="251" w:hanging="120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Marcia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Campbell-Matthews;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Agent.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209-468-2085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4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6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Flag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265" w:right="261" w:firstLine="2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(cropping</w:t>
            </w:r>
            <w:r>
              <w:rPr>
                <w:rFonts w:ascii="Times New Roman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only)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53" w:right="251" w:hanging="120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Marcia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Campbell-Matthews;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Agent.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209-468-2085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Type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(IRTYP)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414" w:right="132" w:hanging="27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(Flood/Under</w:t>
            </w:r>
            <w:r>
              <w:rPr>
                <w:rFonts w:ascii="Times New Roman"/>
                <w:spacing w:val="22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53" w:right="25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Marcia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Campbell-Matthews;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Agent.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209-468-2085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89" w:right="289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developing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3;</w:t>
            </w:r>
            <w:r>
              <w:rPr>
                <w:rFonts w:ascii="Times New Roman"/>
                <w:spacing w:val="6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(June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15,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2005).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2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Leaching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(FLEACH)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084" w:right="289" w:hanging="179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developing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3;</w:t>
            </w:r>
            <w:r>
              <w:rPr>
                <w:rFonts w:ascii="Times New Roman"/>
                <w:spacing w:val="6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(June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15,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2005).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Fraction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Water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Capacity</w:t>
            </w:r>
            <w:r>
              <w:rPr>
                <w:rFonts w:ascii="Times New Roman"/>
                <w:spacing w:val="-1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when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Applied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(PCDEPL)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0.55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53" w:right="251" w:hanging="120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Marcia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Campbell-Matthews;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Agent.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209-468-2085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2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which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Applied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(RATEAP)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222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0.062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hr</w:t>
            </w:r>
            <w:r>
              <w:rPr>
                <w:rFonts w:ascii="Times New Roman"/>
                <w:spacing w:val="-1"/>
                <w:position w:val="7"/>
                <w:sz w:val="13"/>
              </w:rPr>
              <w:t>-1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035" w:right="289" w:hanging="74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developing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1;</w:t>
            </w:r>
            <w:r>
              <w:rPr>
                <w:rFonts w:ascii="Times New Roman"/>
                <w:spacing w:val="6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(June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15,</w:t>
            </w:r>
            <w:r>
              <w:rPr>
                <w:rFonts w:ascii="Times New Roman"/>
                <w:spacing w:val="-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2005).  </w:t>
            </w:r>
            <w:r>
              <w:rPr>
                <w:rFonts w:ascii="Times New Roman"/>
                <w:spacing w:val="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For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CN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88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 </w:t>
            </w:r>
            <w:r>
              <w:rPr>
                <w:rFonts w:ascii="Times New Roman"/>
                <w:sz w:val="20"/>
              </w:rPr>
              <w:t>f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0.1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180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500" w:bottom="280" w:left="1420" w:right="14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303pt;margin-top:137.279999pt;width:222pt;height:53.9pt;mso-position-horizontal-relative:page;mso-position-vertical-relative:page;z-index:-268168" coordorigin="6060,2746" coordsize="4440,1078">
            <v:group style="position:absolute;left:6060;top:2746;width:4440;height:120" coordorigin="6060,2746" coordsize="4440,120">
              <v:shape style="position:absolute;left:6060;top:2746;width:4440;height:120" coordorigin="6060,2746" coordsize="4440,120" path="m6060,2866l10500,2866,10500,2746,6060,2746,6060,2866xe" filled="true" fillcolor="#e6e6e6" stroked="false">
                <v:path arrowok="t"/>
                <v:fill type="solid"/>
              </v:shape>
            </v:group>
            <v:group style="position:absolute;left:6060;top:2866;width:4440;height:236" coordorigin="6060,2866" coordsize="4440,236">
              <v:shape style="position:absolute;left:6060;top:2866;width:4440;height:236" coordorigin="6060,2866" coordsize="4440,236" path="m6060,3101l10500,3101,10500,2866,6060,2866,6060,3101xe" filled="true" fillcolor="#e6e6e6" stroked="false">
                <v:path arrowok="t"/>
                <v:fill type="solid"/>
              </v:shape>
            </v:group>
            <v:group style="position:absolute;left:6060;top:3101;width:4440;height:293" coordorigin="6060,3101" coordsize="4440,293">
              <v:shape style="position:absolute;left:6060;top:3101;width:4440;height:293" coordorigin="6060,3101" coordsize="4440,293" path="m6060,3394l10500,3394,10500,3101,6060,3101,6060,3394xe" filled="true" fillcolor="#e6e6e6" stroked="false">
                <v:path arrowok="t"/>
                <v:fill type="solid"/>
              </v:shape>
            </v:group>
            <v:group style="position:absolute;left:6060;top:3410;width:4440;height:120" coordorigin="6060,3410" coordsize="4440,120">
              <v:shape style="position:absolute;left:6060;top:3410;width:4440;height:120" coordorigin="6060,3410" coordsize="4440,120" path="m6060,3530l10500,3530,10500,3410,6060,3410,6060,3530xe" filled="true" fillcolor="#e6e6e6" stroked="false">
                <v:path arrowok="t"/>
                <v:fill type="solid"/>
              </v:shape>
            </v:group>
            <v:group style="position:absolute;left:6060;top:3530;width:4440;height:293" coordorigin="6060,3530" coordsize="4440,293">
              <v:shape style="position:absolute;left:6060;top:3530;width:4440;height:293" coordorigin="6060,3530" coordsize="4440,293" path="m6060,3823l10500,3823,10500,3530,6060,3530,6060,382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203.759995pt;width:222pt;height:32.4pt;mso-position-horizontal-relative:page;mso-position-vertical-relative:page;z-index:-268144" coordorigin="6060,4075" coordsize="4440,648">
            <v:group style="position:absolute;left:6060;top:4075;width:4440;height:120" coordorigin="6060,4075" coordsize="4440,120">
              <v:shape style="position:absolute;left:6060;top:4075;width:4440;height:120" coordorigin="6060,4075" coordsize="4440,120" path="m6060,4195l10500,4195,10500,4075,6060,4075,6060,4195xe" filled="true" fillcolor="#e6e6e6" stroked="false">
                <v:path arrowok="t"/>
                <v:fill type="solid"/>
              </v:shape>
            </v:group>
            <v:group style="position:absolute;left:6060;top:4195;width:4440;height:236" coordorigin="6060,4195" coordsize="4440,236">
              <v:shape style="position:absolute;left:6060;top:4195;width:4440;height:236" coordorigin="6060,4195" coordsize="4440,236" path="m6060,4430l10500,4430,10500,4195,6060,4195,6060,4430xe" filled="true" fillcolor="#e6e6e6" stroked="false">
                <v:path arrowok="t"/>
                <v:fill type="solid"/>
              </v:shape>
            </v:group>
            <v:group style="position:absolute;left:6060;top:4430;width:4440;height:293" coordorigin="6060,4430" coordsize="4440,293">
              <v:shape style="position:absolute;left:6060;top:4430;width:4440;height:293" coordorigin="6060,4430" coordsize="4440,293" path="m6060,4723l10500,4723,10500,4430,6060,4430,6060,472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248.759995pt;width:222pt;height:20.65pt;mso-position-horizontal-relative:page;mso-position-vertical-relative:page;z-index:-268120" coordorigin="6060,4975" coordsize="4440,413">
            <v:group style="position:absolute;left:6060;top:4975;width:4440;height:120" coordorigin="6060,4975" coordsize="4440,120">
              <v:shape style="position:absolute;left:6060;top:4975;width:4440;height:120" coordorigin="6060,4975" coordsize="4440,120" path="m6060,5095l10500,5095,10500,4975,6060,4975,6060,5095xe" filled="true" fillcolor="#e6e6e6" stroked="false">
                <v:path arrowok="t"/>
                <v:fill type="solid"/>
              </v:shape>
            </v:group>
            <v:group style="position:absolute;left:6060;top:5095;width:4440;height:293" coordorigin="6060,5095" coordsize="4440,293">
              <v:shape style="position:absolute;left:6060;top:5095;width:4440;height:293" coordorigin="6060,5095" coordsize="4440,293" path="m6060,5388l10500,5388,10500,5095,6060,5095,6060,538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40.520996pt;width:222pt;height:155.65pt;mso-position-horizontal-relative:page;mso-position-vertical-relative:page;z-index:-268096" coordorigin="6060,8810" coordsize="4440,3113">
            <v:group style="position:absolute;left:6060;top:8810;width:4440;height:120" coordorigin="6060,8810" coordsize="4440,120">
              <v:shape style="position:absolute;left:6060;top:8810;width:4440;height:120" coordorigin="6060,8810" coordsize="4440,120" path="m6060,8930l10500,8930,10500,8810,6060,8810,6060,8930xe" filled="true" fillcolor="#e6e6e6" stroked="false">
                <v:path arrowok="t"/>
                <v:fill type="solid"/>
              </v:shape>
            </v:group>
            <v:group style="position:absolute;left:6060;top:8930;width:4440;height:236" coordorigin="6060,8930" coordsize="4440,236">
              <v:shape style="position:absolute;left:6060;top:8930;width:4440;height:236" coordorigin="6060,8930" coordsize="4440,236" path="m6060,9166l10500,9166,10500,8930,6060,8930,6060,9166xe" filled="true" fillcolor="#e6e6e6" stroked="false">
                <v:path arrowok="t"/>
                <v:fill type="solid"/>
              </v:shape>
            </v:group>
            <v:group style="position:absolute;left:6060;top:9166;width:4440;height:236" coordorigin="6060,9166" coordsize="4440,236">
              <v:shape style="position:absolute;left:6060;top:9166;width:4440;height:236" coordorigin="6060,9166" coordsize="4440,236" path="m6060,9401l10500,9401,10500,9166,6060,9166,6060,9401xe" filled="true" fillcolor="#e6e6e6" stroked="false">
                <v:path arrowok="t"/>
                <v:fill type="solid"/>
              </v:shape>
            </v:group>
            <v:group style="position:absolute;left:6060;top:9401;width:4440;height:293" coordorigin="6060,9401" coordsize="4440,293">
              <v:shape style="position:absolute;left:6060;top:9401;width:4440;height:293" coordorigin="6060,9401" coordsize="4440,293" path="m6060,9694l10500,9694,10500,9401,6060,9401,6060,9694xe" filled="true" fillcolor="#e6e6e6" stroked="false">
                <v:path arrowok="t"/>
                <v:fill type="solid"/>
              </v:shape>
            </v:group>
            <v:group style="position:absolute;left:6060;top:9710;width:4440;height:120" coordorigin="6060,9710" coordsize="4440,120">
              <v:shape style="position:absolute;left:6060;top:9710;width:4440;height:120" coordorigin="6060,9710" coordsize="4440,120" path="m6060,9830l10500,9830,10500,9710,6060,9710,6060,9830xe" filled="true" fillcolor="#e6e6e6" stroked="false">
                <v:path arrowok="t"/>
                <v:fill type="solid"/>
              </v:shape>
            </v:group>
            <v:group style="position:absolute;left:6060;top:9830;width:4440;height:236" coordorigin="6060,9830" coordsize="4440,236">
              <v:shape style="position:absolute;left:6060;top:9830;width:4440;height:236" coordorigin="6060,9830" coordsize="4440,236" path="m6060,10066l10500,10066,10500,9830,6060,9830,6060,10066xe" filled="true" fillcolor="#e6e6e6" stroked="false">
                <v:path arrowok="t"/>
                <v:fill type="solid"/>
              </v:shape>
            </v:group>
            <v:group style="position:absolute;left:6060;top:10066;width:4440;height:236" coordorigin="6060,10066" coordsize="4440,236">
              <v:shape style="position:absolute;left:6060;top:10066;width:4440;height:236" coordorigin="6060,10066" coordsize="4440,236" path="m6060,10301l10500,10301,10500,10066,6060,10066,6060,10301xe" filled="true" fillcolor="#e6e6e6" stroked="false">
                <v:path arrowok="t"/>
                <v:fill type="solid"/>
              </v:shape>
            </v:group>
            <v:group style="position:absolute;left:6060;top:10301;width:4440;height:293" coordorigin="6060,10301" coordsize="4440,293">
              <v:shape style="position:absolute;left:6060;top:10301;width:4440;height:293" coordorigin="6060,10301" coordsize="4440,293" path="m6060,10594l10500,10594,10500,10301,6060,10301,6060,10594xe" filled="true" fillcolor="#e6e6e6" stroked="false">
                <v:path arrowok="t"/>
                <v:fill type="solid"/>
              </v:shape>
            </v:group>
            <v:group style="position:absolute;left:6060;top:10610;width:4440;height:120" coordorigin="6060,10610" coordsize="4440,120">
              <v:shape style="position:absolute;left:6060;top:10610;width:4440;height:120" coordorigin="6060,10610" coordsize="4440,120" path="m6060,10730l10500,10730,10500,10610,6060,10610,6060,10730xe" filled="true" fillcolor="#e6e6e6" stroked="false">
                <v:path arrowok="t"/>
                <v:fill type="solid"/>
              </v:shape>
            </v:group>
            <v:group style="position:absolute;left:6060;top:10730;width:4440;height:236" coordorigin="6060,10730" coordsize="4440,236">
              <v:shape style="position:absolute;left:6060;top:10730;width:4440;height:236" coordorigin="6060,10730" coordsize="4440,236" path="m6060,10966l10500,10966,10500,10730,6060,10730,6060,10966xe" filled="true" fillcolor="#e6e6e6" stroked="false">
                <v:path arrowok="t"/>
                <v:fill type="solid"/>
              </v:shape>
            </v:group>
            <v:group style="position:absolute;left:6060;top:10966;width:4440;height:236" coordorigin="6060,10966" coordsize="4440,236">
              <v:shape style="position:absolute;left:6060;top:10966;width:4440;height:236" coordorigin="6060,10966" coordsize="4440,236" path="m6060,11201l10500,11201,10500,10966,6060,10966,6060,11201xe" filled="true" fillcolor="#e6e6e6" stroked="false">
                <v:path arrowok="t"/>
                <v:fill type="solid"/>
              </v:shape>
            </v:group>
            <v:group style="position:absolute;left:6060;top:11201;width:4440;height:293" coordorigin="6060,11201" coordsize="4440,293">
              <v:shape style="position:absolute;left:6060;top:11201;width:4440;height:293" coordorigin="6060,11201" coordsize="4440,293" path="m6060,11494l10500,11494,10500,11201,6060,11201,6060,11494xe" filled="true" fillcolor="#e6e6e6" stroked="false">
                <v:path arrowok="t"/>
                <v:fill type="solid"/>
              </v:shape>
            </v:group>
            <v:group style="position:absolute;left:6060;top:11510;width:4440;height:120" coordorigin="6060,11510" coordsize="4440,120">
              <v:shape style="position:absolute;left:6060;top:11510;width:4440;height:120" coordorigin="6060,11510" coordsize="4440,120" path="m6060,11630l10500,11630,10500,11510,6060,11510,6060,11630xe" filled="true" fillcolor="#e6e6e6" stroked="false">
                <v:path arrowok="t"/>
                <v:fill type="solid"/>
              </v:shape>
            </v:group>
            <v:group style="position:absolute;left:6060;top:11630;width:4440;height:293" coordorigin="6060,11630" coordsize="4440,293">
              <v:shape style="position:absolute;left:6060;top:11630;width:4440;height:293" coordorigin="6060,11630" coordsize="4440,293" path="m6060,11923l10500,11923,10500,11630,6060,11630,6060,1192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608.76001pt;width:222pt;height:96pt;mso-position-horizontal-relative:page;mso-position-vertical-relative:page;z-index:-268072" coordorigin="6060,12175" coordsize="4440,1920">
            <v:group style="position:absolute;left:6060;top:12175;width:4440;height:120" coordorigin="6060,12175" coordsize="4440,120">
              <v:shape style="position:absolute;left:6060;top:12175;width:4440;height:120" coordorigin="6060,12175" coordsize="4440,120" path="m6060,12295l10500,12295,10500,12175,6060,12175,6060,12295xe" filled="true" fillcolor="#e6e6e6" stroked="false">
                <v:path arrowok="t"/>
                <v:fill type="solid"/>
              </v:shape>
            </v:group>
            <v:group style="position:absolute;left:6060;top:12295;width:4440;height:236" coordorigin="6060,12295" coordsize="4440,236">
              <v:shape style="position:absolute;left:6060;top:12295;width:4440;height:236" coordorigin="6060,12295" coordsize="4440,236" path="m6060,12530l10500,12530,10500,12295,6060,12295,6060,12530xe" filled="true" fillcolor="#e6e6e6" stroked="false">
                <v:path arrowok="t"/>
                <v:fill type="solid"/>
              </v:shape>
            </v:group>
            <v:group style="position:absolute;left:6060;top:12530;width:4440;height:293" coordorigin="6060,12530" coordsize="4440,293">
              <v:shape style="position:absolute;left:6060;top:12530;width:4440;height:293" coordorigin="6060,12530" coordsize="4440,293" path="m6060,12823l10500,12823,10500,12530,6060,12530,6060,12823xe" filled="true" fillcolor="#e6e6e6" stroked="false">
                <v:path arrowok="t"/>
                <v:fill type="solid"/>
              </v:shape>
            </v:group>
            <v:group style="position:absolute;left:6060;top:12840;width:4440;height:120" coordorigin="6060,12840" coordsize="4440,120">
              <v:shape style="position:absolute;left:6060;top:12840;width:4440;height:120" coordorigin="6060,12840" coordsize="4440,120" path="m6060,12960l10500,12960,10500,12840,6060,12840,6060,12960xe" filled="true" fillcolor="#e6e6e6" stroked="false">
                <v:path arrowok="t"/>
                <v:fill type="solid"/>
              </v:shape>
            </v:group>
            <v:group style="position:absolute;left:6060;top:12960;width:4440;height:236" coordorigin="6060,12960" coordsize="4440,236">
              <v:shape style="position:absolute;left:6060;top:12960;width:4440;height:236" coordorigin="6060,12960" coordsize="4440,236" path="m6060,13195l10500,13195,10500,12960,6060,12960,6060,13195xe" filled="true" fillcolor="#e6e6e6" stroked="false">
                <v:path arrowok="t"/>
                <v:fill type="solid"/>
              </v:shape>
            </v:group>
            <v:group style="position:absolute;left:6060;top:13195;width:4440;height:293" coordorigin="6060,13195" coordsize="4440,293">
              <v:shape style="position:absolute;left:6060;top:13195;width:4440;height:293" coordorigin="6060,13195" coordsize="4440,293" path="m6060,13488l10500,13488,10500,13195,6060,13195,6060,13488xe" filled="true" fillcolor="#e6e6e6" stroked="false">
                <v:path arrowok="t"/>
                <v:fill type="solid"/>
              </v:shape>
            </v:group>
            <v:group style="position:absolute;left:6060;top:13505;width:4440;height:120" coordorigin="6060,13505" coordsize="4440,120">
              <v:shape style="position:absolute;left:6060;top:13505;width:4440;height:120" coordorigin="6060,13505" coordsize="4440,120" path="m6060,13625l10500,13625,10500,13505,6060,13505,6060,13625xe" filled="true" fillcolor="#e6e6e6" stroked="false">
                <v:path arrowok="t"/>
                <v:fill type="solid"/>
              </v:shape>
            </v:group>
            <v:group style="position:absolute;left:6060;top:13625;width:4440;height:236" coordorigin="6060,13625" coordsize="4440,236">
              <v:shape style="position:absolute;left:6060;top:13625;width:4440;height:236" coordorigin="6060,13625" coordsize="4440,236" path="m6060,13860l10500,13860,10500,13625,6060,13625,6060,13860xe" filled="true" fillcolor="#e6e6e6" stroked="false">
                <v:path arrowok="t"/>
                <v:fill type="solid"/>
              </v:shape>
            </v:group>
            <v:group style="position:absolute;left:6060;top:13860;width:4440;height:236" coordorigin="6060,13860" coordsize="4440,236">
              <v:shape style="position:absolute;left:6060;top:13860;width:4440;height:236" coordorigin="6060,13860" coordsize="4440,236" path="m6060,14095l10500,14095,10500,13860,6060,13860,6060,14095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34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121"/>
        <w:gridCol w:w="4440"/>
        <w:gridCol w:w="120"/>
      </w:tblGrid>
      <w:tr>
        <w:trPr>
          <w:trHeight w:val="432" w:hRule="exact"/>
        </w:trPr>
        <w:tc>
          <w:tcPr>
            <w:tcW w:w="8429" w:type="dxa"/>
            <w:gridSpan w:val="4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California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7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2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 </w:t>
            </w:r>
            <w:r>
              <w:rPr>
                <w:rFonts w:ascii="Times New Roman"/>
                <w:spacing w:val="4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22" w:right="244" w:hanging="17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Marcia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Campbell-Matthews;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Agent.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209-468-2085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58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804" w:right="20" w:hanging="178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52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(W93193)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recommended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grass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606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2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7" w:right="6" w:firstLine="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Marcia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Campbell-Matthews;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Agent.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209-468-2085,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indicated</w:t>
            </w:r>
            <w:r>
              <w:rPr>
                <w:rFonts w:ascii="Times New Roman"/>
                <w:spacing w:val="5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useful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go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only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</w:t>
            </w:r>
            <w:r>
              <w:rPr>
                <w:rFonts w:ascii="Times New Roman"/>
                <w:spacing w:val="-2"/>
                <w:sz w:val="20"/>
              </w:rPr>
              <w:t> ft.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134" w:right="13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representative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but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inconsistent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alfalfa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sources.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22" w:right="244" w:hanging="17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Marcia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Campbell-Matthews;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Agent.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209-468-2085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22" w:right="244" w:hanging="17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Marcia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Campbell-Matthews;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Agent.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209-468-2085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16/01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60" w:right="57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approximate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cycle.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3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every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five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multiple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cuttings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5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every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28/12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60" w:right="57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approximate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cycle.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3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every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five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multiple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cuttings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5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every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31/12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60" w:right="57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approximate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cycle.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3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every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five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multiple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cuttings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5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every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90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90,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88,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89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13" w:right="49" w:hanging="136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Pasture/Range,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Non-CNT,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Poor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0.023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544" w:right="111" w:hanging="43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A01OCOCM;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Orchard,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alley,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Mulch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Olympia,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0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0.046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0.221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72" w:right="55" w:hanging="1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 </w:t>
            </w:r>
            <w:r>
              <w:rPr>
                <w:rFonts w:ascii="Times New Roman"/>
                <w:spacing w:val="4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A01OCOCM;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Orchard,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alley,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Mulch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Olympia,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Variable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720" w:right="152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7"/>
          <w:szCs w:val="7"/>
        </w:rPr>
      </w:pPr>
      <w:r>
        <w:rPr/>
        <w:pict>
          <v:group style="position:absolute;margin-left:398.279999pt;margin-top:163.199997pt;width:135pt;height:64.8pt;mso-position-horizontal-relative:page;mso-position-vertical-relative:page;z-index:-268000" coordorigin="7966,3264" coordsize="2700,1296">
            <v:group style="position:absolute;left:7966;top:3264;width:2700;height:164" coordorigin="7966,3264" coordsize="2700,164">
              <v:shape style="position:absolute;left:7966;top:3264;width:2700;height:164" coordorigin="7966,3264" coordsize="2700,164" path="m7966,3427l10666,3427,10666,3264,7966,3264,7966,3427xe" filled="true" fillcolor="#e6e6e6" stroked="false">
                <v:path arrowok="t"/>
                <v:fill type="solid"/>
              </v:shape>
            </v:group>
            <v:group style="position:absolute;left:7966;top:3427;width:2700;height:284" coordorigin="7966,3427" coordsize="2700,284">
              <v:shape style="position:absolute;left:7966;top:3427;width:2700;height:284" coordorigin="7966,3427" coordsize="2700,284" path="m7966,3710l10666,3710,10666,3427,7966,3427,7966,3710xe" filled="true" fillcolor="#e6e6e6" stroked="false">
                <v:path arrowok="t"/>
                <v:fill type="solid"/>
              </v:shape>
            </v:group>
            <v:group style="position:absolute;left:7966;top:3710;width:2700;height:284" coordorigin="7966,3710" coordsize="2700,284">
              <v:shape style="position:absolute;left:7966;top:3710;width:2700;height:284" coordorigin="7966,3710" coordsize="2700,284" path="m7966,3994l10666,3994,10666,3710,7966,3710,7966,3994xe" filled="true" fillcolor="#e6e6e6" stroked="false">
                <v:path arrowok="t"/>
                <v:fill type="solid"/>
              </v:shape>
            </v:group>
            <v:group style="position:absolute;left:7966;top:3994;width:2700;height:284" coordorigin="7966,3994" coordsize="2700,284">
              <v:shape style="position:absolute;left:7966;top:3994;width:2700;height:284" coordorigin="7966,3994" coordsize="2700,284" path="m7966,4277l10666,4277,10666,3994,7966,3994,7966,4277xe" filled="true" fillcolor="#e6e6e6" stroked="false">
                <v:path arrowok="t"/>
                <v:fill type="solid"/>
              </v:shape>
            </v:group>
            <v:group style="position:absolute;left:7966;top:4277;width:2700;height:284" coordorigin="7966,4277" coordsize="2700,284">
              <v:shape style="position:absolute;left:7966;top:4277;width:2700;height:284" coordorigin="7966,4277" coordsize="2700,284" path="m7966,4560l10666,4560,10666,4277,7966,4277,7966,456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263.880005pt;width:135pt;height:93.15pt;mso-position-horizontal-relative:page;mso-position-vertical-relative:page;z-index:-267976" coordorigin="7966,5278" coordsize="2700,1863">
            <v:group style="position:absolute;left:7966;top:5278;width:2700;height:164" coordorigin="7966,5278" coordsize="2700,164">
              <v:shape style="position:absolute;left:7966;top:5278;width:2700;height:164" coordorigin="7966,5278" coordsize="2700,164" path="m7966,5441l10666,5441,10666,5278,7966,5278,7966,5441xe" filled="true" fillcolor="#e6e6e6" stroked="false">
                <v:path arrowok="t"/>
                <v:fill type="solid"/>
              </v:shape>
            </v:group>
            <v:group style="position:absolute;left:7966;top:5441;width:2700;height:284" coordorigin="7966,5441" coordsize="2700,284">
              <v:shape style="position:absolute;left:7966;top:5441;width:2700;height:284" coordorigin="7966,5441" coordsize="2700,284" path="m7966,5724l10666,5724,10666,5441,7966,5441,7966,5724xe" filled="true" fillcolor="#e6e6e6" stroked="false">
                <v:path arrowok="t"/>
                <v:fill type="solid"/>
              </v:shape>
            </v:group>
            <v:group style="position:absolute;left:7966;top:5724;width:2700;height:284" coordorigin="7966,5724" coordsize="2700,284">
              <v:shape style="position:absolute;left:7966;top:5724;width:2700;height:284" coordorigin="7966,5724" coordsize="2700,284" path="m7966,6007l10666,6007,10666,5724,7966,5724,7966,6007xe" filled="true" fillcolor="#e6e6e6" stroked="false">
                <v:path arrowok="t"/>
                <v:fill type="solid"/>
              </v:shape>
            </v:group>
            <v:group style="position:absolute;left:7966;top:6007;width:2700;height:284" coordorigin="7966,6007" coordsize="2700,284">
              <v:shape style="position:absolute;left:7966;top:6007;width:2700;height:284" coordorigin="7966,6007" coordsize="2700,284" path="m7966,6290l10666,6290,10666,6007,7966,6007,7966,6290xe" filled="true" fillcolor="#e6e6e6" stroked="false">
                <v:path arrowok="t"/>
                <v:fill type="solid"/>
              </v:shape>
            </v:group>
            <v:group style="position:absolute;left:7966;top:6290;width:2700;height:284" coordorigin="7966,6290" coordsize="2700,284">
              <v:shape style="position:absolute;left:7966;top:6290;width:2700;height:284" coordorigin="7966,6290" coordsize="2700,284" path="m7966,6574l10666,6574,10666,6290,7966,6290,7966,6574xe" filled="true" fillcolor="#e6e6e6" stroked="false">
                <v:path arrowok="t"/>
                <v:fill type="solid"/>
              </v:shape>
            </v:group>
            <v:group style="position:absolute;left:7966;top:6574;width:2700;height:284" coordorigin="7966,6574" coordsize="2700,284">
              <v:shape style="position:absolute;left:7966;top:6574;width:2700;height:284" coordorigin="7966,6574" coordsize="2700,284" path="m7966,6857l10666,6857,10666,6574,7966,6574,7966,6857xe" filled="true" fillcolor="#e6e6e6" stroked="false">
                <v:path arrowok="t"/>
                <v:fill type="solid"/>
              </v:shape>
            </v:group>
            <v:group style="position:absolute;left:7966;top:6857;width:2700;height:284" coordorigin="7966,6857" coordsize="2700,284">
              <v:shape style="position:absolute;left:7966;top:6857;width:2700;height:284" coordorigin="7966,6857" coordsize="2700,284" path="m7966,7140l10666,7140,10666,6857,7966,6857,7966,7140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00" w:lineRule="atLeast"/>
        <w:ind w:left="715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29pt;height:16.9pt;mso-position-horizontal-relative:char;mso-position-vertical-relative:line" coordorigin="0,0" coordsize="8580,338">
            <v:group style="position:absolute;left:8444;top:25;width:113;height:293" coordorigin="8444,25" coordsize="113,293">
              <v:shape style="position:absolute;left:8444;top:25;width:113;height:293" coordorigin="8444,25" coordsize="113,293" path="m8444,317l8557,317,8557,25,8444,25,8444,317xe" filled="true" fillcolor="#e6e6e6" stroked="false">
                <v:path arrowok="t"/>
                <v:fill type="solid"/>
              </v:shape>
            </v:group>
            <v:group style="position:absolute;left:3891;top:25;width:113;height:293" coordorigin="3891,25" coordsize="113,293">
              <v:shape style="position:absolute;left:3891;top:25;width:113;height:293" coordorigin="3891,25" coordsize="113,293" path="m3891,317l4004,317,4004,25,3891,25,3891,317xe" filled="true" fillcolor="#e6e6e6" stroked="false">
                <v:path arrowok="t"/>
                <v:fill type="solid"/>
              </v:shape>
            </v:group>
            <v:group style="position:absolute;left:4004;top:25;width:4440;height:293" coordorigin="4004,25" coordsize="4440,293">
              <v:shape style="position:absolute;left:4004;top:25;width:4440;height:293" coordorigin="4004,25" coordsize="4440,293" path="m4004,317l8444,317,8444,25,4004,25,4004,317xe" filled="true" fillcolor="#e6e6e6" stroked="false">
                <v:path arrowok="t"/>
                <v:fill type="solid"/>
              </v:shape>
            </v:group>
            <v:group style="position:absolute;left:8;top:13;width:8564;height:2" coordorigin="8,13" coordsize="8564,2">
              <v:shape style="position:absolute;left:8;top:13;width:8564;height:2" coordorigin="8,13" coordsize="8564,0" path="m8,13l8571,13e" filled="false" stroked="true" strokeweight=".34pt" strokecolor="#000000">
                <v:path arrowok="t"/>
              </v:shape>
            </v:group>
            <v:group style="position:absolute;left:18;top:22;width:8544;height:2" coordorigin="18,22" coordsize="8544,2">
              <v:shape style="position:absolute;left:18;top:22;width:8544;height:2" coordorigin="18,22" coordsize="8544,0" path="m18,22l8562,22e" filled="false" stroked="true" strokeweight=".34pt" strokecolor="#000000">
                <v:path arrowok="t"/>
              </v:shape>
            </v:group>
            <v:group style="position:absolute;left:16;top:8;width:2;height:310" coordorigin="16,8" coordsize="2,310">
              <v:shape style="position:absolute;left:16;top:8;width:2;height:310" coordorigin="16,8" coordsize="0,310" path="m16,8l16,317e" filled="false" stroked="true" strokeweight=".77pt" strokecolor="#000000">
                <v:path arrowok="t"/>
              </v:shape>
            </v:group>
            <v:group style="position:absolute;left:11;top:25;width:2;height:310" coordorigin="11,25" coordsize="2,310">
              <v:shape style="position:absolute;left:11;top:25;width:2;height:310" coordorigin="11,25" coordsize="0,310" path="m11,25l11,334e" filled="false" stroked="true" strokeweight=".339pt" strokecolor="#000000">
                <v:path arrowok="t"/>
              </v:shape>
            </v:group>
            <v:group style="position:absolute;left:2534;top:25;width:2;height:293" coordorigin="2534,25" coordsize="2,293">
              <v:shape style="position:absolute;left:2534;top:25;width:2;height:293" coordorigin="2534,25" coordsize="0,293" path="m2534,25l2534,317e" filled="false" stroked="true" strokeweight=".941pt" strokecolor="#000000">
                <v:path arrowok="t"/>
              </v:shape>
            </v:group>
            <v:group style="position:absolute;left:8;top:325;width:8564;height:2" coordorigin="8,325" coordsize="8564,2">
              <v:shape style="position:absolute;left:8;top:325;width:8564;height:2" coordorigin="8,325" coordsize="8564,0" path="m8,325l8571,325e" filled="false" stroked="true" strokeweight=".82pt" strokecolor="#000000">
                <v:path arrowok="t"/>
              </v:shape>
            </v:group>
            <v:group style="position:absolute;left:3883;top:25;width:2;height:293" coordorigin="3883,25" coordsize="2,293">
              <v:shape style="position:absolute;left:3883;top:25;width:2;height:293" coordorigin="3883,25" coordsize="0,293" path="m3883,25l3883,317e" filled="false" stroked="true" strokeweight=".94pt" strokecolor="#000000">
                <v:path arrowok="t"/>
              </v:shape>
            </v:group>
            <v:group style="position:absolute;left:3889;top:325;width:4683;height:2" coordorigin="3889,325" coordsize="4683,2">
              <v:shape style="position:absolute;left:3889;top:325;width:4683;height:2" coordorigin="3889,325" coordsize="4683,0" path="m3889,325l8571,325e" filled="false" stroked="true" strokeweight=".819pt" strokecolor="#000000">
                <v:path arrowok="t"/>
              </v:shape>
            </v:group>
            <v:group style="position:absolute;left:8565;top:8;width:2;height:317" coordorigin="8565,8" coordsize="2,317">
              <v:shape style="position:absolute;left:8565;top:8;width:2;height:317" coordorigin="8565,8" coordsize="0,317" path="m8565,8l8565,324e" filled="false" stroked="true" strokeweight=".77pt" strokecolor="#000000">
                <v:path arrowok="t"/>
              </v:shape>
            </v:group>
            <v:group style="position:absolute;left:8559;top:25;width:2;height:293" coordorigin="8559,25" coordsize="2,293">
              <v:shape style="position:absolute;left:8559;top:25;width:2;height:293" coordorigin="8559,25" coordsize="0,293" path="m8559,25l8559,317e" filled="false" stroked="true" strokeweight=".34pt" strokecolor="#000000">
                <v:path arrowok="t"/>
              </v:shape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left:3883;top:17;width:4682;height:308" type="#_x0000_t202" filled="false" stroked="false">
                <v:textbox inset="0,0,0,0">
                  <w:txbxContent>
                    <w:p>
                      <w:pPr>
                        <w:spacing w:before="7"/>
                        <w:ind w:left="1" w:right="0" w:firstLine="0"/>
                        <w:jc w:val="center"/>
                        <w:rPr>
                          <w:rFonts w:ascii="Times New Roman" w:hAnsi="Times New Roman" w:cs="Times New Roman" w:eastAsia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/>
                          <w:spacing w:val="1"/>
                          <w:sz w:val="20"/>
                        </w:rPr>
                        <w:t>2000)</w:t>
                      </w:r>
                      <w:r>
                        <w:rPr>
                          <w:rFonts w:ascii="Times New Roman"/>
                          <w:sz w:val="20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790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207"/>
              <w:ind w:left="126" w:right="74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Sacramento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San</w:t>
            </w:r>
            <w:r>
              <w:rPr>
                <w:rFonts w:ascii="Times New Roman"/>
                <w:sz w:val="24"/>
              </w:rPr>
              <w:t> Joaquin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California </w:t>
            </w:r>
            <w:r>
              <w:rPr>
                <w:rFonts w:ascii="Times New Roman"/>
                <w:sz w:val="24"/>
              </w:rPr>
              <w:t>-</w:t>
            </w:r>
            <w:r>
              <w:rPr>
                <w:rFonts w:ascii="Times New Roman"/>
                <w:spacing w:val="5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Alfalfa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971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176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80" w:lineRule="atLeast" w:before="159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579" w:hRule="exact"/>
        </w:trPr>
        <w:tc>
          <w:tcPr>
            <w:tcW w:w="2790" w:type="dxa"/>
            <w:tcBorders>
              <w:top w:val="nil" w:sz="6" w:space="0" w:color="auto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5" w:lineRule="exact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</w:p>
          <w:p>
            <w:pPr>
              <w:pStyle w:val="TableParagraph"/>
              <w:spacing w:line="240" w:lineRule="auto" w:before="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5" w:lineRule="exact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383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Fourth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1,2,3,4)</w:t>
            </w:r>
          </w:p>
        </w:tc>
      </w:tr>
      <w:tr>
        <w:trPr>
          <w:trHeight w:val="153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2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157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color w:val="0000FF"/>
                <w:sz w:val="24"/>
              </w:rPr>
            </w:r>
            <w:hyperlink r:id="rId7">
              <w:r>
                <w:rPr>
                  <w:rFonts w:ascii="Times New Roman"/>
                  <w:color w:val="0000FF"/>
                  <w:spacing w:val="-1"/>
                  <w:sz w:val="24"/>
                  <w:u w:val="single" w:color="0000FF"/>
                </w:rPr>
                <w:t>http://www.statlab.iastate.e</w:t>
              </w:r>
              <w:r>
                <w:rPr>
                  <w:rFonts w:ascii="Times New Roman"/>
                  <w:color w:val="0000FF"/>
                  <w:sz w:val="24"/>
                </w:rPr>
              </w:r>
              <w:r>
                <w:rPr>
                  <w:rFonts w:ascii="Times New Roman"/>
                  <w:sz w:val="24"/>
                </w:rPr>
              </w:r>
            </w:hyperlink>
          </w:p>
          <w:p>
            <w:pPr>
              <w:pStyle w:val="TableParagraph"/>
              <w:spacing w:line="235" w:lineRule="exact" w:before="7"/>
              <w:ind w:left="1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color w:val="0000FF"/>
                <w:sz w:val="24"/>
              </w:rPr>
            </w:r>
            <w:r>
              <w:rPr>
                <w:rFonts w:ascii="Times New Roman"/>
                <w:color w:val="0000FF"/>
                <w:sz w:val="24"/>
                <w:u w:val="single" w:color="0000FF"/>
              </w:rPr>
              <w:t>du/soils/ssl/)</w:t>
            </w:r>
            <w:r>
              <w:rPr>
                <w:rFonts w:ascii="Times New Roman"/>
                <w:color w:val="0000FF"/>
                <w:sz w:val="24"/>
              </w:rPr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854" w:hRule="exact"/>
        </w:trPr>
        <w:tc>
          <w:tcPr>
            <w:tcW w:w="2790" w:type="dxa"/>
            <w:tcBorders>
              <w:top w:val="nil" w:sz="6" w:space="0" w:color="auto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1" w:lineRule="exact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36" w:lineRule="exact"/>
              <w:ind w:left="35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1.43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19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1, 2)</w:t>
            </w:r>
          </w:p>
          <w:p>
            <w:pPr>
              <w:pStyle w:val="TableParagraph"/>
              <w:spacing w:line="240" w:lineRule="auto" w:before="3"/>
              <w:ind w:left="47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1.29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0" w:lineRule="auto" w:before="3"/>
              <w:ind w:left="47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1.48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625" w:hanging="35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0.42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 2)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0.39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1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810" w:right="716" w:hanging="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56" w:right="625" w:hanging="32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0.42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1, 2)</w:t>
            </w:r>
          </w:p>
          <w:p>
            <w:pPr>
              <w:pStyle w:val="TableParagraph"/>
              <w:spacing w:line="244" w:lineRule="auto"/>
              <w:ind w:left="1076" w:right="62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62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0.39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896" w:right="625" w:hanging="26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0.36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1,2,3)</w:t>
            </w:r>
          </w:p>
          <w:p>
            <w:pPr>
              <w:pStyle w:val="TableParagraph"/>
              <w:spacing w:line="295" w:lineRule="exact"/>
              <w:ind w:left="16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 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</w:r>
          </w:p>
          <w:p>
            <w:pPr>
              <w:pStyle w:val="TableParagraph"/>
              <w:spacing w:line="240" w:lineRule="auto" w:before="5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69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40" w:bottom="280" w:left="1340" w:right="134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64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1.77%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0.84%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3,4)</w:t>
            </w:r>
          </w:p>
        </w:tc>
        <w:tc>
          <w:tcPr>
            <w:tcW w:w="2970" w:type="dxa"/>
            <w:tcBorders>
              <w:top w:val="single" w:sz="8" w:space="0" w:color="E6E6E6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8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BodyText"/>
        <w:tabs>
          <w:tab w:pos="1501" w:val="left" w:leader="none"/>
        </w:tabs>
        <w:spacing w:line="246" w:lineRule="auto" w:before="69"/>
        <w:ind w:right="243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14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right="615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24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76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0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</w:t>
      </w:r>
      <w:r>
        <w:rPr>
          <w:spacing w:val="71"/>
        </w:rPr>
        <w:t> </w:t>
      </w:r>
      <w:r>
        <w:rPr>
          <w:spacing w:val="-1"/>
        </w:rPr>
        <w:t>Revisions</w:t>
      </w:r>
      <w:r>
        <w:rPr/>
        <w:t> 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00" w:right="114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right="0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</w:p>
    <w:p>
      <w:pPr>
        <w:pStyle w:val="BodyText"/>
        <w:spacing w:line="246" w:lineRule="auto" w:before="7"/>
        <w:ind w:right="2094"/>
        <w:jc w:val="left"/>
      </w:pPr>
      <w:r>
        <w:rPr/>
        <w:t>1.8.55.  </w:t>
      </w:r>
      <w:r>
        <w:rPr>
          <w:spacing w:val="12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>
          <w:spacing w:val="55"/>
        </w:rPr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14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360" w:bottom="280" w:left="1340" w:right="134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26.279999pt;margin-top:502.44101pt;width:198pt;height:19.95pt;mso-position-horizontal-relative:page;mso-position-vertical-relative:page;z-index:-267928" coordorigin="6526,10049" coordsize="3960,399">
            <v:group style="position:absolute;left:6526;top:10049;width:3960;height:164" coordorigin="6526,10049" coordsize="3960,164">
              <v:shape style="position:absolute;left:6526;top:10049;width:3960;height:164" coordorigin="6526,10049" coordsize="3960,164" path="m6526,10212l10486,10212,10486,10049,6526,10049,6526,10212xe" filled="true" fillcolor="#e6e6e6" stroked="false">
                <v:path arrowok="t"/>
                <v:fill type="solid"/>
              </v:shape>
            </v:group>
            <v:group style="position:absolute;left:6526;top:10212;width:3960;height:236" coordorigin="6526,10212" coordsize="3960,236">
              <v:shape style="position:absolute;left:6526;top:10212;width:3960;height:236" coordorigin="6526,10212" coordsize="3960,236" path="m6526,10447l10486,10447,10486,10212,6526,10212,6526,10447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1"/>
        <w:spacing w:line="240" w:lineRule="auto"/>
        <w:ind w:left="100" w:right="0"/>
        <w:jc w:val="left"/>
        <w:rPr>
          <w:rFonts w:ascii="Times New Roman" w:hAnsi="Times New Roman" w:cs="Times New Roman" w:eastAsia="Times New Roman"/>
          <w:b w:val="0"/>
          <w:bCs w:val="0"/>
        </w:rPr>
      </w:pPr>
      <w:bookmarkStart w:name="_TOC_250015" w:id="2"/>
      <w:r>
        <w:rPr>
          <w:spacing w:val="-1"/>
        </w:rPr>
        <w:t>CALIFORNIA CORN (Northern</w:t>
      </w:r>
      <w:bookmarkEnd w:id="2"/>
      <w:r>
        <w:rPr>
          <w:rFonts w:ascii="Times New Roman"/>
          <w:b w:val="0"/>
          <w:spacing w:val="-1"/>
        </w:rPr>
        <w:t>)</w:t>
      </w:r>
    </w:p>
    <w:p>
      <w:pPr>
        <w:spacing w:line="240" w:lineRule="auto" w:before="3"/>
        <w:rPr>
          <w:rFonts w:ascii="Times New Roman" w:hAnsi="Times New Roman" w:cs="Times New Roman" w:eastAsia="Times New Roman"/>
          <w:sz w:val="25"/>
          <w:szCs w:val="25"/>
        </w:rPr>
      </w:pPr>
    </w:p>
    <w:p>
      <w:pPr>
        <w:pStyle w:val="BodyText"/>
        <w:spacing w:line="246" w:lineRule="auto"/>
        <w:ind w:right="84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corn</w:t>
      </w:r>
      <w:r>
        <w:rPr/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California </w:t>
      </w:r>
      <w:r>
        <w:rPr/>
        <w:t>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Stanislaus/San</w:t>
      </w:r>
      <w:r>
        <w:rPr>
          <w:spacing w:val="89"/>
        </w:rPr>
        <w:t> </w:t>
      </w:r>
      <w:r>
        <w:rPr/>
        <w:t>Joaquin </w:t>
      </w:r>
      <w:r>
        <w:rPr>
          <w:spacing w:val="-1"/>
        </w:rPr>
        <w:t>Counties</w:t>
      </w:r>
      <w:r>
        <w:rPr/>
        <w:t> in the</w:t>
      </w:r>
      <w:r>
        <w:rPr>
          <w:spacing w:val="-1"/>
        </w:rPr>
        <w:t> Central</w:t>
      </w:r>
      <w:r>
        <w:rPr/>
        <w:t> </w:t>
      </w:r>
      <w:r>
        <w:rPr>
          <w:spacing w:val="-2"/>
        </w:rPr>
        <w:t>Valley,</w:t>
      </w:r>
      <w:r>
        <w:rPr/>
        <w:t> </w:t>
      </w:r>
      <w:r>
        <w:rPr>
          <w:spacing w:val="-1"/>
        </w:rPr>
        <w:t>although</w:t>
      </w:r>
      <w:r>
        <w:rPr/>
        <w:t> the</w:t>
      </w:r>
      <w:r>
        <w:rPr>
          <w:spacing w:val="-1"/>
        </w:rPr>
        <w:t> crop</w:t>
      </w:r>
      <w:r>
        <w:rPr/>
        <w:t> is </w:t>
      </w:r>
      <w:r>
        <w:rPr>
          <w:spacing w:val="-1"/>
        </w:rPr>
        <w:t>grown</w:t>
      </w:r>
      <w:r>
        <w:rPr/>
        <w:t> in </w:t>
      </w:r>
      <w:r>
        <w:rPr>
          <w:spacing w:val="-1"/>
        </w:rPr>
        <w:t>other areas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state.</w:t>
      </w:r>
      <w:r>
        <w:rPr>
          <w:spacing w:val="58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California </w:t>
      </w:r>
      <w:r>
        <w:rPr/>
        <w:t>is not </w:t>
      </w:r>
      <w:r>
        <w:rPr>
          <w:spacing w:val="-1"/>
        </w:rPr>
        <w:t>among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top </w:t>
      </w:r>
      <w:r>
        <w:rPr>
          <w:spacing w:val="-1"/>
        </w:rPr>
        <w:t>twenty</w:t>
      </w:r>
      <w:r>
        <w:rPr>
          <w:spacing w:val="-8"/>
        </w:rPr>
        <w:t> </w:t>
      </w:r>
      <w:r>
        <w:rPr>
          <w:spacing w:val="-1"/>
        </w:rPr>
        <w:t>corn</w:t>
      </w:r>
      <w:r>
        <w:rPr>
          <w:spacing w:val="63"/>
        </w:rPr>
        <w:t> </w:t>
      </w:r>
      <w:r>
        <w:rPr>
          <w:spacing w:val="-1"/>
        </w:rPr>
        <w:t>producing</w:t>
      </w:r>
      <w:r>
        <w:rPr>
          <w:spacing w:val="-3"/>
        </w:rPr>
        <w:t> </w:t>
      </w:r>
      <w:r>
        <w:rPr>
          <w:spacing w:val="-1"/>
        </w:rPr>
        <w:t>states</w:t>
      </w:r>
      <w:r>
        <w:rPr/>
        <w:t> in 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generally</w:t>
      </w:r>
      <w:r>
        <w:rPr>
          <w:spacing w:val="-8"/>
        </w:rPr>
        <w:t> </w:t>
      </w:r>
      <w:r>
        <w:rPr>
          <w:spacing w:val="-1"/>
        </w:rPr>
        <w:t>planted</w:t>
      </w:r>
      <w:r>
        <w:rPr/>
        <w:t> the</w:t>
      </w:r>
      <w:r>
        <w:rPr>
          <w:spacing w:val="-1"/>
        </w:rPr>
        <w:t> early</w:t>
      </w:r>
      <w:r>
        <w:rPr>
          <w:spacing w:val="-8"/>
        </w:rPr>
        <w:t> </w:t>
      </w:r>
      <w:r>
        <w:rPr>
          <w:spacing w:val="-1"/>
        </w:rPr>
        <w:t>Spring</w:t>
      </w:r>
      <w:r>
        <w:rPr>
          <w:spacing w:val="-3"/>
        </w:rPr>
        <w:t> </w:t>
      </w:r>
      <w:r>
        <w:rPr>
          <w:spacing w:val="-1"/>
        </w:rPr>
        <w:t>(April) and</w:t>
      </w:r>
      <w:r>
        <w:rPr/>
        <w:t> </w:t>
      </w:r>
      <w:r>
        <w:rPr>
          <w:spacing w:val="-1"/>
        </w:rPr>
        <w:t>harvested</w:t>
      </w:r>
      <w:r>
        <w:rPr>
          <w:spacing w:val="87"/>
        </w:rPr>
        <w:t> </w:t>
      </w:r>
      <w:r>
        <w:rPr>
          <w:spacing w:val="-1"/>
        </w:rPr>
        <w:t>from</w:t>
      </w:r>
      <w:r>
        <w:rPr/>
        <w:t> July</w:t>
      </w:r>
      <w:r>
        <w:rPr>
          <w:spacing w:val="-8"/>
        </w:rPr>
        <w:t> </w:t>
      </w:r>
      <w:r>
        <w:rPr>
          <w:spacing w:val="-1"/>
        </w:rPr>
        <w:t>thru</w:t>
      </w:r>
      <w:r>
        <w:rPr/>
        <w:t> </w:t>
      </w:r>
      <w:r>
        <w:rPr>
          <w:spacing w:val="-1"/>
        </w:rPr>
        <w:t>August.</w:t>
      </w:r>
      <w:r>
        <w:rPr/>
        <w:t> Continuous </w:t>
      </w:r>
      <w:r>
        <w:rPr>
          <w:spacing w:val="-1"/>
        </w:rPr>
        <w:t>corn</w:t>
      </w:r>
      <w:r>
        <w:rPr/>
        <w:t> is </w:t>
      </w:r>
      <w:r>
        <w:rPr>
          <w:spacing w:val="-1"/>
        </w:rPr>
        <w:t>practice </w:t>
      </w:r>
      <w:r>
        <w:rPr/>
        <w:t>is </w:t>
      </w:r>
      <w:r>
        <w:rPr>
          <w:spacing w:val="-1"/>
        </w:rPr>
        <w:t>much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region,</w:t>
      </w:r>
      <w:r>
        <w:rPr/>
        <w:t> </w:t>
      </w:r>
      <w:r>
        <w:rPr>
          <w:spacing w:val="-1"/>
        </w:rPr>
        <w:t>however,</w:t>
      </w:r>
      <w:r>
        <w:rPr/>
        <w:t> </w:t>
      </w:r>
      <w:r>
        <w:rPr>
          <w:spacing w:val="-1"/>
        </w:rPr>
        <w:t>rotation</w:t>
      </w:r>
      <w:r>
        <w:rPr/>
        <w:t> </w:t>
      </w:r>
      <w:r>
        <w:rPr>
          <w:spacing w:val="-1"/>
        </w:rPr>
        <w:t>with</w:t>
      </w:r>
      <w:r>
        <w:rPr>
          <w:spacing w:val="69"/>
        </w:rPr>
        <w:t> </w:t>
      </w:r>
      <w:r>
        <w:rPr>
          <w:spacing w:val="-1"/>
        </w:rPr>
        <w:t>other crops</w:t>
      </w:r>
      <w:r>
        <w:rPr/>
        <w:t> </w:t>
      </w:r>
      <w:r>
        <w:rPr>
          <w:spacing w:val="-1"/>
        </w:rPr>
        <w:t>does</w:t>
      </w:r>
      <w:r>
        <w:rPr/>
        <w:t> </w:t>
      </w:r>
      <w:r>
        <w:rPr>
          <w:spacing w:val="-1"/>
        </w:rPr>
        <w:t>occur.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depth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row spacing</w:t>
      </w:r>
      <w:r>
        <w:rPr>
          <w:spacing w:val="-3"/>
        </w:rPr>
        <w:t> </w:t>
      </w:r>
      <w:r>
        <w:rPr>
          <w:spacing w:val="-1"/>
        </w:rPr>
        <w:t>(generally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inches) follows</w:t>
      </w:r>
      <w:r>
        <w:rPr/>
        <w:t> </w:t>
      </w:r>
      <w:r>
        <w:rPr>
          <w:spacing w:val="-1"/>
        </w:rPr>
        <w:t>general</w:t>
      </w:r>
      <w:r>
        <w:rPr>
          <w:spacing w:val="91"/>
        </w:rPr>
        <w:t> </w:t>
      </w:r>
      <w:r>
        <w:rPr>
          <w:spacing w:val="-1"/>
        </w:rPr>
        <w:t>practices</w:t>
      </w:r>
      <w:r>
        <w:rPr/>
        <w:t> </w:t>
      </w:r>
      <w:r>
        <w:rPr>
          <w:spacing w:val="-1"/>
        </w:rPr>
        <w:t>for </w:t>
      </w:r>
      <w:r>
        <w:rPr/>
        <w:t>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rarely</w:t>
      </w:r>
      <w:r>
        <w:rPr>
          <w:spacing w:val="-8"/>
        </w:rPr>
        <w:t> </w:t>
      </w:r>
      <w:r>
        <w:rPr>
          <w:spacing w:val="-1"/>
        </w:rPr>
        <w:t>grown</w:t>
      </w:r>
      <w:r>
        <w:rPr/>
        <w:t> </w:t>
      </w:r>
      <w:r>
        <w:rPr>
          <w:spacing w:val="-1"/>
        </w:rPr>
        <w:t>under irrigation.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</w:t>
      </w:r>
      <w:r>
        <w:rPr>
          <w:spacing w:val="75"/>
        </w:rPr>
        <w:t>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Madera loam.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Madera loam</w:t>
      </w:r>
      <w:r>
        <w:rPr/>
        <w:t> is </w:t>
      </w:r>
      <w:r>
        <w:rPr>
          <w:spacing w:val="-1"/>
        </w:rPr>
        <w:t>a,</w:t>
      </w:r>
      <w:r>
        <w:rPr/>
        <w:t> </w:t>
      </w:r>
      <w:r>
        <w:rPr>
          <w:spacing w:val="-1"/>
        </w:rPr>
        <w:t>fine,</w:t>
      </w:r>
      <w:r>
        <w:rPr/>
        <w:t> </w:t>
      </w:r>
      <w:r>
        <w:rPr>
          <w:spacing w:val="-1"/>
        </w:rPr>
        <w:t>smectitic,</w:t>
      </w:r>
      <w:r>
        <w:rPr/>
        <w:t> </w:t>
      </w:r>
      <w:r>
        <w:rPr>
          <w:spacing w:val="-1"/>
        </w:rPr>
        <w:t>thermic Abruptic Durixeralfs.</w:t>
      </w:r>
    </w:p>
    <w:p>
      <w:pPr>
        <w:pStyle w:val="BodyText"/>
        <w:spacing w:line="246" w:lineRule="auto"/>
        <w:ind w:right="84"/>
        <w:jc w:val="left"/>
      </w:pP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are often</w:t>
      </w:r>
      <w:r>
        <w:rPr/>
        <w:t> </w:t>
      </w:r>
      <w:r>
        <w:rPr>
          <w:spacing w:val="-1"/>
        </w:rPr>
        <w:t>used for dry</w:t>
      </w:r>
      <w:r>
        <w:rPr>
          <w:spacing w:val="-8"/>
        </w:rPr>
        <w:t> </w:t>
      </w:r>
      <w:r>
        <w:rPr>
          <w:spacing w:val="-1"/>
        </w:rPr>
        <w:t>farmed</w:t>
      </w:r>
      <w:r>
        <w:rPr/>
        <w:t> </w:t>
      </w:r>
      <w:r>
        <w:rPr>
          <w:spacing w:val="-1"/>
        </w:rPr>
        <w:t>grains</w:t>
      </w:r>
      <w:r>
        <w:rPr/>
        <w:t> </w:t>
      </w:r>
      <w:r>
        <w:rPr>
          <w:spacing w:val="-1"/>
        </w:rPr>
        <w:t>as</w:t>
      </w:r>
      <w:r>
        <w:rPr/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as</w:t>
      </w:r>
      <w:r>
        <w:rPr/>
        <w:t> </w:t>
      </w:r>
      <w:r>
        <w:rPr>
          <w:spacing w:val="-1"/>
        </w:rPr>
        <w:t>for irrigated</w:t>
      </w:r>
      <w:r>
        <w:rPr/>
        <w:t> </w:t>
      </w:r>
      <w:r>
        <w:rPr>
          <w:spacing w:val="-1"/>
        </w:rPr>
        <w:t>cropland</w:t>
      </w:r>
      <w:r>
        <w:rPr/>
        <w:t> </w:t>
      </w:r>
      <w:r>
        <w:rPr>
          <w:spacing w:val="-1"/>
        </w:rPr>
        <w:t>such</w:t>
      </w:r>
      <w:r>
        <w:rPr/>
        <w:t> </w:t>
      </w:r>
      <w:r>
        <w:rPr>
          <w:spacing w:val="-1"/>
        </w:rPr>
        <w:t>as</w:t>
      </w:r>
      <w:r>
        <w:rPr/>
        <w:t> </w:t>
      </w:r>
      <w:r>
        <w:rPr>
          <w:spacing w:val="-1"/>
        </w:rPr>
        <w:t>alfalfa,</w:t>
      </w:r>
      <w:r>
        <w:rPr>
          <w:spacing w:val="70"/>
        </w:rPr>
        <w:t> </w:t>
      </w:r>
      <w:r>
        <w:rPr>
          <w:spacing w:val="-1"/>
        </w:rPr>
        <w:t>almonds,</w:t>
      </w:r>
      <w:r>
        <w:rPr/>
        <w:t> </w:t>
      </w:r>
      <w:r>
        <w:rPr>
          <w:spacing w:val="-1"/>
        </w:rPr>
        <w:t>grapes,</w:t>
      </w:r>
      <w:r>
        <w:rPr/>
        <w:t> </w:t>
      </w:r>
      <w:r>
        <w:rPr>
          <w:spacing w:val="-1"/>
        </w:rPr>
        <w:t>oranges, rice and</w:t>
      </w:r>
      <w:r>
        <w:rPr/>
        <w:t> </w:t>
      </w:r>
      <w:r>
        <w:rPr>
          <w:spacing w:val="-1"/>
        </w:rPr>
        <w:t>tomatoes.</w:t>
      </w:r>
      <w:r>
        <w:rPr/>
        <w:t> </w:t>
      </w:r>
      <w:r>
        <w:rPr>
          <w:spacing w:val="-1"/>
        </w:rPr>
        <w:t>Madera loam</w:t>
      </w:r>
      <w:r>
        <w:rPr/>
        <w:t> is a</w:t>
      </w:r>
      <w:r>
        <w:rPr>
          <w:spacing w:val="-1"/>
        </w:rPr>
        <w:t> well</w:t>
      </w:r>
      <w:r>
        <w:rPr/>
        <w:t> to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drained,</w:t>
      </w:r>
      <w:r>
        <w:rPr>
          <w:spacing w:val="85"/>
        </w:rPr>
        <w:t>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permeable,</w:t>
      </w:r>
      <w:r>
        <w:rPr/>
        <w:t> </w:t>
      </w:r>
      <w:r>
        <w:rPr>
          <w:spacing w:val="-1"/>
        </w:rPr>
        <w:t>medium</w:t>
      </w:r>
      <w:r>
        <w:rPr/>
        <w:t> to </w:t>
      </w:r>
      <w:r>
        <w:rPr>
          <w:spacing w:val="-1"/>
        </w:rPr>
        <w:t>very</w:t>
      </w:r>
      <w:r>
        <w:rPr>
          <w:spacing w:val="-8"/>
        </w:rPr>
        <w:t> </w:t>
      </w:r>
      <w:r>
        <w:rPr/>
        <w:t>slow</w:t>
      </w:r>
      <w:r>
        <w:rPr>
          <w:spacing w:val="-1"/>
        </w:rPr>
        <w:t> runoff </w:t>
      </w:r>
      <w:r>
        <w:rPr/>
        <w:t>soil </w:t>
      </w:r>
      <w:r>
        <w:rPr>
          <w:spacing w:val="-1"/>
        </w:rPr>
        <w:t>formed</w:t>
      </w:r>
      <w:r>
        <w:rPr/>
        <w:t> in old </w:t>
      </w:r>
      <w:r>
        <w:rPr>
          <w:spacing w:val="-1"/>
        </w:rPr>
        <w:t>alluvium</w:t>
      </w:r>
      <w:r>
        <w:rPr/>
        <w:t> </w:t>
      </w:r>
      <w:r>
        <w:rPr>
          <w:spacing w:val="-1"/>
        </w:rPr>
        <w:t>derived</w:t>
      </w:r>
      <w:r>
        <w:rPr/>
        <w:t> </w:t>
      </w:r>
      <w:r>
        <w:rPr>
          <w:spacing w:val="-1"/>
        </w:rPr>
        <w:t>from</w:t>
      </w:r>
      <w:r>
        <w:rPr>
          <w:spacing w:val="79"/>
        </w:rPr>
        <w:t> </w:t>
      </w:r>
      <w:r>
        <w:rPr>
          <w:spacing w:val="-1"/>
        </w:rPr>
        <w:t>granite rock</w:t>
      </w:r>
      <w:r>
        <w:rPr/>
        <w:t> </w:t>
      </w:r>
      <w:r>
        <w:rPr>
          <w:spacing w:val="-1"/>
        </w:rPr>
        <w:t>sources.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</w:t>
      </w:r>
      <w:r>
        <w:rPr/>
        <w:t>on </w:t>
      </w:r>
      <w:r>
        <w:rPr>
          <w:spacing w:val="-1"/>
        </w:rPr>
        <w:t>undulating</w:t>
      </w:r>
      <w:r>
        <w:rPr>
          <w:spacing w:val="-3"/>
        </w:rPr>
        <w:t> </w:t>
      </w:r>
      <w:r>
        <w:rPr/>
        <w:t>low</w:t>
      </w:r>
      <w:r>
        <w:rPr>
          <w:spacing w:val="-1"/>
        </w:rPr>
        <w:t> terraces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slopes</w:t>
      </w:r>
      <w:r>
        <w:rPr/>
        <w:t> of</w:t>
      </w:r>
      <w:r>
        <w:rPr>
          <w:spacing w:val="-1"/>
        </w:rPr>
        <w:t> </w:t>
      </w:r>
      <w:r>
        <w:rPr/>
        <w:t>0 to 9 </w:t>
      </w:r>
      <w:r>
        <w:rPr>
          <w:spacing w:val="-1"/>
        </w:rPr>
        <w:t>percent.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They</w:t>
      </w:r>
      <w:r>
        <w:rPr>
          <w:spacing w:val="75"/>
        </w:rPr>
        <w:t> </w:t>
      </w:r>
      <w:r>
        <w:rPr>
          <w:spacing w:val="-1"/>
        </w:rPr>
        <w:t>are generally</w:t>
      </w:r>
      <w:r>
        <w:rPr>
          <w:spacing w:val="-8"/>
        </w:rPr>
        <w:t> </w:t>
      </w:r>
      <w:r>
        <w:rPr>
          <w:spacing w:val="-1"/>
        </w:rPr>
        <w:t>found</w:t>
      </w:r>
      <w:r>
        <w:rPr/>
        <w:t> </w:t>
      </w:r>
      <w:r>
        <w:rPr>
          <w:spacing w:val="-1"/>
        </w:rPr>
        <w:t>at</w:t>
      </w:r>
      <w:r>
        <w:rPr/>
        <w:t> </w:t>
      </w:r>
      <w:r>
        <w:rPr>
          <w:spacing w:val="-1"/>
        </w:rPr>
        <w:t>elevations</w:t>
      </w:r>
      <w:r>
        <w:rPr/>
        <w:t> of</w:t>
      </w:r>
      <w:r>
        <w:rPr>
          <w:spacing w:val="-1"/>
        </w:rPr>
        <w:t> less</w:t>
      </w:r>
      <w:r>
        <w:rPr/>
        <w:t> </w:t>
      </w:r>
      <w:r>
        <w:rPr>
          <w:spacing w:val="-1"/>
        </w:rPr>
        <w:t>than</w:t>
      </w:r>
      <w:r>
        <w:rPr/>
        <w:t> 250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above sea level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are known</w:t>
      </w:r>
      <w:r>
        <w:rPr/>
        <w:t> </w:t>
      </w:r>
      <w:r>
        <w:rPr>
          <w:spacing w:val="-1"/>
        </w:rPr>
        <w:t>for </w:t>
      </w:r>
      <w:r>
        <w:rPr/>
        <w:t>the</w:t>
      </w:r>
      <w:r>
        <w:rPr>
          <w:spacing w:val="81"/>
        </w:rPr>
        <w:t> </w:t>
      </w:r>
      <w:r>
        <w:rPr>
          <w:spacing w:val="-1"/>
        </w:rPr>
        <w:t>formation</w:t>
      </w:r>
      <w:r>
        <w:rPr/>
        <w:t> of</w:t>
      </w:r>
      <w:r>
        <w:rPr>
          <w:spacing w:val="-1"/>
        </w:rPr>
        <w:t> vernal</w:t>
      </w:r>
      <w:r>
        <w:rPr/>
        <w:t> pools </w:t>
      </w:r>
      <w:r>
        <w:rPr>
          <w:spacing w:val="-1"/>
        </w:rPr>
        <w:t>during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winter </w:t>
      </w:r>
      <w:r>
        <w:rPr/>
        <w:t>months.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soils </w:t>
      </w:r>
      <w:r>
        <w:rPr>
          <w:spacing w:val="-1"/>
        </w:rPr>
        <w:t>are </w:t>
      </w:r>
      <w:r>
        <w:rPr/>
        <w:t>extensive</w:t>
      </w:r>
      <w:r>
        <w:rPr>
          <w:spacing w:val="-1"/>
        </w:rPr>
        <w:t> </w:t>
      </w:r>
      <w:r>
        <w:rPr/>
        <w:t>in </w:t>
      </w:r>
      <w:r>
        <w:rPr>
          <w:spacing w:val="-2"/>
        </w:rPr>
        <w:t>MLRA</w:t>
      </w:r>
      <w:r>
        <w:rPr>
          <w:spacing w:val="-1"/>
        </w:rPr>
        <w:t> </w:t>
      </w:r>
      <w:r>
        <w:rPr/>
        <w:t>17.</w:t>
      </w:r>
    </w:p>
    <w:p>
      <w:pPr>
        <w:pStyle w:val="BodyText"/>
        <w:spacing w:line="240" w:lineRule="auto"/>
        <w:ind w:right="0"/>
        <w:jc w:val="left"/>
      </w:pPr>
      <w:r>
        <w:rPr/>
        <w:pict>
          <v:group style="position:absolute;margin-left:326.279999pt;margin-top:110.203133pt;width:198pt;height:31.7pt;mso-position-horizontal-relative:page;mso-position-vertical-relative:paragraph;z-index:-267952" coordorigin="6526,2204" coordsize="3960,634">
            <v:group style="position:absolute;left:6526;top:2204;width:3960;height:164" coordorigin="6526,2204" coordsize="3960,164">
              <v:shape style="position:absolute;left:6526;top:2204;width:3960;height:164" coordorigin="6526,2204" coordsize="3960,164" path="m6526,2367l10486,2367,10486,2204,6526,2204,6526,2367xe" filled="true" fillcolor="#e6e6e6" stroked="false">
                <v:path arrowok="t"/>
                <v:fill type="solid"/>
              </v:shape>
            </v:group>
            <v:group style="position:absolute;left:6526;top:2367;width:3960;height:236" coordorigin="6526,2367" coordsize="3960,236">
              <v:shape style="position:absolute;left:6526;top:2367;width:3960;height:236" coordorigin="6526,2367" coordsize="3960,236" path="m6526,2602l10486,2602,10486,2367,6526,2367,6526,2602xe" filled="true" fillcolor="#e6e6e6" stroked="false">
                <v:path arrowok="t"/>
                <v:fill type="solid"/>
              </v:shape>
            </v:group>
            <v:group style="position:absolute;left:6526;top:2602;width:3960;height:236" coordorigin="6526,2602" coordsize="3960,236">
              <v:shape style="position:absolute;left:6526;top:2602;width:3960;height:236" coordorigin="6526,2602" coordsize="3960,236" path="m6526,2838l10486,2838,10486,2602,6526,2602,6526,283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>
          <w:spacing w:val="-1"/>
        </w:rPr>
        <w:t>Madera 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10"/>
          <w:szCs w:val="10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136"/>
        <w:gridCol w:w="3960"/>
        <w:gridCol w:w="134"/>
      </w:tblGrid>
      <w:tr>
        <w:trPr>
          <w:trHeight w:val="691" w:hRule="exact"/>
        </w:trPr>
        <w:tc>
          <w:tcPr>
            <w:tcW w:w="9046" w:type="dxa"/>
            <w:gridSpan w:val="4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California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7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62"/>
              <w:ind w:right="7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Northern: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Sacramento,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4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(W23232)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62"/>
              <w:ind w:right="7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Northern: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Sacramento,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4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(W23232)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0.73</w:t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56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right="0"/>
              <w:jc w:val="center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</w:t>
            </w:r>
            <w:r>
              <w:rPr>
                <w:rFonts w:ascii="Times New Roman"/>
                <w:position w:val="7"/>
                <w:sz w:val="13"/>
              </w:rPr>
              <w:t> 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62"/>
              <w:ind w:right="18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(July,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Snow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expected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occur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accumulate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persist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Sacramento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Counties.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7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color w:val="0000FF"/>
                <w:w w:val="99"/>
                <w:sz w:val="20"/>
              </w:rPr>
            </w:r>
            <w:hyperlink r:id="rId6">
              <w:r>
                <w:rPr>
                  <w:rFonts w:ascii="Times New Roman"/>
                  <w:color w:val="0000FF"/>
                  <w:spacing w:val="-2"/>
                  <w:sz w:val="20"/>
                  <w:u w:val="single" w:color="0000FF"/>
                </w:rPr>
                <w:t>http://www.weather.gov/climate</w:t>
              </w:r>
              <w:r>
                <w:rPr>
                  <w:rFonts w:ascii="Times New Roman"/>
                  <w:color w:val="0000FF"/>
                  <w:sz w:val="20"/>
                  <w:u w:val="single" w:color="0000FF"/>
                </w:rPr>
                <w:t> </w:t>
              </w:r>
              <w:r>
                <w:rPr>
                  <w:rFonts w:ascii="Times New Roman"/>
                  <w:color w:val="0000FF"/>
                  <w:spacing w:val="23"/>
                  <w:sz w:val="20"/>
                  <w:u w:val="single" w:color="0000FF"/>
                </w:rPr>
                <w:t> </w:t>
              </w:r>
              <w:r>
                <w:rPr>
                  <w:rFonts w:ascii="Times New Roman"/>
                  <w:color w:val="0000FF"/>
                  <w:spacing w:val="23"/>
                  <w:sz w:val="20"/>
                </w:rPr>
              </w:r>
            </w:hyperlink>
            <w:r>
              <w:rPr>
                <w:rFonts w:ascii="Times New Roman"/>
                <w:color w:val="0000FF"/>
                <w:spacing w:val="23"/>
                <w:sz w:val="20"/>
              </w:rPr>
            </w:r>
            <w:r>
              <w:rPr>
                <w:rFonts w:ascii="Times New Roman"/>
                <w:sz w:val="20"/>
              </w:rPr>
              <w:t>(NOWData)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396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18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01"/>
      </w:tblGrid>
      <w:tr>
        <w:trPr>
          <w:trHeight w:val="432" w:hRule="exact"/>
        </w:trPr>
        <w:tc>
          <w:tcPr>
            <w:tcW w:w="908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 </w:t>
            </w:r>
            <w:r>
              <w:rPr>
                <w:rFonts w:ascii="Times New Roman"/>
                <w:b/>
                <w:spacing w:val="4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California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59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48" w:space="0" w:color="E6E6E6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7" w:hRule="exact"/>
        </w:trPr>
        <w:tc>
          <w:tcPr>
            <w:tcW w:w="2159" w:type="dxa"/>
            <w:tcBorders>
              <w:top w:val="nil" w:sz="6" w:space="0" w:color="auto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529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48" w:space="0" w:color="E6E6E6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500" w:bottom="280" w:left="1340" w:right="138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67pt;margin-top:99.960999pt;width:258pt;height:110.65pt;mso-position-horizontal-relative:page;mso-position-vertical-relative:page;z-index:-267904" coordorigin="5340,1999" coordsize="5160,2213">
            <v:group style="position:absolute;left:5340;top:1999;width:5160;height:120" coordorigin="5340,1999" coordsize="5160,120">
              <v:shape style="position:absolute;left:5340;top:1999;width:5160;height:120" coordorigin="5340,1999" coordsize="5160,120" path="m5340,2119l10500,2119,10500,1999,5340,1999,5340,2119xe" filled="true" fillcolor="#e6e6e6" stroked="false">
                <v:path arrowok="t"/>
                <v:fill type="solid"/>
              </v:shape>
            </v:group>
            <v:group style="position:absolute;left:5340;top:2119;width:5160;height:236" coordorigin="5340,2119" coordsize="5160,236">
              <v:shape style="position:absolute;left:5340;top:2119;width:5160;height:236" coordorigin="5340,2119" coordsize="5160,236" path="m5340,2354l10500,2354,10500,2119,5340,2119,5340,2354xe" filled="true" fillcolor="#e6e6e6" stroked="false">
                <v:path arrowok="t"/>
                <v:fill type="solid"/>
              </v:shape>
            </v:group>
            <v:group style="position:absolute;left:5340;top:2354;width:5160;height:293" coordorigin="5340,2354" coordsize="5160,293">
              <v:shape style="position:absolute;left:5340;top:2354;width:5160;height:293" coordorigin="5340,2354" coordsize="5160,293" path="m5340,2647l10500,2647,10500,2354,5340,2354,5340,2647xe" filled="true" fillcolor="#e6e6e6" stroked="false">
                <v:path arrowok="t"/>
                <v:fill type="solid"/>
              </v:shape>
            </v:group>
            <v:group style="position:absolute;left:5340;top:2664;width:5160;height:120" coordorigin="5340,2664" coordsize="5160,120">
              <v:shape style="position:absolute;left:5340;top:2664;width:5160;height:120" coordorigin="5340,2664" coordsize="5160,120" path="m5340,2784l10500,2784,10500,2664,5340,2664,5340,2784xe" filled="true" fillcolor="#e6e6e6" stroked="false">
                <v:path arrowok="t"/>
                <v:fill type="solid"/>
              </v:shape>
            </v:group>
            <v:group style="position:absolute;left:5340;top:2784;width:5160;height:236" coordorigin="5340,2784" coordsize="5160,236">
              <v:shape style="position:absolute;left:5340;top:2784;width:5160;height:236" coordorigin="5340,2784" coordsize="5160,236" path="m5340,3019l10500,3019,10500,2784,5340,2784,5340,3019xe" filled="true" fillcolor="#e6e6e6" stroked="false">
                <v:path arrowok="t"/>
                <v:fill type="solid"/>
              </v:shape>
            </v:group>
            <v:group style="position:absolute;left:5340;top:3019;width:5160;height:236" coordorigin="5340,3019" coordsize="5160,236">
              <v:shape style="position:absolute;left:5340;top:3019;width:5160;height:236" coordorigin="5340,3019" coordsize="5160,236" path="m5340,3254l10500,3254,10500,3019,5340,3019,5340,3254xe" filled="true" fillcolor="#e6e6e6" stroked="false">
                <v:path arrowok="t"/>
                <v:fill type="solid"/>
              </v:shape>
            </v:group>
            <v:group style="position:absolute;left:5340;top:3254;width:5160;height:236" coordorigin="5340,3254" coordsize="5160,236">
              <v:shape style="position:absolute;left:5340;top:3254;width:5160;height:236" coordorigin="5340,3254" coordsize="5160,236" path="m5340,3490l10500,3490,10500,3254,5340,3254,5340,3490xe" filled="true" fillcolor="#e6e6e6" stroked="false">
                <v:path arrowok="t"/>
                <v:fill type="solid"/>
              </v:shape>
            </v:group>
            <v:group style="position:absolute;left:5340;top:3490;width:5160;height:293" coordorigin="5340,3490" coordsize="5160,293">
              <v:shape style="position:absolute;left:5340;top:3490;width:5160;height:293" coordorigin="5340,3490" coordsize="5160,293" path="m5340,3782l10500,3782,10500,3490,5340,3490,5340,3782xe" filled="true" fillcolor="#e6e6e6" stroked="false">
                <v:path arrowok="t"/>
                <v:fill type="solid"/>
              </v:shape>
            </v:group>
            <v:group style="position:absolute;left:5340;top:3799;width:5160;height:120" coordorigin="5340,3799" coordsize="5160,120">
              <v:shape style="position:absolute;left:5340;top:3799;width:5160;height:120" coordorigin="5340,3799" coordsize="5160,120" path="m5340,3919l10500,3919,10500,3799,5340,3799,5340,3919xe" filled="true" fillcolor="#e6e6e6" stroked="false">
                <v:path arrowok="t"/>
                <v:fill type="solid"/>
              </v:shape>
            </v:group>
            <v:group style="position:absolute;left:5340;top:3919;width:5160;height:293" coordorigin="5340,3919" coordsize="5160,293">
              <v:shape style="position:absolute;left:5340;top:3919;width:5160;height:293" coordorigin="5340,3919" coordsize="5160,293" path="m5340,4212l10500,4212,10500,3919,5340,3919,5340,421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223.199997pt;width:258pt;height:20.65pt;mso-position-horizontal-relative:page;mso-position-vertical-relative:page;z-index:-267880" coordorigin="5340,4464" coordsize="5160,413">
            <v:group style="position:absolute;left:5340;top:4464;width:5160;height:120" coordorigin="5340,4464" coordsize="5160,120">
              <v:shape style="position:absolute;left:5340;top:4464;width:5160;height:120" coordorigin="5340,4464" coordsize="5160,120" path="m5340,4584l10500,4584,10500,4464,5340,4464,5340,4584xe" filled="true" fillcolor="#e6e6e6" stroked="false">
                <v:path arrowok="t"/>
                <v:fill type="solid"/>
              </v:shape>
            </v:group>
            <v:group style="position:absolute;left:5340;top:4584;width:5160;height:293" coordorigin="5340,4584" coordsize="5160,293">
              <v:shape style="position:absolute;left:5340;top:4584;width:5160;height:293" coordorigin="5340,4584" coordsize="5160,293" path="m5340,4877l10500,4877,10500,4584,5340,4584,5340,48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256.440002pt;width:258pt;height:20.65pt;mso-position-horizontal-relative:page;mso-position-vertical-relative:page;z-index:-267856" coordorigin="5340,5129" coordsize="5160,413">
            <v:group style="position:absolute;left:5340;top:5129;width:5160;height:120" coordorigin="5340,5129" coordsize="5160,120">
              <v:shape style="position:absolute;left:5340;top:5129;width:5160;height:120" coordorigin="5340,5129" coordsize="5160,120" path="m5340,5249l10500,5249,10500,5129,5340,5129,5340,5249xe" filled="true" fillcolor="#e6e6e6" stroked="false">
                <v:path arrowok="t"/>
                <v:fill type="solid"/>
              </v:shape>
            </v:group>
            <v:group style="position:absolute;left:5340;top:5249;width:5160;height:293" coordorigin="5340,5249" coordsize="5160,293">
              <v:shape style="position:absolute;left:5340;top:5249;width:5160;height:293" coordorigin="5340,5249" coordsize="5160,293" path="m5340,5542l10500,5542,10500,5249,5340,5249,5340,55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31.040009pt;width:222pt;height:20.65pt;mso-position-horizontal-relative:page;mso-position-vertical-relative:page;z-index:-267832" coordorigin="6060,8621" coordsize="4440,413">
            <v:group style="position:absolute;left:6060;top:8621;width:4440;height:120" coordorigin="6060,8621" coordsize="4440,120">
              <v:shape style="position:absolute;left:6060;top:8621;width:4440;height:120" coordorigin="6060,8621" coordsize="4440,120" path="m6060,8741l10500,8741,10500,8621,6060,8621,6060,8741xe" filled="true" fillcolor="#e6e6e6" stroked="false">
                <v:path arrowok="t"/>
                <v:fill type="solid"/>
              </v:shape>
            </v:group>
            <v:group style="position:absolute;left:6060;top:8741;width:4440;height:293" coordorigin="6060,8741" coordsize="4440,293">
              <v:shape style="position:absolute;left:6060;top:8741;width:4440;height:293" coordorigin="6060,8741" coordsize="4440,293" path="m6060,9034l10500,9034,10500,8741,6060,8741,6060,903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64.281006pt;width:222pt;height:20.65pt;mso-position-horizontal-relative:page;mso-position-vertical-relative:page;z-index:-267808" coordorigin="6060,9286" coordsize="4440,413">
            <v:group style="position:absolute;left:6060;top:9286;width:4440;height:120" coordorigin="6060,9286" coordsize="4440,120">
              <v:shape style="position:absolute;left:6060;top:9286;width:4440;height:120" coordorigin="6060,9286" coordsize="4440,120" path="m6060,9406l10500,9406,10500,9286,6060,9286,6060,9406xe" filled="true" fillcolor="#e6e6e6" stroked="false">
                <v:path arrowok="t"/>
                <v:fill type="solid"/>
              </v:shape>
            </v:group>
            <v:group style="position:absolute;left:6060;top:9406;width:4440;height:293" coordorigin="6060,9406" coordsize="4440,293">
              <v:shape style="position:absolute;left:6060;top:9406;width:4440;height:293" coordorigin="6060,9406" coordsize="4440,293" path="m6060,9698l10500,9698,10500,9406,6060,9406,6060,969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97.519989pt;width:222pt;height:32.4pt;mso-position-horizontal-relative:page;mso-position-vertical-relative:page;z-index:-267784" coordorigin="6060,9950" coordsize="4440,648">
            <v:group style="position:absolute;left:6060;top:9950;width:4440;height:120" coordorigin="6060,9950" coordsize="4440,120">
              <v:shape style="position:absolute;left:6060;top:9950;width:4440;height:120" coordorigin="6060,9950" coordsize="4440,120" path="m6060,10070l10500,10070,10500,9950,6060,9950,6060,10070xe" filled="true" fillcolor="#e6e6e6" stroked="false">
                <v:path arrowok="t"/>
                <v:fill type="solid"/>
              </v:shape>
            </v:group>
            <v:group style="position:absolute;left:6060;top:10070;width:4440;height:236" coordorigin="6060,10070" coordsize="4440,236">
              <v:shape style="position:absolute;left:6060;top:10070;width:4440;height:236" coordorigin="6060,10070" coordsize="4440,236" path="m6060,10306l10500,10306,10500,10070,6060,10070,6060,10306xe" filled="true" fillcolor="#e6e6e6" stroked="false">
                <v:path arrowok="t"/>
                <v:fill type="solid"/>
              </v:shape>
            </v:group>
            <v:group style="position:absolute;left:6060;top:10306;width:4440;height:293" coordorigin="6060,10306" coordsize="4440,293">
              <v:shape style="position:absolute;left:6060;top:10306;width:4440;height:293" coordorigin="6060,10306" coordsize="4440,293" path="m6060,10598l10500,10598,10500,10306,6060,10306,6060,1059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542.520020pt;width:222pt;height:20.65pt;mso-position-horizontal-relative:page;mso-position-vertical-relative:page;z-index:-267760" coordorigin="6060,10850" coordsize="4440,413">
            <v:group style="position:absolute;left:6060;top:10850;width:4440;height:120" coordorigin="6060,10850" coordsize="4440,120">
              <v:shape style="position:absolute;left:6060;top:10850;width:4440;height:120" coordorigin="6060,10850" coordsize="4440,120" path="m6060,10970l10500,10970,10500,10850,6060,10850,6060,10970xe" filled="true" fillcolor="#e6e6e6" stroked="false">
                <v:path arrowok="t"/>
                <v:fill type="solid"/>
              </v:shape>
            </v:group>
            <v:group style="position:absolute;left:6060;top:10970;width:4440;height:293" coordorigin="6060,10970" coordsize="4440,293">
              <v:shape style="position:absolute;left:6060;top:10970;width:4440;height:293" coordorigin="6060,10970" coordsize="4440,293" path="m6060,11263l10500,11263,10500,10970,6060,10970,6060,1126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587.520020pt;width:222pt;height:20.65pt;mso-position-horizontal-relative:page;mso-position-vertical-relative:page;z-index:-267736" coordorigin="6060,11750" coordsize="4440,413">
            <v:group style="position:absolute;left:6060;top:11750;width:4440;height:120" coordorigin="6060,11750" coordsize="4440,120">
              <v:shape style="position:absolute;left:6060;top:11750;width:4440;height:120" coordorigin="6060,11750" coordsize="4440,120" path="m6060,11870l10500,11870,10500,11750,6060,11750,6060,11870xe" filled="true" fillcolor="#e6e6e6" stroked="false">
                <v:path arrowok="t"/>
                <v:fill type="solid"/>
              </v:shape>
            </v:group>
            <v:group style="position:absolute;left:6060;top:11870;width:4440;height:293" coordorigin="6060,11870" coordsize="4440,293">
              <v:shape style="position:absolute;left:6060;top:11870;width:4440;height:293" coordorigin="6060,11870" coordsize="4440,293" path="m6060,12163l10500,12163,10500,11870,6060,11870,6060,1216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620.76001pt;width:222pt;height:77.4pt;mso-position-horizontal-relative:page;mso-position-vertical-relative:page;z-index:-267712" coordorigin="6060,12415" coordsize="4440,1548">
            <v:group style="position:absolute;left:6060;top:12415;width:4440;height:120" coordorigin="6060,12415" coordsize="4440,120">
              <v:shape style="position:absolute;left:6060;top:12415;width:4440;height:120" coordorigin="6060,12415" coordsize="4440,120" path="m6060,12535l10500,12535,10500,12415,6060,12415,6060,12535xe" filled="true" fillcolor="#e6e6e6" stroked="false">
                <v:path arrowok="t"/>
                <v:fill type="solid"/>
              </v:shape>
            </v:group>
            <v:group style="position:absolute;left:6060;top:12535;width:4440;height:236" coordorigin="6060,12535" coordsize="4440,236">
              <v:shape style="position:absolute;left:6060;top:12535;width:4440;height:236" coordorigin="6060,12535" coordsize="4440,236" path="m6060,12770l10500,12770,10500,12535,6060,12535,6060,12770xe" filled="true" fillcolor="#e6e6e6" stroked="false">
                <v:path arrowok="t"/>
                <v:fill type="solid"/>
              </v:shape>
            </v:group>
            <v:group style="position:absolute;left:6060;top:12770;width:4440;height:293" coordorigin="6060,12770" coordsize="4440,293">
              <v:shape style="position:absolute;left:6060;top:12770;width:4440;height:293" coordorigin="6060,12770" coordsize="4440,293" path="m6060,13063l10500,13063,10500,12770,6060,12770,6060,13063xe" filled="true" fillcolor="#e6e6e6" stroked="false">
                <v:path arrowok="t"/>
                <v:fill type="solid"/>
              </v:shape>
            </v:group>
            <v:group style="position:absolute;left:6060;top:13080;width:4440;height:120" coordorigin="6060,13080" coordsize="4440,120">
              <v:shape style="position:absolute;left:6060;top:13080;width:4440;height:120" coordorigin="6060,13080" coordsize="4440,120" path="m6060,13200l10500,13200,10500,13080,6060,13080,6060,13200xe" filled="true" fillcolor="#e6e6e6" stroked="false">
                <v:path arrowok="t"/>
                <v:fill type="solid"/>
              </v:shape>
            </v:group>
            <v:group style="position:absolute;left:6060;top:13200;width:4440;height:236" coordorigin="6060,13200" coordsize="4440,236">
              <v:shape style="position:absolute;left:6060;top:13200;width:4440;height:236" coordorigin="6060,13200" coordsize="4440,236" path="m6060,13435l10500,13435,10500,13200,6060,13200,6060,13435xe" filled="true" fillcolor="#e6e6e6" stroked="false">
                <v:path arrowok="t"/>
                <v:fill type="solid"/>
              </v:shape>
            </v:group>
            <v:group style="position:absolute;left:6060;top:13435;width:4440;height:236" coordorigin="6060,13435" coordsize="4440,236">
              <v:shape style="position:absolute;left:6060;top:13435;width:4440;height:236" coordorigin="6060,13435" coordsize="4440,236" path="m6060,13670l10500,13670,10500,13435,6060,13435,6060,13670xe" filled="true" fillcolor="#e6e6e6" stroked="false">
                <v:path arrowok="t"/>
                <v:fill type="solid"/>
              </v:shape>
            </v:group>
            <v:group style="position:absolute;left:6060;top:13670;width:4440;height:293" coordorigin="6060,13670" coordsize="4440,293">
              <v:shape style="position:absolute;left:6060;top:13670;width:4440;height:293" coordorigin="6060,13670" coordsize="4440,293" path="m6060,13963l10500,13963,10500,13670,6060,13670,6060,13963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01"/>
      </w:tblGrid>
      <w:tr>
        <w:trPr>
          <w:trHeight w:val="545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left="15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0.34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Input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Collator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(Burns,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1992)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FARM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5"/>
              <w:ind w:left="77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1985)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0.79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2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6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4.5%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3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Mid-point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series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Madera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8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3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64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Joaquin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California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26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235" w:right="614" w:hanging="61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 </w:t>
            </w:r>
            <w:r>
              <w:rPr>
                <w:rFonts w:ascii="Times New Roman"/>
                <w:spacing w:val="4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Sacramento,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(W23232)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8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recommended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grass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2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9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Median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(60-120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cm)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5-9.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EPA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117" w:right="142" w:hanging="9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Taken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IL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Also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value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cited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52" w:right="15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The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stubble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typically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left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place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until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next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crop.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Also,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(Rev.,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July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37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01/04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8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U.S.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380" w:bottom="280" w:left="1420" w:right="15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303pt;margin-top:88.199997pt;width:222pt;height:98.9pt;mso-position-horizontal-relative:page;mso-position-vertical-relative:page;z-index:-267688" coordorigin="6060,1764" coordsize="4440,1978">
            <v:group style="position:absolute;left:6060;top:1764;width:4440;height:120" coordorigin="6060,1764" coordsize="4440,120">
              <v:shape style="position:absolute;left:6060;top:1764;width:4440;height:120" coordorigin="6060,1764" coordsize="4440,120" path="m6060,1884l10500,1884,10500,1764,6060,1764,6060,1884xe" filled="true" fillcolor="#e6e6e6" stroked="false">
                <v:path arrowok="t"/>
                <v:fill type="solid"/>
              </v:shape>
            </v:group>
            <v:group style="position:absolute;left:6060;top:1884;width:4440;height:236" coordorigin="6060,1884" coordsize="4440,236">
              <v:shape style="position:absolute;left:6060;top:1884;width:4440;height:236" coordorigin="6060,1884" coordsize="4440,236" path="m6060,2119l10500,2119,10500,1884,6060,1884,6060,2119xe" filled="true" fillcolor="#e6e6e6" stroked="false">
                <v:path arrowok="t"/>
                <v:fill type="solid"/>
              </v:shape>
            </v:group>
            <v:group style="position:absolute;left:6060;top:2119;width:4440;height:236" coordorigin="6060,2119" coordsize="4440,236">
              <v:shape style="position:absolute;left:6060;top:2119;width:4440;height:236" coordorigin="6060,2119" coordsize="4440,236" path="m6060,2354l10500,2354,10500,2119,6060,2119,6060,2354xe" filled="true" fillcolor="#e6e6e6" stroked="false">
                <v:path arrowok="t"/>
                <v:fill type="solid"/>
              </v:shape>
            </v:group>
            <v:group style="position:absolute;left:6060;top:2354;width:4440;height:293" coordorigin="6060,2354" coordsize="4440,293">
              <v:shape style="position:absolute;left:6060;top:2354;width:4440;height:293" coordorigin="6060,2354" coordsize="4440,293" path="m6060,2647l10500,2647,10500,2354,6060,2354,6060,2647xe" filled="true" fillcolor="#e6e6e6" stroked="false">
                <v:path arrowok="t"/>
                <v:fill type="solid"/>
              </v:shape>
            </v:group>
            <v:group style="position:absolute;left:6060;top:2664;width:4440;height:120" coordorigin="6060,2664" coordsize="4440,120">
              <v:shape style="position:absolute;left:6060;top:2664;width:4440;height:120" coordorigin="6060,2664" coordsize="4440,120" path="m6060,2784l10500,2784,10500,2664,6060,2664,6060,2784xe" filled="true" fillcolor="#e6e6e6" stroked="false">
                <v:path arrowok="t"/>
                <v:fill type="solid"/>
              </v:shape>
            </v:group>
            <v:group style="position:absolute;left:6060;top:2784;width:4440;height:236" coordorigin="6060,2784" coordsize="4440,236">
              <v:shape style="position:absolute;left:6060;top:2784;width:4440;height:236" coordorigin="6060,2784" coordsize="4440,236" path="m6060,3019l10500,3019,10500,2784,6060,2784,6060,3019xe" filled="true" fillcolor="#e6e6e6" stroked="false">
                <v:path arrowok="t"/>
                <v:fill type="solid"/>
              </v:shape>
            </v:group>
            <v:group style="position:absolute;left:6060;top:3019;width:4440;height:293" coordorigin="6060,3019" coordsize="4440,293">
              <v:shape style="position:absolute;left:6060;top:3019;width:4440;height:293" coordorigin="6060,3019" coordsize="4440,293" path="m6060,3312l10500,3312,10500,3019,6060,3019,6060,3312xe" filled="true" fillcolor="#e6e6e6" stroked="false">
                <v:path arrowok="t"/>
                <v:fill type="solid"/>
              </v:shape>
            </v:group>
            <v:group style="position:absolute;left:6060;top:3329;width:4440;height:120" coordorigin="6060,3329" coordsize="4440,120">
              <v:shape style="position:absolute;left:6060;top:3329;width:4440;height:120" coordorigin="6060,3329" coordsize="4440,120" path="m6060,3449l10500,3449,10500,3329,6060,3329,6060,3449xe" filled="true" fillcolor="#e6e6e6" stroked="false">
                <v:path arrowok="t"/>
                <v:fill type="solid"/>
              </v:shape>
            </v:group>
            <v:group style="position:absolute;left:6060;top:3449;width:4440;height:293" coordorigin="6060,3449" coordsize="4440,293">
              <v:shape style="position:absolute;left:6060;top:3449;width:4440;height:293" coordorigin="6060,3449" coordsize="4440,293" path="m6060,3742l10500,3742,10500,3449,6060,3449,6060,37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199.681pt;width:222pt;height:110.65pt;mso-position-horizontal-relative:page;mso-position-vertical-relative:page;z-index:-267664" coordorigin="6060,3994" coordsize="4440,2213">
            <v:group style="position:absolute;left:6060;top:3994;width:4440;height:120" coordorigin="6060,3994" coordsize="4440,120">
              <v:shape style="position:absolute;left:6060;top:3994;width:4440;height:120" coordorigin="6060,3994" coordsize="4440,120" path="m6060,4114l10500,4114,10500,3994,6060,3994,6060,4114xe" filled="true" fillcolor="#e6e6e6" stroked="false">
                <v:path arrowok="t"/>
                <v:fill type="solid"/>
              </v:shape>
            </v:group>
            <v:group style="position:absolute;left:6060;top:4114;width:4440;height:236" coordorigin="6060,4114" coordsize="4440,236">
              <v:shape style="position:absolute;left:6060;top:4114;width:4440;height:236" coordorigin="6060,4114" coordsize="4440,236" path="m6060,4349l10500,4349,10500,4114,6060,4114,6060,4349xe" filled="true" fillcolor="#e6e6e6" stroked="false">
                <v:path arrowok="t"/>
                <v:fill type="solid"/>
              </v:shape>
            </v:group>
            <v:group style="position:absolute;left:6060;top:4349;width:4440;height:236" coordorigin="6060,4349" coordsize="4440,236">
              <v:shape style="position:absolute;left:6060;top:4349;width:4440;height:236" coordorigin="6060,4349" coordsize="4440,236" path="m6060,4584l10500,4584,10500,4349,6060,4349,6060,4584xe" filled="true" fillcolor="#e6e6e6" stroked="false">
                <v:path arrowok="t"/>
                <v:fill type="solid"/>
              </v:shape>
            </v:group>
            <v:group style="position:absolute;left:6060;top:4584;width:4440;height:293" coordorigin="6060,4584" coordsize="4440,293">
              <v:shape style="position:absolute;left:6060;top:4584;width:4440;height:293" coordorigin="6060,4584" coordsize="4440,293" path="m6060,4877l10500,4877,10500,4584,6060,4584,6060,4877xe" filled="true" fillcolor="#e6e6e6" stroked="false">
                <v:path arrowok="t"/>
                <v:fill type="solid"/>
              </v:shape>
            </v:group>
            <v:group style="position:absolute;left:6060;top:4894;width:4440;height:120" coordorigin="6060,4894" coordsize="4440,120">
              <v:shape style="position:absolute;left:6060;top:4894;width:4440;height:120" coordorigin="6060,4894" coordsize="4440,120" path="m6060,5014l10500,5014,10500,4894,6060,4894,6060,5014xe" filled="true" fillcolor="#e6e6e6" stroked="false">
                <v:path arrowok="t"/>
                <v:fill type="solid"/>
              </v:shape>
            </v:group>
            <v:group style="position:absolute;left:6060;top:5014;width:4440;height:236" coordorigin="6060,5014" coordsize="4440,236">
              <v:shape style="position:absolute;left:6060;top:5014;width:4440;height:236" coordorigin="6060,5014" coordsize="4440,236" path="m6060,5249l10500,5249,10500,5014,6060,5014,6060,5249xe" filled="true" fillcolor="#e6e6e6" stroked="false">
                <v:path arrowok="t"/>
                <v:fill type="solid"/>
              </v:shape>
            </v:group>
            <v:group style="position:absolute;left:6060;top:5249;width:4440;height:293" coordorigin="6060,5249" coordsize="4440,293">
              <v:shape style="position:absolute;left:6060;top:5249;width:4440;height:293" coordorigin="6060,5249" coordsize="4440,293" path="m6060,5542l10500,5542,10500,5249,6060,5249,6060,5542xe" filled="true" fillcolor="#e6e6e6" stroked="false">
                <v:path arrowok="t"/>
                <v:fill type="solid"/>
              </v:shape>
            </v:group>
            <v:group style="position:absolute;left:6060;top:5558;width:4440;height:120" coordorigin="6060,5558" coordsize="4440,120">
              <v:shape style="position:absolute;left:6060;top:5558;width:4440;height:120" coordorigin="6060,5558" coordsize="4440,120" path="m6060,5678l10500,5678,10500,5558,6060,5558,6060,5678xe" filled="true" fillcolor="#e6e6e6" stroked="false">
                <v:path arrowok="t"/>
                <v:fill type="solid"/>
              </v:shape>
            </v:group>
            <v:group style="position:absolute;left:6060;top:5678;width:4440;height:236" coordorigin="6060,5678" coordsize="4440,236">
              <v:shape style="position:absolute;left:6060;top:5678;width:4440;height:236" coordorigin="6060,5678" coordsize="4440,236" path="m6060,5914l10500,5914,10500,5678,6060,5678,6060,5914xe" filled="true" fillcolor="#e6e6e6" stroked="false">
                <v:path arrowok="t"/>
                <v:fill type="solid"/>
              </v:shape>
            </v:group>
            <v:group style="position:absolute;left:6060;top:5914;width:4440;height:293" coordorigin="6060,5914" coordsize="4440,293">
              <v:shape style="position:absolute;left:6060;top:5914;width:4440;height:293" coordorigin="6060,5914" coordsize="4440,293" path="m6060,6206l10500,6206,10500,5914,6060,5914,6060,620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80.279999pt;margin-top:421.44101pt;width:153pt;height:79pt;mso-position-horizontal-relative:page;mso-position-vertical-relative:page;z-index:-267640" coordorigin="7606,8429" coordsize="3060,1580">
            <v:group style="position:absolute;left:7606;top:8429;width:3060;height:164" coordorigin="7606,8429" coordsize="3060,164">
              <v:shape style="position:absolute;left:7606;top:8429;width:3060;height:164" coordorigin="7606,8429" coordsize="3060,164" path="m7606,8592l10666,8592,10666,8429,7606,8429,7606,8592xe" filled="true" fillcolor="#e6e6e6" stroked="false">
                <v:path arrowok="t"/>
                <v:fill type="solid"/>
              </v:shape>
            </v:group>
            <v:group style="position:absolute;left:7606;top:8592;width:3060;height:284" coordorigin="7606,8592" coordsize="3060,284">
              <v:shape style="position:absolute;left:7606;top:8592;width:3060;height:284" coordorigin="7606,8592" coordsize="3060,284" path="m7606,8875l10666,8875,10666,8592,7606,8592,7606,8875xe" filled="true" fillcolor="#e6e6e6" stroked="false">
                <v:path arrowok="t"/>
                <v:fill type="solid"/>
              </v:shape>
            </v:group>
            <v:group style="position:absolute;left:7606;top:8875;width:3060;height:284" coordorigin="7606,8875" coordsize="3060,284">
              <v:shape style="position:absolute;left:7606;top:8875;width:3060;height:284" coordorigin="7606,8875" coordsize="3060,284" path="m7606,9158l10666,9158,10666,8875,7606,8875,7606,9158xe" filled="true" fillcolor="#e6e6e6" stroked="false">
                <v:path arrowok="t"/>
                <v:fill type="solid"/>
              </v:shape>
            </v:group>
            <v:group style="position:absolute;left:7606;top:9158;width:3060;height:284" coordorigin="7606,9158" coordsize="3060,284">
              <v:shape style="position:absolute;left:7606;top:9158;width:3060;height:284" coordorigin="7606,9158" coordsize="3060,284" path="m7606,9442l10666,9442,10666,9158,7606,9158,7606,9442xe" filled="true" fillcolor="#e6e6e6" stroked="false">
                <v:path arrowok="t"/>
                <v:fill type="solid"/>
              </v:shape>
            </v:group>
            <v:group style="position:absolute;left:7606;top:9442;width:3060;height:284" coordorigin="7606,9442" coordsize="3060,284">
              <v:shape style="position:absolute;left:7606;top:9442;width:3060;height:284" coordorigin="7606,9442" coordsize="3060,284" path="m7606,9725l10666,9725,10666,9442,7606,9442,7606,9725xe" filled="true" fillcolor="#e6e6e6" stroked="false">
                <v:path arrowok="t"/>
                <v:fill type="solid"/>
              </v:shape>
            </v:group>
            <v:group style="position:absolute;left:7606;top:9725;width:3060;height:284" coordorigin="7606,9725" coordsize="3060,284">
              <v:shape style="position:absolute;left:7606;top:9725;width:3060;height:284" coordorigin="7606,9725" coordsize="3060,284" path="m7606,10008l10666,10008,10666,9725,7606,9725,7606,1000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80.279999pt;margin-top:524.401001pt;width:153pt;height:107.3pt;mso-position-horizontal-relative:page;mso-position-vertical-relative:page;z-index:-267616" coordorigin="7606,10488" coordsize="3060,2146">
            <v:group style="position:absolute;left:7606;top:10488;width:3060;height:164" coordorigin="7606,10488" coordsize="3060,164">
              <v:shape style="position:absolute;left:7606;top:10488;width:3060;height:164" coordorigin="7606,10488" coordsize="3060,164" path="m7606,10651l10666,10651,10666,10488,7606,10488,7606,10651xe" filled="true" fillcolor="#e6e6e6" stroked="false">
                <v:path arrowok="t"/>
                <v:fill type="solid"/>
              </v:shape>
            </v:group>
            <v:group style="position:absolute;left:7606;top:10651;width:3060;height:284" coordorigin="7606,10651" coordsize="3060,284">
              <v:shape style="position:absolute;left:7606;top:10651;width:3060;height:284" coordorigin="7606,10651" coordsize="3060,284" path="m7606,10934l10666,10934,10666,10651,7606,10651,7606,10934xe" filled="true" fillcolor="#e6e6e6" stroked="false">
                <v:path arrowok="t"/>
                <v:fill type="solid"/>
              </v:shape>
            </v:group>
            <v:group style="position:absolute;left:7606;top:10934;width:3060;height:284" coordorigin="7606,10934" coordsize="3060,284">
              <v:shape style="position:absolute;left:7606;top:10934;width:3060;height:284" coordorigin="7606,10934" coordsize="3060,284" path="m7606,11218l10666,11218,10666,10934,7606,10934,7606,11218xe" filled="true" fillcolor="#e6e6e6" stroked="false">
                <v:path arrowok="t"/>
                <v:fill type="solid"/>
              </v:shape>
            </v:group>
            <v:group style="position:absolute;left:7606;top:11218;width:3060;height:284" coordorigin="7606,11218" coordsize="3060,284">
              <v:shape style="position:absolute;left:7606;top:11218;width:3060;height:284" coordorigin="7606,11218" coordsize="3060,284" path="m7606,11501l10666,11501,10666,11218,7606,11218,7606,11501xe" filled="true" fillcolor="#e6e6e6" stroked="false">
                <v:path arrowok="t"/>
                <v:fill type="solid"/>
              </v:shape>
            </v:group>
            <v:group style="position:absolute;left:7606;top:11501;width:3060;height:284" coordorigin="7606,11501" coordsize="3060,284">
              <v:shape style="position:absolute;left:7606;top:11501;width:3060;height:284" coordorigin="7606,11501" coordsize="3060,284" path="m7606,11784l10666,11784,10666,11501,7606,11501,7606,11784xe" filled="true" fillcolor="#e6e6e6" stroked="false">
                <v:path arrowok="t"/>
                <v:fill type="solid"/>
              </v:shape>
            </v:group>
            <v:group style="position:absolute;left:7606;top:11784;width:3060;height:284" coordorigin="7606,11784" coordsize="3060,284">
              <v:shape style="position:absolute;left:7606;top:11784;width:3060;height:284" coordorigin="7606,11784" coordsize="3060,284" path="m7606,12067l10666,12067,10666,11784,7606,11784,7606,12067xe" filled="true" fillcolor="#e6e6e6" stroked="false">
                <v:path arrowok="t"/>
                <v:fill type="solid"/>
              </v:shape>
            </v:group>
            <v:group style="position:absolute;left:7606;top:12067;width:3060;height:284" coordorigin="7606,12067" coordsize="3060,284">
              <v:shape style="position:absolute;left:7606;top:12067;width:3060;height:284" coordorigin="7606,12067" coordsize="3060,284" path="m7606,12350l10666,12350,10666,12067,7606,12067,7606,12350xe" filled="true" fillcolor="#e6e6e6" stroked="false">
                <v:path arrowok="t"/>
                <v:fill type="solid"/>
              </v:shape>
            </v:group>
            <v:group style="position:absolute;left:8726;top:12325;width:816;height:2" coordorigin="8726,12325" coordsize="816,2">
              <v:shape style="position:absolute;left:8726;top:12325;width:816;height:2" coordorigin="8726,12325" coordsize="816,0" path="m8726,12325l9542,12325e" filled="false" stroked="true" strokeweight=".7pt" strokecolor="#0000ff">
                <v:path arrowok="t"/>
              </v:shape>
            </v:group>
            <v:group style="position:absolute;left:7606;top:12350;width:3060;height:284" coordorigin="7606,12350" coordsize="3060,284">
              <v:shape style="position:absolute;left:7606;top:12350;width:3060;height:284" coordorigin="7606,12350" coordsize="3060,284" path="m7606,12634l10666,12634,10666,12350,7606,12350,7606,12634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72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310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left="147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27/07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52" w:right="154" w:firstLine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Based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110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Corn;</w:t>
            </w:r>
            <w:r>
              <w:rPr>
                <w:rFonts w:ascii="Times New Roman"/>
                <w:w w:val="99"/>
                <w:sz w:val="20"/>
              </w:rPr>
              <w:t> </w:t>
            </w:r>
            <w:r>
              <w:rPr>
                <w:rFonts w:ascii="Times New Roman"/>
                <w:color w:val="0000FF"/>
                <w:w w:val="99"/>
                <w:sz w:val="20"/>
              </w:rPr>
            </w:r>
            <w:r>
              <w:rPr>
                <w:rFonts w:ascii="Times New Roman"/>
                <w:color w:val="0000FF"/>
                <w:w w:val="99"/>
                <w:sz w:val="20"/>
              </w:rPr>
              <w:t> </w:t>
            </w:r>
            <w:hyperlink r:id="rId8">
              <w:r>
                <w:rPr>
                  <w:rFonts w:ascii="Times New Roman"/>
                  <w:color w:val="0000FF"/>
                  <w:spacing w:val="-1"/>
                  <w:w w:val="95"/>
                  <w:sz w:val="20"/>
                  <w:u w:val="single" w:color="0000FF"/>
                </w:rPr>
                <w:t>http://www.ipm.ucdavis.edu/PMG/crops-agriculture.ht</w:t>
              </w:r>
              <w:r>
                <w:rPr>
                  <w:rFonts w:ascii="Times New Roman"/>
                  <w:color w:val="0000FF"/>
                  <w:spacing w:val="-2"/>
                  <w:w w:val="99"/>
                  <w:sz w:val="20"/>
                </w:rPr>
              </w:r>
            </w:hyperlink>
            <w:r>
              <w:rPr>
                <w:rFonts w:ascii="Times New Roman"/>
                <w:color w:val="0000FF"/>
                <w:spacing w:val="25"/>
                <w:w w:val="99"/>
                <w:sz w:val="20"/>
              </w:rPr>
              <w:t> </w:t>
            </w:r>
            <w:r>
              <w:rPr>
                <w:rFonts w:ascii="Times New Roman"/>
                <w:color w:val="0000FF"/>
                <w:spacing w:val="-5"/>
                <w:sz w:val="20"/>
                <w:u w:val="single" w:color="0000FF"/>
              </w:rPr>
              <w:t>ml</w:t>
            </w:r>
            <w:r>
              <w:rPr>
                <w:rFonts w:ascii="Times New Roman"/>
                <w:color w:val="0000FF"/>
                <w:spacing w:val="-4"/>
                <w:w w:val="99"/>
                <w:sz w:val="20"/>
              </w:rPr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08/09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77" w:right="286" w:hanging="119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U.S.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38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89,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86,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87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76" w:right="177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SR/CT,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poor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condition;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44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SR/CT/Poor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0.023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875" w:right="413" w:hanging="45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C21CGBDC-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Sacramento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2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0.018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0.611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3" w:right="144" w:firstLine="27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C21CGBDC-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Sacramento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tillage.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Variable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25"/>
          <w:szCs w:val="25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0"/>
      </w:tblGrid>
      <w:tr>
        <w:trPr>
          <w:trHeight w:val="505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Madera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San</w:t>
            </w:r>
            <w:r>
              <w:rPr>
                <w:rFonts w:ascii="Times New Roman"/>
                <w:sz w:val="24"/>
              </w:rPr>
              <w:t> Joaquin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California </w:t>
            </w:r>
            <w:r>
              <w:rPr>
                <w:rFonts w:ascii="Times New Roman"/>
                <w:sz w:val="24"/>
              </w:rPr>
              <w:t>-</w:t>
            </w:r>
            <w:r>
              <w:rPr>
                <w:rFonts w:ascii="Times New Roman"/>
                <w:spacing w:val="-1"/>
                <w:sz w:val="24"/>
              </w:rPr>
              <w:t> Corn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6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2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3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1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8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33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26" w:right="226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PIC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(Burns,</w:t>
            </w:r>
            <w:r>
              <w:rPr>
                <w:rFonts w:ascii="Times New Roman"/>
                <w:sz w:val="24"/>
              </w:rPr>
              <w:t> 1992)</w:t>
            </w:r>
            <w:r>
              <w:rPr>
                <w:rFonts w:ascii="Times New Roman"/>
                <w:spacing w:val="-1"/>
                <w:sz w:val="24"/>
              </w:rPr>
              <w:t> Confirmed</w:t>
            </w:r>
            <w:r>
              <w:rPr>
                <w:rFonts w:ascii="Times New Roman"/>
                <w:spacing w:val="30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with: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850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3330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383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Fourth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1,2,3,4)</w:t>
            </w:r>
          </w:p>
        </w:tc>
      </w:tr>
      <w:tr>
        <w:trPr>
          <w:trHeight w:val="46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</w:tc>
        <w:tc>
          <w:tcPr>
            <w:tcW w:w="333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2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PIC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(Burns,</w:t>
            </w:r>
            <w:r>
              <w:rPr>
                <w:rFonts w:ascii="Times New Roman"/>
                <w:sz w:val="24"/>
              </w:rPr>
              <w:t> 1992)</w:t>
            </w:r>
            <w:r>
              <w:rPr>
                <w:rFonts w:ascii="Times New Roman"/>
                <w:spacing w:val="-1"/>
                <w:sz w:val="24"/>
              </w:rPr>
              <w:t> Confirmed</w:t>
            </w:r>
          </w:p>
        </w:tc>
      </w:tr>
      <w:tr>
        <w:trPr>
          <w:trHeight w:val="283" w:hRule="exact"/>
        </w:trPr>
        <w:tc>
          <w:tcPr>
            <w:tcW w:w="2430" w:type="dxa"/>
            <w:vMerge w:val="restart"/>
            <w:tcBorders>
              <w:top w:val="nil" w:sz="6" w:space="0" w:color="auto"/>
              <w:left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12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32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with: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</w:p>
        </w:tc>
      </w:tr>
      <w:tr>
        <w:trPr>
          <w:trHeight w:val="283" w:hRule="exact"/>
        </w:trPr>
        <w:tc>
          <w:tcPr>
            <w:tcW w:w="2430" w:type="dxa"/>
            <w:vMerge/>
            <w:tcBorders>
              <w:left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39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</w:p>
        </w:tc>
      </w:tr>
      <w:tr>
        <w:trPr>
          <w:trHeight w:val="281" w:hRule="exact"/>
        </w:trPr>
        <w:tc>
          <w:tcPr>
            <w:tcW w:w="2430" w:type="dxa"/>
            <w:vMerge/>
            <w:tcBorders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96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286" w:hRule="exact"/>
        </w:trPr>
        <w:tc>
          <w:tcPr>
            <w:tcW w:w="2430" w:type="dxa"/>
            <w:vMerge w:val="restart"/>
            <w:tcBorders>
              <w:top w:val="single" w:sz="8" w:space="0" w:color="000000"/>
              <w:left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2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19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2, 3)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1.6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9" w:lineRule="exact"/>
              <w:ind w:left="14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color w:val="0000FF"/>
                <w:sz w:val="24"/>
              </w:rPr>
            </w:r>
            <w:hyperlink r:id="rId9">
              <w:r>
                <w:rPr>
                  <w:rFonts w:ascii="Times New Roman"/>
                  <w:color w:val="0000FF"/>
                  <w:spacing w:val="-1"/>
                  <w:sz w:val="24"/>
                  <w:u w:val="single" w:color="0000FF"/>
                </w:rPr>
                <w:t>http://www.statlab.iastate.edu/s</w:t>
              </w:r>
              <w:r>
                <w:rPr>
                  <w:rFonts w:ascii="Times New Roman"/>
                  <w:color w:val="0000FF"/>
                  <w:sz w:val="24"/>
                </w:rPr>
              </w:r>
              <w:r>
                <w:rPr>
                  <w:rFonts w:ascii="Times New Roman"/>
                  <w:sz w:val="24"/>
                </w:rPr>
              </w:r>
            </w:hyperlink>
          </w:p>
        </w:tc>
      </w:tr>
      <w:tr>
        <w:trPr>
          <w:trHeight w:val="490" w:hRule="exact"/>
        </w:trPr>
        <w:tc>
          <w:tcPr>
            <w:tcW w:w="2430" w:type="dxa"/>
            <w:vMerge/>
            <w:tcBorders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330" w:type="dxa"/>
            <w:vMerge w:val="restart"/>
            <w:tcBorders>
              <w:top w:val="nil" w:sz="6" w:space="0" w:color="auto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right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color w:val="0000FF"/>
                <w:sz w:val="24"/>
              </w:rPr>
              <w:t>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1631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0.223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 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0.226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95" w:lineRule="exact"/>
              <w:ind w:left="56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0.163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</w:r>
          </w:p>
        </w:tc>
        <w:tc>
          <w:tcPr>
            <w:tcW w:w="3330" w:type="dxa"/>
            <w:vMerge/>
            <w:tcBorders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34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5"/>
          <w:szCs w:val="5"/>
        </w:rPr>
      </w:pPr>
    </w:p>
    <w:tbl>
      <w:tblPr>
        <w:tblW w:w="0" w:type="auto"/>
        <w:jc w:val="left"/>
        <w:tblInd w:w="11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0"/>
      </w:tblGrid>
      <w:tr>
        <w:trPr>
          <w:trHeight w:val="300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/>
              <w:ind w:left="110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=4)</w:t>
            </w:r>
          </w:p>
        </w:tc>
        <w:tc>
          <w:tcPr>
            <w:tcW w:w="3330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1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1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810" w:right="716" w:hanging="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8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56" w:right="565" w:hanging="38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0.223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1, 2)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0.226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0.163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981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0.083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0.186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0.073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085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75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0.58%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0.29%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67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0.174%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spacing w:line="246" w:lineRule="auto" w:before="69"/>
        <w:ind w:left="119" w:right="144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Burns.</w:t>
      </w:r>
      <w:r>
        <w:rPr>
          <w:rFonts w:ascii="Times New Roman"/>
          <w:sz w:val="24"/>
        </w:rPr>
        <w:t> 1992.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pacing w:val="-1"/>
          <w:sz w:val="24"/>
        </w:rPr>
        <w:t>Burns,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L.A.,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(Coordinator),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B.W.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Allen,</w:t>
      </w:r>
      <w:r>
        <w:rPr>
          <w:rFonts w:ascii="Times New Roman"/>
          <w:sz w:val="24"/>
        </w:rPr>
        <w:t> Jr., M.C. </w:t>
      </w:r>
      <w:r>
        <w:rPr>
          <w:rFonts w:ascii="Times New Roman"/>
          <w:spacing w:val="-1"/>
          <w:sz w:val="24"/>
        </w:rPr>
        <w:t>Barber,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S.L.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Bird,</w:t>
      </w:r>
      <w:r>
        <w:rPr>
          <w:rFonts w:ascii="Times New Roman"/>
          <w:sz w:val="24"/>
        </w:rPr>
        <w:t> J.M.</w:t>
      </w:r>
      <w:r>
        <w:rPr>
          <w:rFonts w:ascii="Times New Roman"/>
          <w:spacing w:val="67"/>
          <w:sz w:val="24"/>
        </w:rPr>
        <w:t> </w:t>
      </w:r>
      <w:r>
        <w:rPr>
          <w:rFonts w:ascii="Times New Roman"/>
          <w:spacing w:val="-1"/>
          <w:sz w:val="24"/>
        </w:rPr>
        <w:t>Cheplick,</w:t>
      </w:r>
      <w:r>
        <w:rPr>
          <w:rFonts w:ascii="Times New Roman"/>
          <w:sz w:val="24"/>
        </w:rPr>
        <w:t> M.J. </w:t>
      </w:r>
      <w:r>
        <w:rPr>
          <w:rFonts w:ascii="Times New Roman"/>
          <w:spacing w:val="-2"/>
          <w:sz w:val="24"/>
        </w:rPr>
        <w:t>Fendley,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D.R.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Hartel,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C.A.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Kittner,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F.L.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Mayer,</w:t>
      </w:r>
      <w:r>
        <w:rPr>
          <w:rFonts w:ascii="Times New Roman"/>
          <w:sz w:val="24"/>
        </w:rPr>
        <w:t> Jr., </w:t>
      </w:r>
      <w:r>
        <w:rPr>
          <w:rFonts w:ascii="Times New Roman"/>
          <w:spacing w:val="-2"/>
          <w:sz w:val="24"/>
        </w:rPr>
        <w:t>L.A.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pacing w:val="-1"/>
          <w:sz w:val="24"/>
        </w:rPr>
        <w:t>Suarez,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S.E.</w:t>
      </w:r>
      <w:r>
        <w:rPr>
          <w:rFonts w:ascii="Times New Roman"/>
          <w:spacing w:val="81"/>
          <w:sz w:val="24"/>
        </w:rPr>
        <w:t> </w:t>
      </w:r>
      <w:r>
        <w:rPr>
          <w:rFonts w:ascii="Times New Roman"/>
          <w:sz w:val="24"/>
        </w:rPr>
        <w:t>Wooten.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b/>
          <w:i/>
          <w:spacing w:val="-1"/>
          <w:sz w:val="24"/>
        </w:rPr>
        <w:t>P</w:t>
      </w:r>
      <w:r>
        <w:rPr>
          <w:rFonts w:ascii="Times New Roman"/>
          <w:i/>
          <w:spacing w:val="-1"/>
          <w:sz w:val="24"/>
        </w:rPr>
        <w:t>esticide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b/>
          <w:i/>
          <w:sz w:val="24"/>
        </w:rPr>
        <w:t>I</w:t>
      </w:r>
      <w:r>
        <w:rPr>
          <w:rFonts w:ascii="Times New Roman"/>
          <w:i/>
          <w:sz w:val="24"/>
        </w:rPr>
        <w:t>ndustrial </w:t>
      </w:r>
      <w:r>
        <w:rPr>
          <w:rFonts w:ascii="Times New Roman"/>
          <w:i/>
          <w:spacing w:val="-1"/>
          <w:sz w:val="24"/>
        </w:rPr>
        <w:t>Chemical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b/>
          <w:i/>
          <w:sz w:val="24"/>
        </w:rPr>
        <w:t>R</w:t>
      </w:r>
      <w:r>
        <w:rPr>
          <w:rFonts w:ascii="Times New Roman"/>
          <w:i/>
          <w:sz w:val="24"/>
        </w:rPr>
        <w:t>isk</w:t>
      </w:r>
      <w:r>
        <w:rPr>
          <w:rFonts w:ascii="Times New Roman"/>
          <w:i/>
          <w:spacing w:val="-1"/>
          <w:sz w:val="24"/>
        </w:rPr>
        <w:t> Analysis</w:t>
      </w:r>
      <w:r>
        <w:rPr>
          <w:rFonts w:ascii="Times New Roman"/>
          <w:i/>
          <w:sz w:val="24"/>
        </w:rPr>
        <w:t> and </w:t>
      </w:r>
      <w:r>
        <w:rPr>
          <w:rFonts w:ascii="Times New Roman"/>
          <w:b/>
          <w:i/>
          <w:sz w:val="24"/>
        </w:rPr>
        <w:t>H</w:t>
      </w:r>
      <w:r>
        <w:rPr>
          <w:rFonts w:ascii="Times New Roman"/>
          <w:i/>
          <w:sz w:val="24"/>
        </w:rPr>
        <w:t>azard </w:t>
      </w:r>
      <w:r>
        <w:rPr>
          <w:rFonts w:ascii="Times New Roman"/>
          <w:b/>
          <w:i/>
          <w:spacing w:val="-1"/>
          <w:sz w:val="24"/>
        </w:rPr>
        <w:t>A</w:t>
      </w:r>
      <w:r>
        <w:rPr>
          <w:rFonts w:ascii="Times New Roman"/>
          <w:i/>
          <w:spacing w:val="-1"/>
          <w:sz w:val="24"/>
        </w:rPr>
        <w:t>ssessment,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i/>
          <w:spacing w:val="-1"/>
          <w:sz w:val="24"/>
        </w:rPr>
        <w:t>Version</w:t>
      </w:r>
      <w:r>
        <w:rPr>
          <w:rFonts w:ascii="Times New Roman"/>
          <w:i/>
          <w:sz w:val="24"/>
        </w:rPr>
        <w:t> 3.0.</w:t>
      </w:r>
      <w:r>
        <w:rPr>
          <w:rFonts w:ascii="Times New Roman"/>
          <w:i/>
          <w:spacing w:val="61"/>
          <w:sz w:val="24"/>
        </w:rPr>
        <w:t> </w:t>
      </w:r>
      <w:r>
        <w:rPr>
          <w:rFonts w:ascii="Times New Roman"/>
          <w:spacing w:val="-2"/>
          <w:sz w:val="24"/>
        </w:rPr>
        <w:t>(PIRANHA)</w:t>
      </w:r>
      <w:r>
        <w:rPr>
          <w:rFonts w:ascii="Times New Roman"/>
          <w:spacing w:val="-1"/>
          <w:sz w:val="24"/>
        </w:rPr>
        <w:t> 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Research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Laboratory,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Research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Development,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U.S.</w:t>
      </w:r>
      <w:r>
        <w:rPr>
          <w:rFonts w:ascii="Times New Roman"/>
          <w:spacing w:val="83"/>
          <w:sz w:val="24"/>
        </w:rPr>
        <w:t> </w:t>
      </w:r>
      <w:r>
        <w:rPr>
          <w:rFonts w:ascii="Times New Roman"/>
          <w:spacing w:val="-1"/>
          <w:sz w:val="24"/>
        </w:rPr>
        <w:t>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Protection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Agency,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Athens,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GA.</w:t>
      </w:r>
      <w:r>
        <w:rPr>
          <w:rFonts w:ascii="Times New Roman"/>
          <w:sz w:val="24"/>
        </w:rPr>
        <w:t> 1992.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9" w:right="164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tabs>
          <w:tab w:pos="1521" w:val="left" w:leader="none"/>
        </w:tabs>
        <w:spacing w:line="246" w:lineRule="auto"/>
        <w:ind w:left="119" w:right="243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9" w:right="164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119" w:right="164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9" w:right="24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</w:p>
    <w:p>
      <w:pPr>
        <w:spacing w:after="0" w:line="246" w:lineRule="auto"/>
        <w:jc w:val="left"/>
        <w:sectPr>
          <w:pgSz w:w="12240" w:h="15840"/>
          <w:pgMar w:top="1380" w:bottom="280" w:left="1320" w:right="1340"/>
        </w:sectPr>
      </w:pPr>
    </w:p>
    <w:p>
      <w:pPr>
        <w:pStyle w:val="BodyText"/>
        <w:spacing w:line="246" w:lineRule="auto" w:before="41"/>
        <w:ind w:right="84"/>
        <w:jc w:val="left"/>
      </w:pP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36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</w:t>
      </w:r>
      <w:r>
        <w:rPr>
          <w:spacing w:val="71"/>
        </w:rPr>
        <w:t> </w:t>
      </w:r>
      <w:r>
        <w:rPr>
          <w:spacing w:val="-1"/>
        </w:rPr>
        <w:t>Revisions</w:t>
      </w:r>
      <w:r>
        <w:rPr/>
        <w:t> 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00" w:right="84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84"/>
        <w:jc w:val="left"/>
      </w:pPr>
      <w:r>
        <w:rPr>
          <w:spacing w:val="-1"/>
        </w:rPr>
        <w:t>USDA.</w:t>
      </w:r>
      <w:r>
        <w:rPr/>
        <w:t>  </w:t>
      </w:r>
      <w:r>
        <w:rPr>
          <w:spacing w:val="12"/>
        </w:rPr>
        <w:t> </w:t>
      </w:r>
      <w:r>
        <w:rPr/>
        <w:t>1984.  </w:t>
      </w:r>
      <w:r>
        <w:rPr>
          <w:spacing w:val="12"/>
        </w:rPr>
        <w:t> </w:t>
      </w:r>
      <w:r>
        <w:rPr>
          <w:spacing w:val="-1"/>
        </w:rPr>
        <w:t>Usual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Harvesting</w:t>
      </w:r>
      <w:r>
        <w:rPr>
          <w:spacing w:val="-3"/>
        </w:rPr>
        <w:t> </w:t>
      </w:r>
      <w:r>
        <w:rPr>
          <w:spacing w:val="-1"/>
        </w:rPr>
        <w:t>Dates</w:t>
      </w:r>
      <w:r>
        <w:rPr/>
        <w:t> </w:t>
      </w:r>
      <w:r>
        <w:rPr>
          <w:spacing w:val="-1"/>
        </w:rPr>
        <w:t>for U.S.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Crops,</w:t>
      </w:r>
      <w:r>
        <w:rPr/>
        <w:t> </w:t>
      </w:r>
      <w:r>
        <w:rPr>
          <w:spacing w:val="-1"/>
        </w:rPr>
        <w:t>Statistical</w:t>
      </w:r>
      <w:r>
        <w:rPr/>
        <w:t> </w:t>
      </w:r>
      <w:r>
        <w:rPr>
          <w:spacing w:val="-1"/>
        </w:rPr>
        <w:t>Reporting</w:t>
      </w:r>
      <w:r>
        <w:rPr>
          <w:spacing w:val="99"/>
        </w:rPr>
        <w:t> </w:t>
      </w:r>
      <w:r>
        <w:rPr>
          <w:spacing w:val="-1"/>
        </w:rPr>
        <w:t>Service,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Agriculture Handbook</w:t>
      </w:r>
      <w:r>
        <w:rPr/>
        <w:t> #628, pp.78.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right="0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</w:p>
    <w:p>
      <w:pPr>
        <w:pStyle w:val="BodyText"/>
        <w:spacing w:line="246" w:lineRule="auto" w:before="7"/>
        <w:ind w:right="2054"/>
        <w:jc w:val="left"/>
      </w:pPr>
      <w:r>
        <w:rPr/>
        <w:t>1.8.55.  </w:t>
      </w:r>
      <w:r>
        <w:rPr>
          <w:spacing w:val="12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>
          <w:spacing w:val="57"/>
        </w:rPr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84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400" w:bottom="280" w:left="1340" w:right="138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1"/>
        <w:spacing w:line="240" w:lineRule="auto"/>
        <w:ind w:left="120" w:right="0"/>
        <w:jc w:val="left"/>
        <w:rPr>
          <w:b w:val="0"/>
          <w:bCs w:val="0"/>
        </w:rPr>
      </w:pPr>
      <w:bookmarkStart w:name="_TOC_250014" w:id="3"/>
      <w:r>
        <w:rPr>
          <w:spacing w:val="-1"/>
        </w:rPr>
        <w:t>CALIFORNIA SUGAR </w:t>
      </w:r>
      <w:r>
        <w:rPr/>
        <w:t>BEETS </w:t>
      </w:r>
      <w:r>
        <w:rPr>
          <w:spacing w:val="-1"/>
        </w:rPr>
        <w:t>(Northern</w:t>
      </w:r>
      <w:r>
        <w:rPr/>
        <w:t> and </w:t>
      </w:r>
      <w:r>
        <w:rPr>
          <w:spacing w:val="-1"/>
        </w:rPr>
        <w:t>Southern)</w:t>
      </w:r>
      <w:bookmarkEnd w:id="3"/>
      <w:r>
        <w:rPr>
          <w:b w:val="0"/>
        </w:rPr>
      </w:r>
    </w:p>
    <w:p>
      <w:pPr>
        <w:spacing w:line="240" w:lineRule="auto" w:before="7"/>
        <w:rPr>
          <w:rFonts w:ascii="Times New Roman" w:hAnsi="Times New Roman" w:cs="Times New Roman" w:eastAsia="Times New Roman"/>
          <w:b/>
          <w:bCs/>
          <w:sz w:val="20"/>
          <w:szCs w:val="20"/>
        </w:rPr>
      </w:pPr>
    </w:p>
    <w:p>
      <w:pPr>
        <w:pStyle w:val="BodyText"/>
        <w:tabs>
          <w:tab w:pos="1053" w:val="left" w:leader="none"/>
          <w:tab w:pos="2603" w:val="left" w:leader="none"/>
          <w:tab w:pos="3938" w:val="left" w:leader="none"/>
          <w:tab w:pos="4595" w:val="left" w:leader="none"/>
          <w:tab w:pos="4739" w:val="left" w:leader="none"/>
          <w:tab w:pos="5971" w:val="left" w:leader="none"/>
          <w:tab w:pos="6667" w:val="left" w:leader="none"/>
          <w:tab w:pos="8884" w:val="left" w:leader="none"/>
        </w:tabs>
        <w:spacing w:line="302" w:lineRule="exact"/>
        <w:ind w:left="119" w:right="260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field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used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represent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sugar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beet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production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California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located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Central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Valley,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which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includes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following</w:t>
      </w:r>
      <w:r>
        <w:rPr>
          <w:rFonts w:ascii="Sakkal Majalla"/>
          <w:spacing w:val="109"/>
          <w:w w:val="99"/>
        </w:rPr>
        <w:t> </w:t>
      </w:r>
      <w:r>
        <w:rPr>
          <w:rFonts w:ascii="Sakkal Majalla"/>
          <w:spacing w:val="-1"/>
        </w:rPr>
        <w:t>counties:</w:t>
      </w:r>
      <w:r>
        <w:rPr>
          <w:rFonts w:ascii="Sakkal Majalla"/>
          <w:spacing w:val="-6"/>
        </w:rPr>
        <w:t> </w:t>
      </w:r>
      <w:r>
        <w:rPr>
          <w:rFonts w:ascii="Sakkal Majalla"/>
          <w:spacing w:val="-1"/>
        </w:rPr>
        <w:t>Colusa,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Fresno,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Glenn,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Kern,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Kings,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Madera,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Mariposa,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Merced,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Sacramento,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San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Joaquin,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Solano,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Stanislaus,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Tulare,</w:t>
      </w:r>
      <w:r>
        <w:rPr>
          <w:rFonts w:ascii="Sakkal Majalla"/>
          <w:spacing w:val="141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6"/>
        </w:rPr>
        <w:t> </w:t>
      </w:r>
      <w:r>
        <w:rPr>
          <w:rFonts w:ascii="Sakkal Majalla"/>
          <w:spacing w:val="-1"/>
        </w:rPr>
        <w:t>Yolo.</w:t>
        <w:tab/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major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production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areas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Kalmuth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Basin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Imperial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Valley.</w:t>
        <w:tab/>
      </w:r>
      <w:r>
        <w:rPr>
          <w:rFonts w:ascii="Sakkal Majalla"/>
          <w:spacing w:val="-1"/>
        </w:rPr>
        <w:t>According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1997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Census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104"/>
          <w:w w:val="99"/>
        </w:rPr>
        <w:t> </w:t>
      </w:r>
      <w:r>
        <w:rPr>
          <w:rFonts w:ascii="Sakkal Majalla"/>
          <w:spacing w:val="-1"/>
        </w:rPr>
        <w:t>Agriculture,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California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ranked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4</w:t>
      </w:r>
      <w:r>
        <w:rPr>
          <w:rFonts w:ascii="Sakkal Majalla"/>
          <w:position w:val="6"/>
          <w:sz w:val="16"/>
        </w:rPr>
        <w:t>th</w:t>
      </w:r>
      <w:r>
        <w:rPr>
          <w:rFonts w:ascii="Sakkal Majalla"/>
          <w:spacing w:val="8"/>
          <w:position w:val="6"/>
          <w:sz w:val="16"/>
        </w:rPr>
        <w:t> </w:t>
      </w:r>
      <w:r>
        <w:rPr>
          <w:rFonts w:ascii="Sakkal Majalla"/>
          <w:spacing w:val="-1"/>
        </w:rPr>
        <w:t>among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producers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sugar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beets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U.S..</w:t>
        <w:tab/>
        <w:t>Sugar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beets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planted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almost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every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month</w:t>
      </w:r>
      <w:r>
        <w:rPr>
          <w:rFonts w:ascii="Sakkal Majalla"/>
          <w:spacing w:val="113"/>
          <w:w w:val="99"/>
        </w:rPr>
        <w:t> </w:t>
      </w:r>
      <w:r>
        <w:rPr>
          <w:rFonts w:ascii="Sakkal Majalla"/>
          <w:spacing w:val="-1"/>
        </w:rPr>
        <w:t>somewhere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state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generally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grown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rotation.</w:t>
        <w:tab/>
        <w:tab/>
        <w:t>Production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concentrates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heavy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clay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clay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loam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soil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92"/>
          <w:w w:val="99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irrigated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by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both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furrow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or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sprinkler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systems.</w:t>
        <w:tab/>
      </w:r>
      <w:r>
        <w:rPr>
          <w:rFonts w:ascii="Sakkal Majalla"/>
          <w:spacing w:val="-1"/>
          <w:w w:val="95"/>
        </w:rPr>
        <w:t>Areas</w:t>
        <w:tab/>
      </w:r>
      <w:r>
        <w:rPr>
          <w:rFonts w:ascii="Sakkal Majalla"/>
          <w:spacing w:val="-1"/>
        </w:rPr>
        <w:t>between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rows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plants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may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may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not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be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maintained.</w:t>
        <w:tab/>
        <w:t>Row</w:t>
      </w:r>
      <w:r>
        <w:rPr>
          <w:rFonts w:ascii="Sakkal Majalla"/>
          <w:spacing w:val="104"/>
          <w:w w:val="99"/>
        </w:rPr>
        <w:t> </w:t>
      </w:r>
      <w:r>
        <w:rPr>
          <w:rFonts w:ascii="Sakkal Majalla"/>
        </w:rPr>
        <w:t>spacing</w:t>
      </w:r>
      <w:r>
        <w:rPr>
          <w:rFonts w:ascii="Sakkal Majalla"/>
          <w:spacing w:val="-5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generally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30-inches.</w:t>
        <w:tab/>
      </w:r>
      <w:r>
        <w:rPr>
          <w:rFonts w:ascii="Sakkal Majalla"/>
          <w:spacing w:val="-1"/>
        </w:rPr>
        <w:t>Row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canopies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tend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be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very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close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100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percent,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while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canopy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between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rows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much</w:t>
      </w:r>
      <w:r>
        <w:rPr>
          <w:rFonts w:ascii="Sakkal Majalla"/>
          <w:spacing w:val="81"/>
          <w:w w:val="99"/>
        </w:rPr>
        <w:t> </w:t>
      </w:r>
      <w:r>
        <w:rPr>
          <w:rFonts w:ascii="Sakkal Majalla"/>
        </w:rPr>
        <w:t>less.</w:t>
      </w:r>
      <w:r>
        <w:rPr>
          <w:rFonts w:ascii="Sakkal Majalla"/>
        </w:rPr>
      </w:r>
    </w:p>
    <w:p>
      <w:pPr>
        <w:spacing w:line="240" w:lineRule="auto" w:before="10"/>
        <w:rPr>
          <w:rFonts w:ascii="Sakkal Majalla" w:hAnsi="Sakkal Majalla" w:cs="Sakkal Majalla" w:eastAsia="Sakkal Majalla"/>
          <w:sz w:val="21"/>
          <w:szCs w:val="21"/>
        </w:rPr>
      </w:pPr>
    </w:p>
    <w:p>
      <w:pPr>
        <w:pStyle w:val="BodyText"/>
        <w:tabs>
          <w:tab w:pos="6868" w:val="left" w:leader="none"/>
          <w:tab w:pos="7123" w:val="left" w:leader="none"/>
          <w:tab w:pos="8421" w:val="left" w:leader="none"/>
        </w:tabs>
        <w:spacing w:line="302" w:lineRule="exact"/>
        <w:ind w:left="120" w:right="112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soil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selected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simulate</w:t>
      </w:r>
      <w:r>
        <w:rPr>
          <w:rFonts w:ascii="Sakkal Majalla"/>
          <w:spacing w:val="-1"/>
        </w:rPr>
        <w:t> the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field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Ryde </w:t>
      </w:r>
      <w:r>
        <w:rPr>
          <w:rFonts w:ascii="Sakkal Majalla"/>
        </w:rPr>
        <w:t>clay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loam.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This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soil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type was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selected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because: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1)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clay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loam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soils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were</w:t>
      </w:r>
      <w:r>
        <w:rPr>
          <w:rFonts w:ascii="Sakkal Majalla"/>
          <w:spacing w:val="86"/>
          <w:w w:val="99"/>
        </w:rPr>
        <w:t> </w:t>
      </w:r>
      <w:r>
        <w:rPr>
          <w:rFonts w:ascii="Sakkal Majalla"/>
          <w:spacing w:val="-1"/>
        </w:rPr>
        <w:t>recommended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by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extension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agent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as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growing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approximately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90%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sugarbeet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crops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Central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Valley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(personal</w:t>
      </w:r>
      <w:r>
        <w:rPr>
          <w:rFonts w:ascii="Sakkal Majalla"/>
          <w:spacing w:val="117"/>
        </w:rPr>
        <w:t> </w:t>
      </w:r>
      <w:r>
        <w:rPr>
          <w:rFonts w:ascii="Sakkal Majalla"/>
          <w:spacing w:val="-1"/>
        </w:rPr>
        <w:t>conversation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with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Kurt Hembree,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2/28/06),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2)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Ryde </w:t>
      </w:r>
      <w:r>
        <w:rPr>
          <w:rFonts w:ascii="Sakkal Majalla"/>
        </w:rPr>
        <w:t>series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1"/>
        </w:rPr>
        <w:t> benchmark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soil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series</w:t>
      </w:r>
      <w:r>
        <w:rPr>
          <w:rFonts w:ascii="Sakkal Majalla"/>
          <w:spacing w:val="-1"/>
        </w:rPr>
        <w:t> (USDA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1999),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3)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Ryde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clay</w:t>
      </w:r>
      <w:r>
        <w:rPr>
          <w:rFonts w:ascii="Sakkal Majalla"/>
          <w:spacing w:val="-1"/>
        </w:rPr>
        <w:t> </w:t>
      </w:r>
      <w:r>
        <w:rPr>
          <w:rFonts w:ascii="Sakkal Majalla"/>
        </w:rPr>
        <w:t>loam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has</w:t>
      </w:r>
      <w:r>
        <w:rPr>
          <w:rFonts w:ascii="Sakkal Majalla"/>
          <w:spacing w:val="93"/>
        </w:rPr>
        <w:t> </w:t>
      </w:r>
      <w:r>
        <w:rPr>
          <w:rFonts w:ascii="Sakkal Majalla"/>
          <w:spacing w:val="-1"/>
        </w:rPr>
        <w:t>expected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yields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27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tons/irrigated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acre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(USDA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2006),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4)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this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soil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hydrologic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group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C.</w:t>
        <w:tab/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data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utilized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to</w:t>
      </w:r>
      <w:r>
        <w:rPr>
          <w:rFonts w:ascii="Sakkal Majalla"/>
          <w:w w:val="99"/>
        </w:rPr>
        <w:t> </w:t>
      </w:r>
      <w:r>
        <w:rPr>
          <w:rFonts w:ascii="Sakkal Majalla"/>
          <w:spacing w:val="13"/>
          <w:w w:val="99"/>
        </w:rPr>
        <w:t>      </w:t>
      </w:r>
      <w:r>
        <w:rPr>
          <w:rFonts w:ascii="Sakkal Majalla"/>
          <w:spacing w:val="-1"/>
        </w:rPr>
        <w:t>parameterize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soil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characteristics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Ryde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clay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loam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were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selected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from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San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Joaquin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county,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which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located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Central</w:t>
      </w:r>
      <w:r>
        <w:rPr>
          <w:rFonts w:ascii="Sakkal Majalla"/>
          <w:spacing w:val="87"/>
        </w:rPr>
        <w:t> </w:t>
      </w:r>
      <w:r>
        <w:rPr>
          <w:rFonts w:ascii="Sakkal Majalla"/>
        </w:rPr>
        <w:t>Valley.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Ryde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clay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loam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fine-loamy,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mixed,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superactive,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thermic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Cumulic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Endoaquolls.</w:t>
        <w:tab/>
        <w:t>This </w:t>
      </w:r>
      <w:r>
        <w:rPr>
          <w:rFonts w:ascii="Sakkal Majalla"/>
        </w:rPr>
        <w:t>soil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1"/>
        </w:rPr>
        <w:t> </w:t>
      </w:r>
      <w:r>
        <w:rPr>
          <w:rFonts w:ascii="Sakkal Majalla"/>
        </w:rPr>
        <w:t>used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mainly</w:t>
      </w:r>
      <w:r>
        <w:rPr>
          <w:rFonts w:ascii="Sakkal Majalla"/>
          <w:spacing w:val="-1"/>
        </w:rPr>
        <w:t> for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irrigated</w:t>
      </w:r>
      <w:r>
        <w:rPr>
          <w:rFonts w:ascii="Sakkal Majalla"/>
          <w:spacing w:val="93"/>
          <w:w w:val="99"/>
        </w:rPr>
        <w:t> </w:t>
      </w:r>
      <w:r>
        <w:rPr>
          <w:rFonts w:ascii="Sakkal Majalla"/>
          <w:spacing w:val="-1"/>
        </w:rPr>
        <w:t>crop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land;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producing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sugarbeets,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as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well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wheat,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alfalfa,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irrigated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pasture,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tomatoes,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filed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corn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safflower.</w:t>
        <w:tab/>
        <w:t>The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Ryde</w:t>
      </w:r>
      <w:r>
        <w:rPr>
          <w:rFonts w:ascii="Sakkal Majalla"/>
          <w:spacing w:val="118"/>
          <w:w w:val="99"/>
        </w:rPr>
        <w:t> </w:t>
      </w:r>
      <w:r>
        <w:rPr>
          <w:rFonts w:ascii="Sakkal Majalla"/>
        </w:rPr>
        <w:t>series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very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deep,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poorly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drained,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formed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alluvium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from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mixed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rock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sources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decomposed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vegetative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matter.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1"/>
          <w:w w:val="99"/>
        </w:rPr>
        <w:t> </w:t>
      </w:r>
      <w:r>
        <w:rPr>
          <w:rFonts w:ascii="Sakkal Majalla"/>
          <w:spacing w:val="56"/>
          <w:w w:val="99"/>
        </w:rPr>
        <w:t>  </w:t>
      </w:r>
      <w:r>
        <w:rPr>
          <w:rFonts w:ascii="Sakkal Majalla"/>
        </w:rPr>
        <w:t>soil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series</w:t>
      </w:r>
      <w:r>
        <w:rPr>
          <w:rFonts w:ascii="Sakkal Majalla"/>
          <w:spacing w:val="-1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extensive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MLRAs </w:t>
      </w:r>
      <w:r>
        <w:rPr>
          <w:rFonts w:ascii="Sakkal Majalla"/>
        </w:rPr>
        <w:t>16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1"/>
        </w:rPr>
        <w:t>17.</w:t>
      </w:r>
      <w:r>
        <w:rPr>
          <w:rFonts w:ascii="Sakkal Majalla"/>
        </w:rPr>
      </w:r>
    </w:p>
    <w:p>
      <w:pPr>
        <w:spacing w:line="240" w:lineRule="auto" w:before="5"/>
        <w:rPr>
          <w:rFonts w:ascii="Sakkal Majalla" w:hAnsi="Sakkal Majalla" w:cs="Sakkal Majalla" w:eastAsia="Sakkal Majalla"/>
          <w:sz w:val="27"/>
          <w:szCs w:val="27"/>
        </w:rPr>
      </w:pPr>
    </w:p>
    <w:p>
      <w:pPr>
        <w:pStyle w:val="BodyText"/>
        <w:spacing w:line="302" w:lineRule="exact"/>
        <w:ind w:left="120" w:right="271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Fresno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California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meteorological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station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was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selected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this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scenario.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As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noted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above,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this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scenario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represents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a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large</w:t>
      </w:r>
      <w:r>
        <w:rPr>
          <w:rFonts w:ascii="Sakkal Majalla"/>
          <w:spacing w:val="99"/>
          <w:w w:val="99"/>
        </w:rPr>
        <w:t> </w:t>
      </w:r>
      <w:r>
        <w:rPr>
          <w:rFonts w:ascii="Sakkal Majalla"/>
          <w:spacing w:val="-1"/>
        </w:rPr>
        <w:t>geographic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area.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Based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on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USDA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2002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census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agricultural,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top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sugar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beet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producing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counties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California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(in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order</w:t>
      </w:r>
      <w:r>
        <w:rPr>
          <w:rFonts w:ascii="Sakkal Majalla"/>
        </w:rPr>
        <w:t> </w:t>
      </w:r>
      <w:r>
        <w:rPr>
          <w:rFonts w:ascii="Sakkal Majalla"/>
          <w:spacing w:val="133"/>
        </w:rPr>
        <w:t> </w:t>
      </w:r>
      <w:r>
        <w:rPr>
          <w:rFonts w:ascii="Sakkal Majalla"/>
          <w:spacing w:val="-1"/>
        </w:rPr>
        <w:t>by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harvested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tons)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Imperial,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Fresno,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Merced,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Kern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counties.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Fresno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meteorological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station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was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selected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this</w:t>
      </w:r>
      <w:r>
        <w:rPr>
          <w:rFonts w:ascii="Sakkal Majalla"/>
          <w:spacing w:val="113"/>
        </w:rPr>
        <w:t> </w:t>
      </w:r>
      <w:r>
        <w:rPr>
          <w:rFonts w:ascii="Sakkal Majalla"/>
        </w:rPr>
        <w:t>scenario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since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it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generally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geographic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center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Central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Valley,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also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geographically</w:t>
      </w:r>
      <w:r>
        <w:rPr>
          <w:rFonts w:ascii="Sakkal Majalla"/>
          <w:spacing w:val="-2"/>
        </w:rPr>
        <w:t> </w:t>
      </w:r>
      <w:r>
        <w:rPr>
          <w:rFonts w:ascii="Sakkal Majalla"/>
        </w:rPr>
        <w:t>closest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station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top</w:t>
      </w:r>
      <w:r>
        <w:rPr>
          <w:rFonts w:ascii="Sakkal Majalla"/>
          <w:spacing w:val="102"/>
          <w:w w:val="99"/>
        </w:rPr>
        <w:t> </w:t>
      </w:r>
      <w:r>
        <w:rPr>
          <w:rFonts w:ascii="Sakkal Majalla"/>
        </w:rPr>
        <w:t>sugar</w:t>
      </w:r>
      <w:r>
        <w:rPr>
          <w:rFonts w:ascii="Sakkal Majalla"/>
          <w:spacing w:val="-5"/>
        </w:rPr>
        <w:t> </w:t>
      </w:r>
      <w:r>
        <w:rPr>
          <w:rFonts w:ascii="Sakkal Majalla"/>
        </w:rPr>
        <w:t>beet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producing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counties.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Although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there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are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closer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meteorological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stations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to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San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Joaquin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County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(used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for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soil</w:t>
      </w:r>
      <w:r>
        <w:rPr>
          <w:rFonts w:ascii="Sakkal Majalla"/>
          <w:spacing w:val="95"/>
        </w:rPr>
        <w:t> </w:t>
      </w:r>
      <w:r>
        <w:rPr>
          <w:rFonts w:ascii="Sakkal Majalla"/>
          <w:spacing w:val="-1"/>
        </w:rPr>
        <w:t>parameters),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Fresno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located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in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center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Central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Valley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and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is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more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representative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large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geographic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extent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-1"/>
        </w:rPr>
        <w:t>of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sugar</w:t>
      </w:r>
      <w:r>
        <w:rPr>
          <w:rFonts w:ascii="Sakkal Majalla"/>
          <w:spacing w:val="99"/>
        </w:rPr>
        <w:t> </w:t>
      </w:r>
      <w:r>
        <w:rPr>
          <w:rFonts w:ascii="Sakkal Majalla"/>
          <w:spacing w:val="-1"/>
        </w:rPr>
        <w:t>beet</w:t>
      </w:r>
      <w:r>
        <w:rPr>
          <w:rFonts w:ascii="Sakkal Majalla"/>
          <w:spacing w:val="-6"/>
        </w:rPr>
        <w:t> </w:t>
      </w:r>
      <w:r>
        <w:rPr>
          <w:rFonts w:ascii="Sakkal Majalla"/>
          <w:spacing w:val="-1"/>
        </w:rPr>
        <w:t>production</w:t>
      </w:r>
      <w:r>
        <w:rPr>
          <w:rFonts w:ascii="Sakkal Majalla"/>
          <w:spacing w:val="-6"/>
        </w:rPr>
        <w:t> </w:t>
      </w:r>
      <w:r>
        <w:rPr>
          <w:rFonts w:ascii="Sakkal Majalla"/>
        </w:rPr>
        <w:t>areas.</w:t>
      </w:r>
      <w:r>
        <w:rPr>
          <w:rFonts w:ascii="Sakkal Majalla"/>
        </w:rPr>
      </w:r>
    </w:p>
    <w:p>
      <w:pPr>
        <w:spacing w:after="0" w:line="302" w:lineRule="exact"/>
        <w:jc w:val="left"/>
        <w:rPr>
          <w:rFonts w:ascii="Sakkal Majalla" w:hAnsi="Sakkal Majalla" w:cs="Sakkal Majalla" w:eastAsia="Sakkal Majalla"/>
        </w:rPr>
        <w:sectPr>
          <w:pgSz w:w="12240" w:h="15840"/>
          <w:pgMar w:top="1500" w:bottom="280" w:left="1320" w:right="1340"/>
        </w:sectPr>
      </w:pPr>
    </w:p>
    <w:p>
      <w:pPr>
        <w:spacing w:line="240" w:lineRule="auto" w:before="13"/>
        <w:rPr>
          <w:rFonts w:ascii="Sakkal Majalla" w:hAnsi="Sakkal Majalla" w:cs="Sakkal Majalla" w:eastAsia="Sakkal Majalla"/>
          <w:sz w:val="29"/>
          <w:szCs w:val="29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0"/>
      </w:tblGrid>
      <w:tr>
        <w:trPr>
          <w:trHeight w:val="691" w:hRule="exact"/>
        </w:trPr>
        <w:tc>
          <w:tcPr>
            <w:tcW w:w="918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Sakkal Majalla" w:hAnsi="Sakkal Majalla" w:cs="Sakkal Majalla" w:eastAsia="Sakkal Majalla"/>
                <w:sz w:val="14"/>
                <w:szCs w:val="14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Central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Valley,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California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Sugar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beets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(W93193)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(W93193)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21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0.75</w:t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62"/>
              <w:ind w:left="126" w:right="20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Kurt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Hembree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(559.456.7556),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5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Office,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indicated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sugar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beets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western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side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Central</w:t>
            </w:r>
            <w:r>
              <w:rPr>
                <w:rFonts w:asci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Valley.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886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90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62"/>
              <w:ind w:left="126" w:right="24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Kurt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Hembree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(559.456.7556),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5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Office,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indicated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snowfall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1970.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9"/>
        <w:rPr>
          <w:rFonts w:ascii="Sakkal Majalla" w:hAnsi="Sakkal Majalla" w:cs="Sakkal Majalla" w:eastAsia="Sakkal Majalla"/>
          <w:sz w:val="20"/>
          <w:szCs w:val="20"/>
        </w:rPr>
      </w:pPr>
    </w:p>
    <w:p>
      <w:pPr>
        <w:spacing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26.279999pt;margin-top:-147.814072pt;width:198pt;height:120.25pt;mso-position-horizontal-relative:page;mso-position-vertical-relative:paragraph;z-index:-267592" coordorigin="6526,-2956" coordsize="3960,2405">
            <v:group style="position:absolute;left:6526;top:-2956;width:3960;height:164" coordorigin="6526,-2956" coordsize="3960,164">
              <v:shape style="position:absolute;left:6526;top:-2956;width:3960;height:164" coordorigin="6526,-2956" coordsize="3960,164" path="m6526,-2793l10486,-2793,10486,-2956,6526,-2956,6526,-2793xe" filled="true" fillcolor="#e6e6e6" stroked="false">
                <v:path arrowok="t"/>
                <v:fill type="solid"/>
              </v:shape>
            </v:group>
            <v:group style="position:absolute;left:6526;top:-2793;width:3960;height:236" coordorigin="6526,-2793" coordsize="3960,236">
              <v:shape style="position:absolute;left:6526;top:-2793;width:3960;height:236" coordorigin="6526,-2793" coordsize="3960,236" path="m6526,-2558l10486,-2558,10486,-2793,6526,-2793,6526,-2558xe" filled="true" fillcolor="#e6e6e6" stroked="false">
                <v:path arrowok="t"/>
                <v:fill type="solid"/>
              </v:shape>
            </v:group>
            <v:group style="position:absolute;left:6526;top:-2558;width:3960;height:236" coordorigin="6526,-2558" coordsize="3960,236">
              <v:shape style="position:absolute;left:6526;top:-2558;width:3960;height:236" coordorigin="6526,-2558" coordsize="3960,236" path="m6526,-2323l10486,-2323,10486,-2558,6526,-2558,6526,-2323xe" filled="true" fillcolor="#e6e6e6" stroked="false">
                <v:path arrowok="t"/>
                <v:fill type="solid"/>
              </v:shape>
            </v:group>
            <v:group style="position:absolute;left:6526;top:-2323;width:3960;height:236" coordorigin="6526,-2323" coordsize="3960,236">
              <v:shape style="position:absolute;left:6526;top:-2323;width:3960;height:236" coordorigin="6526,-2323" coordsize="3960,236" path="m6526,-2087l10486,-2087,10486,-2323,6526,-2323,6526,-2087xe" filled="true" fillcolor="#e6e6e6" stroked="false">
                <v:path arrowok="t"/>
                <v:fill type="solid"/>
              </v:shape>
            </v:group>
            <v:group style="position:absolute;left:6526;top:-2087;width:3960;height:236" coordorigin="6526,-2087" coordsize="3960,236">
              <v:shape style="position:absolute;left:6526;top:-2087;width:3960;height:236" coordorigin="6526,-2087" coordsize="3960,236" path="m6526,-1852l10486,-1852,10486,-2087,6526,-2087,6526,-1852xe" filled="true" fillcolor="#e6e6e6" stroked="false">
                <v:path arrowok="t"/>
                <v:fill type="solid"/>
              </v:shape>
            </v:group>
            <v:group style="position:absolute;left:6526;top:-1835;width:3960;height:164" coordorigin="6526,-1835" coordsize="3960,164">
              <v:shape style="position:absolute;left:6526;top:-1835;width:3960;height:164" coordorigin="6526,-1835" coordsize="3960,164" path="m6526,-1672l10486,-1672,10486,-1835,6526,-1835,6526,-1672xe" filled="true" fillcolor="#e6e6e6" stroked="false">
                <v:path arrowok="t"/>
                <v:fill type="solid"/>
              </v:shape>
            </v:group>
            <v:group style="position:absolute;left:6526;top:-1672;width:3960;height:236" coordorigin="6526,-1672" coordsize="3960,236">
              <v:shape style="position:absolute;left:6526;top:-1672;width:3960;height:236" coordorigin="6526,-1672" coordsize="3960,236" path="m6526,-1437l10486,-1437,10486,-1672,6526,-1672,6526,-1437xe" filled="true" fillcolor="#e6e6e6" stroked="false">
                <v:path arrowok="t"/>
                <v:fill type="solid"/>
              </v:shape>
            </v:group>
            <v:group style="position:absolute;left:6526;top:-1437;width:3960;height:236" coordorigin="6526,-1437" coordsize="3960,236">
              <v:shape style="position:absolute;left:6526;top:-1437;width:3960;height:236" coordorigin="6526,-1437" coordsize="3960,236" path="m6526,-1202l10486,-1202,10486,-1437,6526,-1437,6526,-1202xe" filled="true" fillcolor="#e6e6e6" stroked="false">
                <v:path arrowok="t"/>
                <v:fill type="solid"/>
              </v:shape>
            </v:group>
            <v:group style="position:absolute;left:6526;top:-1202;width:3960;height:236" coordorigin="6526,-1202" coordsize="3960,236">
              <v:shape style="position:absolute;left:6526;top:-1202;width:3960;height:236" coordorigin="6526,-1202" coordsize="3960,236" path="m6526,-967l10486,-967,10486,-1202,6526,-1202,6526,-967xe" filled="true" fillcolor="#e6e6e6" stroked="false">
                <v:path arrowok="t"/>
                <v:fill type="solid"/>
              </v:shape>
            </v:group>
            <v:group style="position:absolute;left:6526;top:-950;width:3960;height:164" coordorigin="6526,-950" coordsize="3960,164">
              <v:shape style="position:absolute;left:6526;top:-950;width:3960;height:164" coordorigin="6526,-950" coordsize="3960,164" path="m6526,-787l10486,-787,10486,-950,6526,-950,6526,-787xe" filled="true" fillcolor="#e6e6e6" stroked="false">
                <v:path arrowok="t"/>
                <v:fill type="solid"/>
              </v:shape>
            </v:group>
            <v:group style="position:absolute;left:6526;top:-787;width:3960;height:236" coordorigin="6526,-787" coordsize="3960,236">
              <v:shape style="position:absolute;left:6526;top:-787;width:3960;height:236" coordorigin="6526,-787" coordsize="3960,236" path="m6526,-551l10486,-551,10486,-787,6526,-787,6526,-551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75.7295pt;margin-top:-3.719067pt;width:456.15pt;height:376.05pt;mso-position-horizontal-relative:page;mso-position-vertical-relative:paragraph;z-index:-267568" coordorigin="1515,-74" coordsize="9123,7521">
            <v:group style="position:absolute;left:1538;top:-50;width:9077;height:416" coordorigin="1538,-50" coordsize="9077,416">
              <v:shape style="position:absolute;left:1538;top:-50;width:9077;height:416" coordorigin="1538,-50" coordsize="9077,416" path="m1538,365l10615,365,10615,-50,1538,-50,1538,365xe" filled="true" fillcolor="#e6e6e6" stroked="false">
                <v:path arrowok="t"/>
                <v:fill type="solid"/>
              </v:shape>
            </v:group>
            <v:group style="position:absolute;left:1651;top:-50;width:8852;height:120" coordorigin="1651,-50" coordsize="8852,120">
              <v:shape style="position:absolute;left:1651;top:-50;width:8852;height:120" coordorigin="1651,-50" coordsize="8852,120" path="m1651,70l10502,70,10502,-50,1651,-50,1651,70xe" filled="true" fillcolor="#e6e6e6" stroked="false">
                <v:path arrowok="t"/>
                <v:fill type="solid"/>
              </v:shape>
            </v:group>
            <v:group style="position:absolute;left:1651;top:70;width:8852;height:296" coordorigin="1651,70" coordsize="8852,296">
              <v:shape style="position:absolute;left:1651;top:70;width:8852;height:296" coordorigin="1651,70" coordsize="8852,296" path="m1651,365l10502,365,10502,70,1651,70,1651,365xe" filled="true" fillcolor="#e6e6e6" stroked="false">
                <v:path arrowok="t"/>
                <v:fill type="solid"/>
              </v:shape>
            </v:group>
            <v:group style="position:absolute;left:1524;top:-62;width:9104;height:2" coordorigin="1524,-62" coordsize="9104,2">
              <v:shape style="position:absolute;left:1524;top:-62;width:9104;height:2" coordorigin="1524,-62" coordsize="9104,0" path="m1524,-62l10627,-62e" filled="false" stroked="true" strokeweight=".34pt" strokecolor="#000000">
                <v:path arrowok="t"/>
              </v:shape>
            </v:group>
            <v:group style="position:absolute;left:1534;top:-52;width:9084;height:2" coordorigin="1534,-52" coordsize="9084,2">
              <v:shape style="position:absolute;left:1534;top:-52;width:9084;height:2" coordorigin="1534,-52" coordsize="9084,0" path="m1534,-52l10618,-52e" filled="false" stroked="true" strokeweight=".34pt" strokecolor="#000000">
                <v:path arrowok="t"/>
              </v:shape>
            </v:group>
            <v:group style="position:absolute;left:1532;top:-67;width:2;height:7493" coordorigin="1532,-67" coordsize="2,7493">
              <v:shape style="position:absolute;left:1532;top:-67;width:2;height:7493" coordorigin="1532,-67" coordsize="0,7493" path="m1532,-67l1532,7426e" filled="false" stroked="true" strokeweight=".77pt" strokecolor="#000000">
                <v:path arrowok="t"/>
              </v:shape>
            </v:group>
            <v:group style="position:absolute;left:1526;top:-50;width:2;height:7493" coordorigin="1526,-50" coordsize="2,7493">
              <v:shape style="position:absolute;left:1526;top:-50;width:2;height:7493" coordorigin="1526,-50" coordsize="0,7493" path="m1526,-50l1526,7443e" filled="false" stroked="true" strokeweight=".339pt" strokecolor="#000000">
                <v:path arrowok="t"/>
              </v:shape>
            </v:group>
            <v:group style="position:absolute;left:10621;top:-67;width:2;height:7500" coordorigin="10621,-67" coordsize="2,7500">
              <v:shape style="position:absolute;left:10621;top:-67;width:2;height:7500" coordorigin="10621,-67" coordsize="0,7500" path="m10621,-67l10621,7433e" filled="false" stroked="true" strokeweight=".77pt" strokecolor="#000000">
                <v:path arrowok="t"/>
              </v:shape>
            </v:group>
            <v:group style="position:absolute;left:10615;top:-50;width:2;height:7476" coordorigin="10615,-50" coordsize="2,7476">
              <v:shape style="position:absolute;left:10615;top:-50;width:2;height:7476" coordorigin="10615,-50" coordsize="0,7476" path="m10615,-50l10615,7426e" filled="false" stroked="true" strokeweight=".34pt" strokecolor="#000000">
                <v:path arrowok="t"/>
              </v:shape>
            </v:group>
            <v:group style="position:absolute;left:1538;top:382;width:2146;height:413" coordorigin="1538,382" coordsize="2146,413">
              <v:shape style="position:absolute;left:1538;top:382;width:2146;height:413" coordorigin="1538,382" coordsize="2146,413" path="m1538,795l3684,795,3684,382,1538,382,1538,795xe" filled="true" fillcolor="#e6e6e6" stroked="false">
                <v:path arrowok="t"/>
                <v:fill type="solid"/>
              </v:shape>
            </v:group>
            <v:group style="position:absolute;left:1651;top:382;width:1920;height:120" coordorigin="1651,382" coordsize="1920,120">
              <v:shape style="position:absolute;left:1651;top:382;width:1920;height:120" coordorigin="1651,382" coordsize="1920,120" path="m1651,502l3571,502,3571,382,1651,382,1651,502xe" filled="true" fillcolor="#e6e6e6" stroked="false">
                <v:path arrowok="t"/>
                <v:fill type="solid"/>
              </v:shape>
            </v:group>
            <v:group style="position:absolute;left:1651;top:502;width:1920;height:293" coordorigin="1651,502" coordsize="1920,293">
              <v:shape style="position:absolute;left:1651;top:502;width:1920;height:293" coordorigin="1651,502" coordsize="1920,293" path="m1651,795l3571,795,3571,502,1651,502,1651,795xe" filled="true" fillcolor="#e6e6e6" stroked="false">
                <v:path arrowok="t"/>
                <v:fill type="solid"/>
              </v:shape>
            </v:group>
            <v:group style="position:absolute;left:3698;top:382;width:1515;height:413" coordorigin="3698,382" coordsize="1515,413">
              <v:shape style="position:absolute;left:3698;top:382;width:1515;height:413" coordorigin="3698,382" coordsize="1515,413" path="m3698,795l5213,795,5213,382,3698,382,3698,795xe" filled="true" fillcolor="#e6e6e6" stroked="false">
                <v:path arrowok="t"/>
                <v:fill type="solid"/>
              </v:shape>
            </v:group>
            <v:group style="position:absolute;left:3811;top:382;width:1292;height:120" coordorigin="3811,382" coordsize="1292,120">
              <v:shape style="position:absolute;left:3811;top:382;width:1292;height:120" coordorigin="3811,382" coordsize="1292,120" path="m3811,502l5102,502,5102,382,3811,382,3811,502xe" filled="true" fillcolor="#e6e6e6" stroked="false">
                <v:path arrowok="t"/>
                <v:fill type="solid"/>
              </v:shape>
            </v:group>
            <v:group style="position:absolute;left:3811;top:502;width:1292;height:293" coordorigin="3811,502" coordsize="1292,293">
              <v:shape style="position:absolute;left:3811;top:502;width:1292;height:293" coordorigin="3811,502" coordsize="1292,293" path="m3811,795l5102,795,5102,502,3811,502,3811,795xe" filled="true" fillcolor="#e6e6e6" stroked="false">
                <v:path arrowok="t"/>
                <v:fill type="solid"/>
              </v:shape>
            </v:group>
            <v:group style="position:absolute;left:5227;top:382;width:5386;height:413" coordorigin="5227,382" coordsize="5386,413">
              <v:shape style="position:absolute;left:5227;top:382;width:5386;height:413" coordorigin="5227,382" coordsize="5386,413" path="m5227,795l10613,795,10613,382,5227,382,5227,795xe" filled="true" fillcolor="#e6e6e6" stroked="false">
                <v:path arrowok="t"/>
                <v:fill type="solid"/>
              </v:shape>
            </v:group>
            <v:group style="position:absolute;left:5340;top:382;width:5160;height:120" coordorigin="5340,382" coordsize="5160,120">
              <v:shape style="position:absolute;left:5340;top:382;width:5160;height:120" coordorigin="5340,382" coordsize="5160,120" path="m5340,502l10500,502,10500,382,5340,382,5340,502xe" filled="true" fillcolor="#e6e6e6" stroked="false">
                <v:path arrowok="t"/>
                <v:fill type="solid"/>
              </v:shape>
            </v:group>
            <v:group style="position:absolute;left:5340;top:502;width:5160;height:293" coordorigin="5340,502" coordsize="5160,293">
              <v:shape style="position:absolute;left:5340;top:502;width:5160;height:293" coordorigin="5340,502" coordsize="5160,293" path="m5340,795l10500,795,10500,502,5340,502,5340,795xe" filled="true" fillcolor="#e6e6e6" stroked="false">
                <v:path arrowok="t"/>
                <v:fill type="solid"/>
              </v:shape>
            </v:group>
            <v:group style="position:absolute;left:1524;top:374;width:9104;height:2" coordorigin="1524,374" coordsize="9104,2">
              <v:shape style="position:absolute;left:1524;top:374;width:9104;height:2" coordorigin="1524,374" coordsize="9104,0" path="m1524,374l10627,374e" filled="false" stroked="true" strokeweight=".94pt" strokecolor="#000000">
                <v:path arrowok="t"/>
              </v:shape>
            </v:group>
            <v:group style="position:absolute;left:3690;top:382;width:2;height:7044" coordorigin="3690,382" coordsize="2,7044">
              <v:shape style="position:absolute;left:3690;top:382;width:2;height:7044" coordorigin="3690,382" coordsize="0,7044" path="m3690,382l3690,7426e" filled="false" stroked="true" strokeweight=".941pt" strokecolor="#000000">
                <v:path arrowok="t"/>
              </v:shape>
            </v:group>
            <v:group style="position:absolute;left:5219;top:382;width:2;height:7044" coordorigin="5219,382" coordsize="2,7044">
              <v:shape style="position:absolute;left:5219;top:382;width:2;height:7044" coordorigin="5219,382" coordsize="0,7044" path="m5219,382l5219,7426e" filled="false" stroked="true" strokeweight=".94pt" strokecolor="#000000">
                <v:path arrowok="t"/>
              </v:shape>
            </v:group>
            <v:group style="position:absolute;left:5227;top:812;width:5386;height:648" coordorigin="5227,812" coordsize="5386,648">
              <v:shape style="position:absolute;left:5227;top:812;width:5386;height:648" coordorigin="5227,812" coordsize="5386,648" path="m5227,1460l10613,1460,10613,812,5227,812,5227,1460xe" filled="true" fillcolor="#e6e6e6" stroked="false">
                <v:path arrowok="t"/>
                <v:fill type="solid"/>
              </v:shape>
            </v:group>
            <v:group style="position:absolute;left:5340;top:812;width:5160;height:120" coordorigin="5340,812" coordsize="5160,120">
              <v:shape style="position:absolute;left:5340;top:812;width:5160;height:120" coordorigin="5340,812" coordsize="5160,120" path="m5340,932l10500,932,10500,812,5340,812,5340,932xe" filled="true" fillcolor="#e6e6e6" stroked="false">
                <v:path arrowok="t"/>
                <v:fill type="solid"/>
              </v:shape>
            </v:group>
            <v:group style="position:absolute;left:5340;top:932;width:5160;height:293" coordorigin="5340,932" coordsize="5160,293">
              <v:shape style="position:absolute;left:5340;top:932;width:5160;height:293" coordorigin="5340,932" coordsize="5160,293" path="m5340,1225l10500,1225,10500,932,5340,932,5340,1225xe" filled="true" fillcolor="#e6e6e6" stroked="false">
                <v:path arrowok="t"/>
                <v:fill type="solid"/>
              </v:shape>
            </v:group>
            <v:group style="position:absolute;left:1524;top:803;width:9104;height:2" coordorigin="1524,803" coordsize="9104,2">
              <v:shape style="position:absolute;left:1524;top:803;width:9104;height:2" coordorigin="1524,803" coordsize="9104,0" path="m1524,803l10627,803e" filled="false" stroked="true" strokeweight=".941pt" strokecolor="#000000">
                <v:path arrowok="t"/>
              </v:shape>
            </v:group>
            <v:group style="position:absolute;left:5227;top:1477;width:5386;height:648" coordorigin="5227,1477" coordsize="5386,648">
              <v:shape style="position:absolute;left:5227;top:1477;width:5386;height:648" coordorigin="5227,1477" coordsize="5386,648" path="m5227,2125l10613,2125,10613,1477,5227,1477,5227,2125xe" filled="true" fillcolor="#e6e6e6" stroked="false">
                <v:path arrowok="t"/>
                <v:fill type="solid"/>
              </v:shape>
            </v:group>
            <v:group style="position:absolute;left:5340;top:1477;width:5160;height:120" coordorigin="5340,1477" coordsize="5160,120">
              <v:shape style="position:absolute;left:5340;top:1477;width:5160;height:120" coordorigin="5340,1477" coordsize="5160,120" path="m5340,1597l10500,1597,10500,1477,5340,1477,5340,1597xe" filled="true" fillcolor="#e6e6e6" stroked="false">
                <v:path arrowok="t"/>
                <v:fill type="solid"/>
              </v:shape>
            </v:group>
            <v:group style="position:absolute;left:5340;top:1597;width:5160;height:293" coordorigin="5340,1597" coordsize="5160,293">
              <v:shape style="position:absolute;left:5340;top:1597;width:5160;height:293" coordorigin="5340,1597" coordsize="5160,293" path="m5340,1889l10500,1889,10500,1597,5340,1597,5340,1889xe" filled="true" fillcolor="#e6e6e6" stroked="false">
                <v:path arrowok="t"/>
                <v:fill type="solid"/>
              </v:shape>
            </v:group>
            <v:group style="position:absolute;left:1524;top:1468;width:9104;height:2" coordorigin="1524,1468" coordsize="9104,2">
              <v:shape style="position:absolute;left:1524;top:1468;width:9104;height:2" coordorigin="1524,1468" coordsize="9104,0" path="m1524,1468l10627,1468e" filled="false" stroked="true" strokeweight=".94pt" strokecolor="#000000">
                <v:path arrowok="t"/>
              </v:shape>
            </v:group>
            <v:group style="position:absolute;left:5227;top:2141;width:5386;height:1119" coordorigin="5227,2141" coordsize="5386,1119">
              <v:shape style="position:absolute;left:5227;top:2141;width:5386;height:1119" coordorigin="5227,2141" coordsize="5386,1119" path="m5227,3260l10613,3260,10613,2141,5227,2141,5227,3260xe" filled="true" fillcolor="#e6e6e6" stroked="false">
                <v:path arrowok="t"/>
                <v:fill type="solid"/>
              </v:shape>
            </v:group>
            <v:group style="position:absolute;left:5340;top:2141;width:5160;height:120" coordorigin="5340,2141" coordsize="5160,120">
              <v:shape style="position:absolute;left:5340;top:2141;width:5160;height:120" coordorigin="5340,2141" coordsize="5160,120" path="m5340,2261l10500,2261,10500,2141,5340,2141,5340,2261xe" filled="true" fillcolor="#e6e6e6" stroked="false">
                <v:path arrowok="t"/>
                <v:fill type="solid"/>
              </v:shape>
            </v:group>
            <v:group style="position:absolute;left:5340;top:2261;width:5160;height:236" coordorigin="5340,2261" coordsize="5160,236">
              <v:shape style="position:absolute;left:5340;top:2261;width:5160;height:236" coordorigin="5340,2261" coordsize="5160,236" path="m5340,2497l10500,2497,10500,2261,5340,2261,5340,2497xe" filled="true" fillcolor="#e6e6e6" stroked="false">
                <v:path arrowok="t"/>
                <v:fill type="solid"/>
              </v:shape>
            </v:group>
            <v:group style="position:absolute;left:5340;top:2497;width:5160;height:236" coordorigin="5340,2497" coordsize="5160,236">
              <v:shape style="position:absolute;left:5340;top:2497;width:5160;height:236" coordorigin="5340,2497" coordsize="5160,236" path="m5340,2732l10500,2732,10500,2497,5340,2497,5340,2732xe" filled="true" fillcolor="#e6e6e6" stroked="false">
                <v:path arrowok="t"/>
                <v:fill type="solid"/>
              </v:shape>
            </v:group>
            <v:group style="position:absolute;left:5340;top:2732;width:5160;height:236" coordorigin="5340,2732" coordsize="5160,236">
              <v:shape style="position:absolute;left:5340;top:2732;width:5160;height:236" coordorigin="5340,2732" coordsize="5160,236" path="m5340,2967l10500,2967,10500,2732,5340,2732,5340,2967xe" filled="true" fillcolor="#e6e6e6" stroked="false">
                <v:path arrowok="t"/>
                <v:fill type="solid"/>
              </v:shape>
            </v:group>
            <v:group style="position:absolute;left:5340;top:2967;width:5160;height:293" coordorigin="5340,2967" coordsize="5160,293">
              <v:shape style="position:absolute;left:5340;top:2967;width:5160;height:293" coordorigin="5340,2967" coordsize="5160,293" path="m5340,3260l10500,3260,10500,2967,5340,2967,5340,3260xe" filled="true" fillcolor="#e6e6e6" stroked="false">
                <v:path arrowok="t"/>
                <v:fill type="solid"/>
              </v:shape>
            </v:group>
            <v:group style="position:absolute;left:1524;top:2133;width:9104;height:2" coordorigin="1524,2133" coordsize="9104,2">
              <v:shape style="position:absolute;left:1524;top:2133;width:9104;height:2" coordorigin="1524,2133" coordsize="9104,0" path="m1524,2133l10627,2133e" filled="false" stroked="true" strokeweight=".94pt" strokecolor="#000000">
                <v:path arrowok="t"/>
              </v:shape>
            </v:group>
            <v:group style="position:absolute;left:5227;top:3277;width:5386;height:648" coordorigin="5227,3277" coordsize="5386,648">
              <v:shape style="position:absolute;left:5227;top:3277;width:5386;height:648" coordorigin="5227,3277" coordsize="5386,648" path="m5227,3925l10613,3925,10613,3277,5227,3277,5227,3925xe" filled="true" fillcolor="#e6e6e6" stroked="false">
                <v:path arrowok="t"/>
                <v:fill type="solid"/>
              </v:shape>
            </v:group>
            <v:group style="position:absolute;left:5340;top:3277;width:5160;height:120" coordorigin="5340,3277" coordsize="5160,120">
              <v:shape style="position:absolute;left:5340;top:3277;width:5160;height:120" coordorigin="5340,3277" coordsize="5160,120" path="m5340,3397l10500,3397,10500,3277,5340,3277,5340,3397xe" filled="true" fillcolor="#e6e6e6" stroked="false">
                <v:path arrowok="t"/>
                <v:fill type="solid"/>
              </v:shape>
            </v:group>
            <v:group style="position:absolute;left:5340;top:3397;width:5160;height:293" coordorigin="5340,3397" coordsize="5160,293">
              <v:shape style="position:absolute;left:5340;top:3397;width:5160;height:293" coordorigin="5340,3397" coordsize="5160,293" path="m5340,3689l10500,3689,10500,3397,5340,3397,5340,3689xe" filled="true" fillcolor="#e6e6e6" stroked="false">
                <v:path arrowok="t"/>
                <v:fill type="solid"/>
              </v:shape>
            </v:group>
            <v:group style="position:absolute;left:1524;top:3268;width:9104;height:2" coordorigin="1524,3268" coordsize="9104,2">
              <v:shape style="position:absolute;left:1524;top:3268;width:9104;height:2" coordorigin="1524,3268" coordsize="9104,0" path="m1524,3268l10627,3268e" filled="false" stroked="true" strokeweight=".94pt" strokecolor="#000000">
                <v:path arrowok="t"/>
              </v:shape>
            </v:group>
            <v:group style="position:absolute;left:5227;top:3941;width:5386;height:648" coordorigin="5227,3941" coordsize="5386,648">
              <v:shape style="position:absolute;left:5227;top:3941;width:5386;height:648" coordorigin="5227,3941" coordsize="5386,648" path="m5227,4589l10613,4589,10613,3941,5227,3941,5227,4589xe" filled="true" fillcolor="#e6e6e6" stroked="false">
                <v:path arrowok="t"/>
                <v:fill type="solid"/>
              </v:shape>
            </v:group>
            <v:group style="position:absolute;left:5340;top:3941;width:5160;height:120" coordorigin="5340,3941" coordsize="5160,120">
              <v:shape style="position:absolute;left:5340;top:3941;width:5160;height:120" coordorigin="5340,3941" coordsize="5160,120" path="m5340,4061l10500,4061,10500,3941,5340,3941,5340,4061xe" filled="true" fillcolor="#e6e6e6" stroked="false">
                <v:path arrowok="t"/>
                <v:fill type="solid"/>
              </v:shape>
            </v:group>
            <v:group style="position:absolute;left:5340;top:4061;width:5160;height:293" coordorigin="5340,4061" coordsize="5160,293">
              <v:shape style="position:absolute;left:5340;top:4061;width:5160;height:293" coordorigin="5340,4061" coordsize="5160,293" path="m5340,4354l10500,4354,10500,4061,5340,4061,5340,4354xe" filled="true" fillcolor="#e6e6e6" stroked="false">
                <v:path arrowok="t"/>
                <v:fill type="solid"/>
              </v:shape>
            </v:group>
            <v:group style="position:absolute;left:1524;top:3933;width:9104;height:2" coordorigin="1524,3933" coordsize="9104,2">
              <v:shape style="position:absolute;left:1524;top:3933;width:9104;height:2" coordorigin="1524,3933" coordsize="9104,0" path="m1524,3933l10627,3933e" filled="false" stroked="true" strokeweight=".94pt" strokecolor="#000000">
                <v:path arrowok="t"/>
              </v:shape>
            </v:group>
            <v:group style="position:absolute;left:5227;top:4606;width:5386;height:1119" coordorigin="5227,4606" coordsize="5386,1119">
              <v:shape style="position:absolute;left:5227;top:4606;width:5386;height:1119" coordorigin="5227,4606" coordsize="5386,1119" path="m5227,5725l10613,5725,10613,4606,5227,4606,5227,5725xe" filled="true" fillcolor="#e6e6e6" stroked="false">
                <v:path arrowok="t"/>
                <v:fill type="solid"/>
              </v:shape>
            </v:group>
            <v:group style="position:absolute;left:5340;top:4606;width:5160;height:120" coordorigin="5340,4606" coordsize="5160,120">
              <v:shape style="position:absolute;left:5340;top:4606;width:5160;height:120" coordorigin="5340,4606" coordsize="5160,120" path="m5340,4726l10500,4726,10500,4606,5340,4606,5340,4726xe" filled="true" fillcolor="#e6e6e6" stroked="false">
                <v:path arrowok="t"/>
                <v:fill type="solid"/>
              </v:shape>
            </v:group>
            <v:group style="position:absolute;left:5340;top:4726;width:5160;height:236" coordorigin="5340,4726" coordsize="5160,236">
              <v:shape style="position:absolute;left:5340;top:4726;width:5160;height:236" coordorigin="5340,4726" coordsize="5160,236" path="m5340,4961l10500,4961,10500,4726,5340,4726,5340,4961xe" filled="true" fillcolor="#e6e6e6" stroked="false">
                <v:path arrowok="t"/>
                <v:fill type="solid"/>
              </v:shape>
            </v:group>
            <v:group style="position:absolute;left:5340;top:4961;width:5160;height:236" coordorigin="5340,4961" coordsize="5160,236">
              <v:shape style="position:absolute;left:5340;top:4961;width:5160;height:236" coordorigin="5340,4961" coordsize="5160,236" path="m5340,5197l10500,5197,10500,4961,5340,4961,5340,5197xe" filled="true" fillcolor="#e6e6e6" stroked="false">
                <v:path arrowok="t"/>
                <v:fill type="solid"/>
              </v:shape>
            </v:group>
            <v:group style="position:absolute;left:5340;top:5197;width:5160;height:236" coordorigin="5340,5197" coordsize="5160,236">
              <v:shape style="position:absolute;left:5340;top:5197;width:5160;height:236" coordorigin="5340,5197" coordsize="5160,236" path="m5340,5432l10500,5432,10500,5197,5340,5197,5340,5432xe" filled="true" fillcolor="#e6e6e6" stroked="false">
                <v:path arrowok="t"/>
                <v:fill type="solid"/>
              </v:shape>
            </v:group>
            <v:group style="position:absolute;left:5340;top:5432;width:5160;height:293" coordorigin="5340,5432" coordsize="5160,293">
              <v:shape style="position:absolute;left:5340;top:5432;width:5160;height:293" coordorigin="5340,5432" coordsize="5160,293" path="m5340,5725l10500,5725,10500,5432,5340,5432,5340,5725xe" filled="true" fillcolor="#e6e6e6" stroked="false">
                <v:path arrowok="t"/>
                <v:fill type="solid"/>
              </v:shape>
            </v:group>
            <v:group style="position:absolute;left:1524;top:4598;width:9104;height:2" coordorigin="1524,4598" coordsize="9104,2">
              <v:shape style="position:absolute;left:1524;top:4598;width:9104;height:2" coordorigin="1524,4598" coordsize="9104,0" path="m1524,4598l10627,4598e" filled="false" stroked="true" strokeweight=".941pt" strokecolor="#000000">
                <v:path arrowok="t"/>
              </v:shape>
            </v:group>
            <v:group style="position:absolute;left:5227;top:5741;width:5386;height:884" coordorigin="5227,5741" coordsize="5386,884">
              <v:shape style="position:absolute;left:5227;top:5741;width:5386;height:884" coordorigin="5227,5741" coordsize="5386,884" path="m5227,6625l10613,6625,10613,5741,5227,5741,5227,6625xe" filled="true" fillcolor="#e6e6e6" stroked="false">
                <v:path arrowok="t"/>
                <v:fill type="solid"/>
              </v:shape>
            </v:group>
            <v:group style="position:absolute;left:5340;top:5741;width:5160;height:120" coordorigin="5340,5741" coordsize="5160,120">
              <v:shape style="position:absolute;left:5340;top:5741;width:5160;height:120" coordorigin="5340,5741" coordsize="5160,120" path="m5340,5861l10500,5861,10500,5741,5340,5741,5340,5861xe" filled="true" fillcolor="#e6e6e6" stroked="false">
                <v:path arrowok="t"/>
                <v:fill type="solid"/>
              </v:shape>
            </v:group>
            <v:group style="position:absolute;left:5340;top:5861;width:5160;height:236" coordorigin="5340,5861" coordsize="5160,236">
              <v:shape style="position:absolute;left:5340;top:5861;width:5160;height:236" coordorigin="5340,5861" coordsize="5160,236" path="m5340,6097l10500,6097,10500,5861,5340,5861,5340,6097xe" filled="true" fillcolor="#e6e6e6" stroked="false">
                <v:path arrowok="t"/>
                <v:fill type="solid"/>
              </v:shape>
            </v:group>
            <v:group style="position:absolute;left:5340;top:6097;width:5160;height:236" coordorigin="5340,6097" coordsize="5160,236">
              <v:shape style="position:absolute;left:5340;top:6097;width:5160;height:236" coordorigin="5340,6097" coordsize="5160,236" path="m5340,6332l10500,6332,10500,6097,5340,6097,5340,6332xe" filled="true" fillcolor="#e6e6e6" stroked="false">
                <v:path arrowok="t"/>
                <v:fill type="solid"/>
              </v:shape>
            </v:group>
            <v:group style="position:absolute;left:5340;top:6332;width:5160;height:293" coordorigin="5340,6332" coordsize="5160,293">
              <v:shape style="position:absolute;left:5340;top:6332;width:5160;height:293" coordorigin="5340,6332" coordsize="5160,293" path="m5340,6625l10500,6625,10500,6332,5340,6332,5340,6625xe" filled="true" fillcolor="#e6e6e6" stroked="false">
                <v:path arrowok="t"/>
                <v:fill type="solid"/>
              </v:shape>
            </v:group>
            <v:group style="position:absolute;left:1524;top:5733;width:9104;height:2" coordorigin="1524,5733" coordsize="9104,2">
              <v:shape style="position:absolute;left:1524;top:5733;width:9104;height:2" coordorigin="1524,5733" coordsize="9104,0" path="m1524,5733l10627,5733e" filled="false" stroked="true" strokeweight=".94pt" strokecolor="#000000">
                <v:path arrowok="t"/>
              </v:shape>
            </v:group>
            <v:group style="position:absolute;left:5227;top:6641;width:5386;height:413" coordorigin="5227,6641" coordsize="5386,413">
              <v:shape style="position:absolute;left:5227;top:6641;width:5386;height:413" coordorigin="5227,6641" coordsize="5386,413" path="m5227,7054l10613,7054,10613,6641,5227,6641,5227,7054xe" filled="true" fillcolor="#e6e6e6" stroked="false">
                <v:path arrowok="t"/>
                <v:fill type="solid"/>
              </v:shape>
            </v:group>
            <v:group style="position:absolute;left:5340;top:6641;width:5160;height:120" coordorigin="5340,6641" coordsize="5160,120">
              <v:shape style="position:absolute;left:5340;top:6641;width:5160;height:120" coordorigin="5340,6641" coordsize="5160,120" path="m5340,6761l10500,6761,10500,6641,5340,6641,5340,6761xe" filled="true" fillcolor="#e6e6e6" stroked="false">
                <v:path arrowok="t"/>
                <v:fill type="solid"/>
              </v:shape>
            </v:group>
            <v:group style="position:absolute;left:5340;top:6761;width:5160;height:293" coordorigin="5340,6761" coordsize="5160,293">
              <v:shape style="position:absolute;left:5340;top:6761;width:5160;height:293" coordorigin="5340,6761" coordsize="5160,293" path="m5340,7054l10500,7054,10500,6761,5340,6761,5340,7054xe" filled="true" fillcolor="#e6e6e6" stroked="false">
                <v:path arrowok="t"/>
                <v:fill type="solid"/>
              </v:shape>
            </v:group>
            <v:group style="position:absolute;left:1524;top:6633;width:9104;height:2" coordorigin="1524,6633" coordsize="9104,2">
              <v:shape style="position:absolute;left:1524;top:6633;width:9104;height:2" coordorigin="1524,6633" coordsize="9104,0" path="m1524,6633l10627,6633e" filled="false" stroked="true" strokeweight=".94pt" strokecolor="#000000">
                <v:path arrowok="t"/>
              </v:shape>
            </v:group>
            <v:group style="position:absolute;left:5227;top:7071;width:5386;height:356" coordorigin="5227,7071" coordsize="5386,356">
              <v:shape style="position:absolute;left:5227;top:7071;width:5386;height:356" coordorigin="5227,7071" coordsize="5386,356" path="m5227,7426l10613,7426,10613,7071,5227,7071,5227,7426xe" filled="true" fillcolor="#e6e6e6" stroked="false">
                <v:path arrowok="t"/>
                <v:fill type="solid"/>
              </v:shape>
            </v:group>
            <v:group style="position:absolute;left:5340;top:7071;width:5160;height:120" coordorigin="5340,7071" coordsize="5160,120">
              <v:shape style="position:absolute;left:5340;top:7071;width:5160;height:120" coordorigin="5340,7071" coordsize="5160,120" path="m5340,7191l10500,7191,10500,7071,5340,7071,5340,7191xe" filled="true" fillcolor="#e6e6e6" stroked="false">
                <v:path arrowok="t"/>
                <v:fill type="solid"/>
              </v:shape>
            </v:group>
            <v:group style="position:absolute;left:5340;top:7191;width:5160;height:236" coordorigin="5340,7191" coordsize="5160,236">
              <v:shape style="position:absolute;left:5340;top:7191;width:5160;height:236" coordorigin="5340,7191" coordsize="5160,236" path="m5340,7426l10500,7426,10500,7191,5340,7191,5340,7426xe" filled="true" fillcolor="#e6e6e6" stroked="false">
                <v:path arrowok="t"/>
                <v:fill type="solid"/>
              </v:shape>
            </v:group>
            <v:group style="position:absolute;left:1524;top:7063;width:9104;height:2" coordorigin="1524,7063" coordsize="9104,2">
              <v:shape style="position:absolute;left:1524;top:7063;width:9104;height:2" coordorigin="1524,7063" coordsize="9104,0" path="m1524,7063l10627,7063e" filled="false" stroked="true" strokeweight=".94pt" strokecolor="#000000">
                <v:path arrowok="t"/>
              </v:shape>
            </v:group>
            <v:group style="position:absolute;left:1524;top:7433;width:9104;height:2" coordorigin="1524,7433" coordsize="9104,2">
              <v:shape style="position:absolute;left:1524;top:7433;width:9104;height:2" coordorigin="1524,7433" coordsize="9104,0" path="m1524,7433l10627,7433e" filled="false" stroked="true" strokeweight=".82pt" strokecolor="#000000">
                <v:path arrowok="t"/>
              </v:shape>
            </v:group>
            <v:group style="position:absolute;left:5225;top:7433;width:5403;height:2" coordorigin="5225,7433" coordsize="5403,2">
              <v:shape style="position:absolute;left:5225;top:7433;width:5403;height:2" coordorigin="5225,7433" coordsize="5403,0" path="m5225,7433l10627,7433e" filled="false" stroked="true" strokeweight=".82pt" strokecolor="#000000">
                <v:path arrowok="t"/>
              </v:shape>
            </v:group>
            <w10:wrap type="none"/>
          </v:group>
        </w:pict>
      </w:r>
      <w:r>
        <w:rPr>
          <w:rFonts w:ascii="Times New Roman"/>
          <w:b/>
          <w:spacing w:val="-1"/>
          <w:sz w:val="20"/>
        </w:rPr>
        <w:t>Table</w:t>
      </w:r>
      <w:r>
        <w:rPr>
          <w:rFonts w:ascii="Times New Roman"/>
          <w:b/>
          <w:spacing w:val="-5"/>
          <w:sz w:val="20"/>
        </w:rPr>
        <w:t> </w:t>
      </w:r>
      <w:r>
        <w:rPr>
          <w:rFonts w:ascii="Times New Roman"/>
          <w:b/>
          <w:sz w:val="20"/>
        </w:rPr>
        <w:t>2. </w:t>
      </w:r>
      <w:r>
        <w:rPr>
          <w:rFonts w:ascii="Times New Roman"/>
          <w:b/>
          <w:spacing w:val="49"/>
          <w:sz w:val="20"/>
        </w:rPr>
        <w:t> </w:t>
      </w:r>
      <w:r>
        <w:rPr>
          <w:rFonts w:ascii="Times New Roman"/>
          <w:spacing w:val="-1"/>
          <w:sz w:val="20"/>
        </w:rPr>
        <w:t>PRZM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3.12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Erosion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and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pacing w:val="-1"/>
          <w:sz w:val="20"/>
        </w:rPr>
        <w:t>Landscape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pacing w:val="-1"/>
          <w:sz w:val="20"/>
        </w:rPr>
        <w:t>Parameters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for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pacing w:val="-1"/>
          <w:sz w:val="20"/>
        </w:rPr>
        <w:t>Central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Valley,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pacing w:val="-1"/>
          <w:sz w:val="20"/>
        </w:rPr>
        <w:t>California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-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Sugar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beets</w:t>
      </w:r>
      <w:r>
        <w:rPr>
          <w:rFonts w:ascii="Times New Roman"/>
          <w:sz w:val="20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0"/>
          <w:szCs w:val="10"/>
        </w:rPr>
      </w:pPr>
    </w:p>
    <w:p>
      <w:pPr>
        <w:tabs>
          <w:tab w:pos="2879" w:val="left" w:leader="none"/>
          <w:tab w:pos="6301" w:val="left" w:leader="none"/>
        </w:tabs>
        <w:spacing w:before="73"/>
        <w:ind w:left="865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w w:val="95"/>
          <w:sz w:val="20"/>
        </w:rPr>
        <w:t>Parameter</w:t>
        <w:tab/>
        <w:t>Value</w:t>
        <w:tab/>
      </w:r>
      <w:r>
        <w:rPr>
          <w:rFonts w:ascii="Times New Roman"/>
          <w:spacing w:val="-1"/>
          <w:sz w:val="20"/>
        </w:rPr>
        <w:t>Source</w:t>
      </w:r>
      <w:r>
        <w:rPr>
          <w:rFonts w:ascii="Times New Roman"/>
          <w:sz w:val="20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0"/>
          <w:szCs w:val="10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10"/>
          <w:szCs w:val="10"/>
        </w:rPr>
        <w:sectPr>
          <w:pgSz w:w="12240" w:h="15840"/>
          <w:pgMar w:top="1500" w:bottom="280" w:left="1340" w:right="1500"/>
        </w:sectPr>
      </w:pPr>
    </w:p>
    <w:p>
      <w:pPr>
        <w:spacing w:line="245" w:lineRule="auto"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sz w:val="20"/>
        </w:rPr>
        <w:t>Method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to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Calculate</w:t>
      </w:r>
      <w:r>
        <w:rPr>
          <w:rFonts w:ascii="Times New Roman"/>
          <w:spacing w:val="29"/>
          <w:w w:val="99"/>
          <w:sz w:val="20"/>
        </w:rPr>
        <w:t> </w:t>
      </w:r>
      <w:r>
        <w:rPr>
          <w:rFonts w:ascii="Times New Roman"/>
          <w:sz w:val="20"/>
        </w:rPr>
        <w:t>Erosion</w:t>
      </w:r>
      <w:r>
        <w:rPr>
          <w:rFonts w:ascii="Times New Roman"/>
          <w:spacing w:val="-17"/>
          <w:sz w:val="20"/>
        </w:rPr>
        <w:t> </w:t>
      </w:r>
      <w:r>
        <w:rPr>
          <w:rFonts w:ascii="Times New Roman"/>
          <w:spacing w:val="-1"/>
          <w:sz w:val="20"/>
        </w:rPr>
        <w:t>(ERFLAG)</w:t>
      </w:r>
      <w:r>
        <w:rPr>
          <w:rFonts w:ascii="Times New Roman"/>
          <w:sz w:val="20"/>
        </w:rPr>
      </w:r>
    </w:p>
    <w:p>
      <w:pPr>
        <w:tabs>
          <w:tab w:pos="3056" w:val="left" w:leader="none"/>
        </w:tabs>
        <w:spacing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br w:type="column"/>
      </w:r>
      <w:r>
        <w:rPr>
          <w:rFonts w:ascii="Times New Roman"/>
          <w:sz w:val="20"/>
        </w:rPr>
        <w:t>4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(MUSS)</w:t>
        <w:tab/>
        <w:t>PRZM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Manual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(EPA,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1998)</w:t>
      </w:r>
      <w:r>
        <w:rPr>
          <w:rFonts w:ascii="Times New Roman"/>
          <w:sz w:val="20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2240" w:h="15840"/>
          <w:pgMar w:top="1500" w:bottom="280" w:left="1340" w:right="1500"/>
          <w:cols w:num="2" w:equalWidth="0">
            <w:col w:w="1941" w:space="449"/>
            <w:col w:w="7010"/>
          </w:cols>
        </w:sectPr>
      </w:pPr>
    </w:p>
    <w:p>
      <w:pPr>
        <w:spacing w:line="240" w:lineRule="auto" w:before="4"/>
        <w:rPr>
          <w:rFonts w:ascii="Times New Roman" w:hAnsi="Times New Roman" w:cs="Times New Roman" w:eastAsia="Times New Roman"/>
          <w:sz w:val="9"/>
          <w:szCs w:val="9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9"/>
          <w:szCs w:val="9"/>
        </w:rPr>
        <w:sectPr>
          <w:type w:val="continuous"/>
          <w:pgSz w:w="12240" w:h="15840"/>
          <w:pgMar w:top="1500" w:bottom="280" w:left="1340" w:right="1500"/>
        </w:sectPr>
      </w:pPr>
    </w:p>
    <w:p>
      <w:pPr>
        <w:spacing w:line="245" w:lineRule="auto" w:before="87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sz w:val="20"/>
        </w:rPr>
        <w:t>USLE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K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Factor</w:t>
      </w:r>
      <w:r>
        <w:rPr>
          <w:rFonts w:ascii="Times New Roman"/>
          <w:spacing w:val="26"/>
          <w:w w:val="99"/>
          <w:sz w:val="20"/>
        </w:rPr>
        <w:t> </w:t>
      </w:r>
      <w:r>
        <w:rPr>
          <w:rFonts w:ascii="Times New Roman"/>
          <w:spacing w:val="-1"/>
          <w:sz w:val="20"/>
        </w:rPr>
        <w:t>(USLEK)</w:t>
      </w:r>
      <w:r>
        <w:rPr>
          <w:rFonts w:ascii="Times New Roman"/>
          <w:sz w:val="20"/>
        </w:rPr>
      </w:r>
    </w:p>
    <w:p>
      <w:pPr>
        <w:tabs>
          <w:tab w:pos="2343" w:val="left" w:leader="none"/>
        </w:tabs>
        <w:spacing w:before="82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br w:type="column"/>
      </w:r>
      <w:r>
        <w:rPr>
          <w:rFonts w:ascii="Times New Roman"/>
          <w:sz w:val="20"/>
        </w:rPr>
        <w:t>0.28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tons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EI</w:t>
      </w:r>
      <w:r>
        <w:rPr>
          <w:rFonts w:ascii="Times New Roman"/>
          <w:position w:val="7"/>
          <w:sz w:val="13"/>
        </w:rPr>
        <w:t>-1*</w:t>
        <w:tab/>
      </w:r>
      <w:r>
        <w:rPr>
          <w:rFonts w:ascii="Times New Roman"/>
          <w:spacing w:val="-1"/>
          <w:sz w:val="20"/>
        </w:rPr>
        <w:t>Ryde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Clay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pacing w:val="-1"/>
          <w:sz w:val="20"/>
        </w:rPr>
        <w:t>Loam,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2"/>
          <w:sz w:val="20"/>
        </w:rPr>
        <w:t>map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pacing w:val="-2"/>
          <w:sz w:val="20"/>
        </w:rPr>
        <w:t>symbol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230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(USDA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2006).</w:t>
      </w:r>
      <w:r>
        <w:rPr>
          <w:rFonts w:ascii="Times New Roman"/>
          <w:sz w:val="20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2240" w:h="15840"/>
          <w:pgMar w:top="1500" w:bottom="280" w:left="1340" w:right="1500"/>
          <w:cols w:num="2" w:equalWidth="0">
            <w:col w:w="1564" w:space="668"/>
            <w:col w:w="7168"/>
          </w:cols>
        </w:sect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10"/>
          <w:szCs w:val="10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10"/>
          <w:szCs w:val="10"/>
        </w:rPr>
        <w:sectPr>
          <w:type w:val="continuous"/>
          <w:pgSz w:w="12240" w:h="15840"/>
          <w:pgMar w:top="1500" w:bottom="280" w:left="1340" w:right="1500"/>
        </w:sectPr>
      </w:pPr>
    </w:p>
    <w:p>
      <w:pPr>
        <w:spacing w:line="245" w:lineRule="auto"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sz w:val="20"/>
        </w:rPr>
        <w:t>USLE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LS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Factor</w:t>
      </w:r>
      <w:r>
        <w:rPr>
          <w:rFonts w:ascii="Times New Roman"/>
          <w:spacing w:val="27"/>
          <w:w w:val="99"/>
          <w:sz w:val="20"/>
        </w:rPr>
        <w:t> </w:t>
      </w:r>
      <w:r>
        <w:rPr>
          <w:rFonts w:ascii="Times New Roman"/>
          <w:spacing w:val="-1"/>
          <w:sz w:val="20"/>
        </w:rPr>
        <w:t>(USLELS)</w:t>
      </w:r>
      <w:r>
        <w:rPr>
          <w:rFonts w:ascii="Times New Roman"/>
          <w:sz w:val="20"/>
        </w:rPr>
      </w:r>
    </w:p>
    <w:p>
      <w:pPr>
        <w:tabs>
          <w:tab w:pos="1415" w:val="left" w:leader="none"/>
        </w:tabs>
        <w:spacing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w w:val="95"/>
        </w:rPr>
        <w:br w:type="column"/>
      </w:r>
      <w:r>
        <w:rPr>
          <w:rFonts w:ascii="Times New Roman"/>
          <w:w w:val="95"/>
          <w:sz w:val="20"/>
        </w:rPr>
        <w:t>0.30</w:t>
        <w:tab/>
      </w:r>
      <w:r>
        <w:rPr>
          <w:rFonts w:ascii="Times New Roman"/>
          <w:spacing w:val="-1"/>
          <w:sz w:val="20"/>
        </w:rPr>
        <w:t>Calculated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according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to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Haan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and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Barfield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(1978)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pacing w:val="-1"/>
          <w:sz w:val="20"/>
        </w:rPr>
        <w:t>equation: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LS</w:t>
      </w:r>
      <w:r>
        <w:rPr>
          <w:rFonts w:ascii="Times New Roman"/>
          <w:sz w:val="20"/>
        </w:rPr>
      </w:r>
    </w:p>
    <w:p>
      <w:pPr>
        <w:spacing w:line="245" w:lineRule="auto" w:before="0"/>
        <w:ind w:left="1484" w:right="346" w:hanging="3"/>
        <w:jc w:val="center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/>
          <w:sz w:val="20"/>
        </w:rPr>
        <w:t>=</w:t>
      </w:r>
      <w:r>
        <w:rPr>
          <w:rFonts w:ascii="Times New Roman" w:hAnsi="Times New Roman"/>
          <w:spacing w:val="-5"/>
          <w:sz w:val="20"/>
        </w:rPr>
        <w:t> </w:t>
      </w:r>
      <w:r>
        <w:rPr>
          <w:rFonts w:ascii="Times New Roman" w:hAnsi="Times New Roman"/>
          <w:sz w:val="20"/>
        </w:rPr>
        <w:t>((λ/72.6)</w:t>
      </w:r>
      <w:r>
        <w:rPr>
          <w:rFonts w:ascii="Times New Roman" w:hAnsi="Times New Roman"/>
          <w:position w:val="7"/>
          <w:sz w:val="13"/>
        </w:rPr>
        <w:t>m</w:t>
      </w:r>
      <w:r>
        <w:rPr>
          <w:rFonts w:ascii="Times New Roman" w:hAnsi="Times New Roman"/>
          <w:sz w:val="20"/>
        </w:rPr>
        <w:t>)((430x</w:t>
      </w:r>
      <w:r>
        <w:rPr>
          <w:rFonts w:ascii="Times New Roman" w:hAnsi="Times New Roman"/>
          <w:position w:val="7"/>
          <w:sz w:val="13"/>
        </w:rPr>
        <w:t>2</w:t>
      </w:r>
      <w:r>
        <w:rPr>
          <w:rFonts w:ascii="Times New Roman" w:hAnsi="Times New Roman"/>
          <w:spacing w:val="13"/>
          <w:position w:val="7"/>
          <w:sz w:val="13"/>
        </w:rPr>
        <w:t> </w:t>
      </w:r>
      <w:r>
        <w:rPr>
          <w:rFonts w:ascii="Times New Roman" w:hAnsi="Times New Roman"/>
          <w:sz w:val="20"/>
        </w:rPr>
        <w:t>+</w:t>
      </w:r>
      <w:r>
        <w:rPr>
          <w:rFonts w:ascii="Times New Roman" w:hAnsi="Times New Roman"/>
          <w:spacing w:val="-5"/>
          <w:sz w:val="20"/>
        </w:rPr>
        <w:t> </w:t>
      </w:r>
      <w:r>
        <w:rPr>
          <w:rFonts w:ascii="Times New Roman" w:hAnsi="Times New Roman"/>
          <w:sz w:val="20"/>
        </w:rPr>
        <w:t>30x</w:t>
      </w:r>
      <w:r>
        <w:rPr>
          <w:rFonts w:ascii="Times New Roman" w:hAnsi="Times New Roman"/>
          <w:spacing w:val="-6"/>
          <w:sz w:val="20"/>
        </w:rPr>
        <w:t> </w:t>
      </w:r>
      <w:r>
        <w:rPr>
          <w:rFonts w:ascii="Times New Roman" w:hAnsi="Times New Roman"/>
          <w:sz w:val="20"/>
        </w:rPr>
        <w:t>+</w:t>
      </w:r>
      <w:r>
        <w:rPr>
          <w:rFonts w:ascii="Times New Roman" w:hAnsi="Times New Roman"/>
          <w:spacing w:val="-5"/>
          <w:sz w:val="20"/>
        </w:rPr>
        <w:t> </w:t>
      </w:r>
      <w:r>
        <w:rPr>
          <w:rFonts w:ascii="Times New Roman" w:hAnsi="Times New Roman"/>
          <w:sz w:val="20"/>
        </w:rPr>
        <w:t>0.43)/6.613),</w:t>
      </w:r>
      <w:r>
        <w:rPr>
          <w:rFonts w:ascii="Times New Roman" w:hAnsi="Times New Roman"/>
          <w:spacing w:val="-3"/>
          <w:sz w:val="20"/>
        </w:rPr>
        <w:t> </w:t>
      </w:r>
      <w:r>
        <w:rPr>
          <w:rFonts w:ascii="Times New Roman" w:hAnsi="Times New Roman"/>
          <w:spacing w:val="-2"/>
          <w:sz w:val="20"/>
        </w:rPr>
        <w:t>where</w:t>
      </w:r>
      <w:r>
        <w:rPr>
          <w:rFonts w:ascii="Times New Roman" w:hAnsi="Times New Roman"/>
          <w:spacing w:val="-5"/>
          <w:sz w:val="20"/>
        </w:rPr>
        <w:t> </w:t>
      </w:r>
      <w:r>
        <w:rPr>
          <w:rFonts w:ascii="Times New Roman" w:hAnsi="Times New Roman"/>
          <w:sz w:val="20"/>
        </w:rPr>
        <w:t>λ</w:t>
      </w:r>
      <w:r>
        <w:rPr>
          <w:rFonts w:ascii="Times New Roman" w:hAnsi="Times New Roman"/>
          <w:spacing w:val="-6"/>
          <w:sz w:val="20"/>
        </w:rPr>
        <w:t> </w:t>
      </w:r>
      <w:r>
        <w:rPr>
          <w:rFonts w:ascii="Times New Roman" w:hAnsi="Times New Roman"/>
          <w:sz w:val="20"/>
        </w:rPr>
        <w:t>=</w:t>
      </w:r>
      <w:r>
        <w:rPr>
          <w:rFonts w:ascii="Times New Roman" w:hAnsi="Times New Roman"/>
          <w:spacing w:val="-5"/>
          <w:sz w:val="20"/>
        </w:rPr>
        <w:t> </w:t>
      </w:r>
      <w:r>
        <w:rPr>
          <w:rFonts w:ascii="Times New Roman" w:hAnsi="Times New Roman"/>
          <w:sz w:val="20"/>
        </w:rPr>
        <w:t>slope</w:t>
      </w:r>
      <w:r>
        <w:rPr>
          <w:rFonts w:ascii="Times New Roman" w:hAnsi="Times New Roman"/>
          <w:spacing w:val="25"/>
          <w:w w:val="99"/>
          <w:sz w:val="20"/>
        </w:rPr>
        <w:t> </w:t>
      </w:r>
      <w:r>
        <w:rPr>
          <w:rFonts w:ascii="Times New Roman" w:hAnsi="Times New Roman"/>
          <w:spacing w:val="-2"/>
          <w:sz w:val="20"/>
        </w:rPr>
        <w:t>length,</w:t>
      </w:r>
      <w:r>
        <w:rPr>
          <w:rFonts w:ascii="Times New Roman" w:hAnsi="Times New Roman"/>
          <w:spacing w:val="-3"/>
          <w:sz w:val="20"/>
        </w:rPr>
        <w:t> </w:t>
      </w:r>
      <w:r>
        <w:rPr>
          <w:rFonts w:ascii="Times New Roman" w:hAnsi="Times New Roman"/>
          <w:sz w:val="20"/>
        </w:rPr>
        <w:t>x</w:t>
      </w:r>
      <w:r>
        <w:rPr>
          <w:rFonts w:ascii="Times New Roman" w:hAnsi="Times New Roman"/>
          <w:spacing w:val="-4"/>
          <w:sz w:val="20"/>
        </w:rPr>
        <w:t> </w:t>
      </w:r>
      <w:r>
        <w:rPr>
          <w:rFonts w:ascii="Times New Roman" w:hAnsi="Times New Roman"/>
          <w:sz w:val="20"/>
        </w:rPr>
        <w:t>=</w:t>
      </w:r>
      <w:r>
        <w:rPr>
          <w:rFonts w:ascii="Times New Roman" w:hAnsi="Times New Roman"/>
          <w:spacing w:val="-3"/>
          <w:sz w:val="20"/>
        </w:rPr>
        <w:t> </w:t>
      </w:r>
      <w:r>
        <w:rPr>
          <w:rFonts w:ascii="Times New Roman" w:hAnsi="Times New Roman"/>
          <w:sz w:val="20"/>
        </w:rPr>
        <w:t>SLP/100</w:t>
      </w:r>
      <w:r>
        <w:rPr>
          <w:rFonts w:ascii="Times New Roman" w:hAnsi="Times New Roman"/>
          <w:spacing w:val="-2"/>
          <w:sz w:val="20"/>
        </w:rPr>
        <w:t> </w:t>
      </w:r>
      <w:r>
        <w:rPr>
          <w:rFonts w:ascii="Times New Roman" w:hAnsi="Times New Roman"/>
          <w:spacing w:val="-1"/>
          <w:sz w:val="20"/>
        </w:rPr>
        <w:t>and</w:t>
      </w:r>
      <w:r>
        <w:rPr>
          <w:rFonts w:ascii="Times New Roman" w:hAnsi="Times New Roman"/>
          <w:spacing w:val="-2"/>
          <w:sz w:val="20"/>
        </w:rPr>
        <w:t> </w:t>
      </w:r>
      <w:r>
        <w:rPr>
          <w:rFonts w:ascii="Times New Roman" w:hAnsi="Times New Roman"/>
          <w:sz w:val="20"/>
        </w:rPr>
        <w:t>m</w:t>
      </w:r>
      <w:r>
        <w:rPr>
          <w:rFonts w:ascii="Times New Roman" w:hAnsi="Times New Roman"/>
          <w:spacing w:val="-7"/>
          <w:sz w:val="20"/>
        </w:rPr>
        <w:t> </w:t>
      </w:r>
      <w:r>
        <w:rPr>
          <w:rFonts w:ascii="Times New Roman" w:hAnsi="Times New Roman"/>
          <w:sz w:val="20"/>
        </w:rPr>
        <w:t>=</w:t>
      </w:r>
      <w:r>
        <w:rPr>
          <w:rFonts w:ascii="Times New Roman" w:hAnsi="Times New Roman"/>
          <w:spacing w:val="-3"/>
          <w:sz w:val="20"/>
        </w:rPr>
        <w:t> </w:t>
      </w:r>
      <w:r>
        <w:rPr>
          <w:rFonts w:ascii="Times New Roman" w:hAnsi="Times New Roman"/>
          <w:spacing w:val="-1"/>
          <w:sz w:val="20"/>
        </w:rPr>
        <w:t>constant.</w:t>
      </w:r>
      <w:r>
        <w:rPr>
          <w:rFonts w:ascii="Times New Roman" w:hAnsi="Times New Roman"/>
          <w:spacing w:val="-2"/>
          <w:sz w:val="20"/>
        </w:rPr>
        <w:t> </w:t>
      </w:r>
      <w:r>
        <w:rPr>
          <w:rFonts w:ascii="Times New Roman" w:hAnsi="Times New Roman"/>
          <w:sz w:val="20"/>
        </w:rPr>
        <w:t>In</w:t>
      </w:r>
      <w:r>
        <w:rPr>
          <w:rFonts w:ascii="Times New Roman" w:hAnsi="Times New Roman"/>
          <w:spacing w:val="-4"/>
          <w:sz w:val="20"/>
        </w:rPr>
        <w:t> </w:t>
      </w:r>
      <w:r>
        <w:rPr>
          <w:rFonts w:ascii="Times New Roman" w:hAnsi="Times New Roman"/>
          <w:spacing w:val="-1"/>
          <w:sz w:val="20"/>
        </w:rPr>
        <w:t>this</w:t>
      </w:r>
      <w:r>
        <w:rPr>
          <w:rFonts w:ascii="Times New Roman" w:hAnsi="Times New Roman"/>
          <w:spacing w:val="-4"/>
          <w:sz w:val="20"/>
        </w:rPr>
        <w:t> </w:t>
      </w:r>
      <w:r>
        <w:rPr>
          <w:rFonts w:ascii="Times New Roman" w:hAnsi="Times New Roman"/>
          <w:spacing w:val="-1"/>
          <w:sz w:val="20"/>
        </w:rPr>
        <w:t>case,</w:t>
      </w:r>
      <w:r>
        <w:rPr>
          <w:rFonts w:ascii="Times New Roman" w:hAnsi="Times New Roman"/>
          <w:spacing w:val="-2"/>
          <w:sz w:val="20"/>
        </w:rPr>
        <w:t> </w:t>
      </w:r>
      <w:r>
        <w:rPr>
          <w:rFonts w:ascii="Times New Roman" w:hAnsi="Times New Roman"/>
          <w:sz w:val="20"/>
        </w:rPr>
        <w:t>λ</w:t>
      </w:r>
      <w:r>
        <w:rPr>
          <w:rFonts w:ascii="Times New Roman" w:hAnsi="Times New Roman"/>
          <w:spacing w:val="-4"/>
          <w:sz w:val="20"/>
        </w:rPr>
        <w:t> </w:t>
      </w:r>
      <w:r>
        <w:rPr>
          <w:rFonts w:ascii="Times New Roman" w:hAnsi="Times New Roman"/>
          <w:sz w:val="20"/>
        </w:rPr>
        <w:t>=</w:t>
      </w:r>
      <w:r>
        <w:rPr>
          <w:rFonts w:ascii="Times New Roman" w:hAnsi="Times New Roman"/>
          <w:spacing w:val="-3"/>
          <w:sz w:val="20"/>
        </w:rPr>
        <w:t> </w:t>
      </w:r>
      <w:r>
        <w:rPr>
          <w:rFonts w:ascii="Times New Roman" w:hAnsi="Times New Roman"/>
          <w:sz w:val="20"/>
        </w:rPr>
        <w:t>400</w:t>
      </w:r>
      <w:r>
        <w:rPr>
          <w:rFonts w:ascii="Times New Roman" w:hAnsi="Times New Roman"/>
          <w:spacing w:val="-2"/>
          <w:sz w:val="20"/>
        </w:rPr>
        <w:t> </w:t>
      </w:r>
      <w:r>
        <w:rPr>
          <w:rFonts w:ascii="Times New Roman" w:hAnsi="Times New Roman"/>
          <w:sz w:val="20"/>
        </w:rPr>
        <w:t>m</w:t>
      </w:r>
      <w:r>
        <w:rPr>
          <w:rFonts w:ascii="Times New Roman" w:hAnsi="Times New Roman"/>
          <w:spacing w:val="33"/>
          <w:w w:val="99"/>
          <w:sz w:val="20"/>
        </w:rPr>
        <w:t> </w:t>
      </w:r>
      <w:r>
        <w:rPr>
          <w:rFonts w:ascii="Times New Roman" w:hAnsi="Times New Roman"/>
          <w:spacing w:val="-1"/>
          <w:sz w:val="20"/>
        </w:rPr>
        <w:t>(default</w:t>
      </w:r>
      <w:r>
        <w:rPr>
          <w:rFonts w:ascii="Times New Roman" w:hAnsi="Times New Roman"/>
          <w:spacing w:val="-5"/>
          <w:sz w:val="20"/>
        </w:rPr>
        <w:t> </w:t>
      </w:r>
      <w:r>
        <w:rPr>
          <w:rFonts w:ascii="Times New Roman" w:hAnsi="Times New Roman"/>
          <w:spacing w:val="-1"/>
          <w:sz w:val="20"/>
        </w:rPr>
        <w:t>value)</w:t>
      </w:r>
      <w:r>
        <w:rPr>
          <w:rFonts w:ascii="Times New Roman" w:hAnsi="Times New Roman"/>
          <w:spacing w:val="-3"/>
          <w:sz w:val="20"/>
        </w:rPr>
        <w:t> </w:t>
      </w:r>
      <w:r>
        <w:rPr>
          <w:rFonts w:ascii="Times New Roman" w:hAnsi="Times New Roman"/>
          <w:spacing w:val="-1"/>
          <w:sz w:val="20"/>
        </w:rPr>
        <w:t>and</w:t>
      </w:r>
      <w:r>
        <w:rPr>
          <w:rFonts w:ascii="Times New Roman" w:hAnsi="Times New Roman"/>
          <w:spacing w:val="-3"/>
          <w:sz w:val="20"/>
        </w:rPr>
        <w:t> </w:t>
      </w:r>
      <w:r>
        <w:rPr>
          <w:rFonts w:ascii="Times New Roman" w:hAnsi="Times New Roman"/>
          <w:sz w:val="20"/>
        </w:rPr>
        <w:t>m</w:t>
      </w:r>
      <w:r>
        <w:rPr>
          <w:rFonts w:ascii="Times New Roman" w:hAnsi="Times New Roman"/>
          <w:spacing w:val="-8"/>
          <w:sz w:val="20"/>
        </w:rPr>
        <w:t> </w:t>
      </w:r>
      <w:r>
        <w:rPr>
          <w:rFonts w:ascii="Times New Roman" w:hAnsi="Times New Roman"/>
          <w:sz w:val="20"/>
        </w:rPr>
        <w:t>=</w:t>
      </w:r>
      <w:r>
        <w:rPr>
          <w:rFonts w:ascii="Times New Roman" w:hAnsi="Times New Roman"/>
          <w:spacing w:val="-4"/>
          <w:sz w:val="20"/>
        </w:rPr>
        <w:t> </w:t>
      </w:r>
      <w:r>
        <w:rPr>
          <w:rFonts w:ascii="Times New Roman" w:hAnsi="Times New Roman"/>
          <w:sz w:val="20"/>
        </w:rPr>
        <w:t>0.3</w:t>
      </w:r>
      <w:r>
        <w:rPr>
          <w:rFonts w:ascii="Times New Roman" w:hAnsi="Times New Roman"/>
          <w:spacing w:val="-3"/>
          <w:sz w:val="20"/>
        </w:rPr>
        <w:t> </w:t>
      </w:r>
      <w:r>
        <w:rPr>
          <w:rFonts w:ascii="Times New Roman" w:hAnsi="Times New Roman"/>
          <w:sz w:val="20"/>
        </w:rPr>
        <w:t>(EPA</w:t>
      </w:r>
      <w:r>
        <w:rPr>
          <w:rFonts w:ascii="Times New Roman" w:hAnsi="Times New Roman"/>
          <w:spacing w:val="-6"/>
          <w:sz w:val="20"/>
        </w:rPr>
        <w:t> </w:t>
      </w:r>
      <w:r>
        <w:rPr>
          <w:rFonts w:ascii="Times New Roman" w:hAnsi="Times New Roman"/>
          <w:sz w:val="20"/>
        </w:rPr>
        <w:t>2004).</w:t>
      </w:r>
      <w:r>
        <w:rPr>
          <w:rFonts w:ascii="Times New Roman" w:hAnsi="Times New Roman"/>
          <w:sz w:val="20"/>
        </w:rPr>
      </w:r>
    </w:p>
    <w:p>
      <w:pPr>
        <w:spacing w:after="0" w:line="245" w:lineRule="auto"/>
        <w:jc w:val="center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2240" w:h="15840"/>
          <w:pgMar w:top="1500" w:bottom="280" w:left="1340" w:right="1500"/>
          <w:cols w:num="2" w:equalWidth="0">
            <w:col w:w="1650" w:space="978"/>
            <w:col w:w="6772"/>
          </w:cols>
        </w:sect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10"/>
          <w:szCs w:val="10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10"/>
          <w:szCs w:val="10"/>
        </w:rPr>
        <w:sectPr>
          <w:type w:val="continuous"/>
          <w:pgSz w:w="12240" w:h="15840"/>
          <w:pgMar w:top="1500" w:bottom="280" w:left="1340" w:right="1500"/>
        </w:sectPr>
      </w:pPr>
    </w:p>
    <w:p>
      <w:pPr>
        <w:spacing w:line="245" w:lineRule="auto"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sz w:val="20"/>
        </w:rPr>
        <w:t>USLE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P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pacing w:val="-1"/>
          <w:sz w:val="20"/>
        </w:rPr>
        <w:t>Factor</w:t>
      </w:r>
      <w:r>
        <w:rPr>
          <w:rFonts w:ascii="Times New Roman"/>
          <w:spacing w:val="26"/>
          <w:w w:val="99"/>
          <w:sz w:val="20"/>
        </w:rPr>
        <w:t> </w:t>
      </w:r>
      <w:r>
        <w:rPr>
          <w:rFonts w:ascii="Times New Roman"/>
          <w:spacing w:val="-1"/>
          <w:sz w:val="20"/>
        </w:rPr>
        <w:t>(USLEP)</w:t>
      </w:r>
      <w:r>
        <w:rPr>
          <w:rFonts w:ascii="Times New Roman"/>
          <w:sz w:val="20"/>
        </w:rPr>
      </w:r>
    </w:p>
    <w:p>
      <w:pPr>
        <w:tabs>
          <w:tab w:pos="2492" w:val="left" w:leader="none"/>
        </w:tabs>
        <w:spacing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w w:val="95"/>
        </w:rPr>
        <w:br w:type="column"/>
      </w:r>
      <w:r>
        <w:rPr>
          <w:rFonts w:ascii="Times New Roman"/>
          <w:w w:val="95"/>
          <w:sz w:val="20"/>
        </w:rPr>
        <w:t>1.0</w:t>
        <w:tab/>
      </w:r>
      <w:r>
        <w:rPr>
          <w:rFonts w:ascii="Times New Roman"/>
          <w:sz w:val="20"/>
        </w:rPr>
        <w:t>Per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QA/QC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Guidance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(EPA,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1"/>
          <w:sz w:val="20"/>
        </w:rPr>
        <w:t>2001)</w:t>
      </w:r>
      <w:r>
        <w:rPr>
          <w:rFonts w:ascii="Times New Roman"/>
          <w:sz w:val="20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2240" w:h="15840"/>
          <w:pgMar w:top="1500" w:bottom="280" w:left="1340" w:right="1500"/>
          <w:cols w:num="2" w:equalWidth="0">
            <w:col w:w="1532" w:space="1146"/>
            <w:col w:w="6722"/>
          </w:cols>
        </w:sect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10"/>
          <w:szCs w:val="10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10"/>
          <w:szCs w:val="10"/>
        </w:rPr>
        <w:sectPr>
          <w:type w:val="continuous"/>
          <w:pgSz w:w="12240" w:h="15840"/>
          <w:pgMar w:top="1500" w:bottom="280" w:left="1340" w:right="1500"/>
        </w:sectPr>
      </w:pPr>
    </w:p>
    <w:p>
      <w:pPr>
        <w:spacing w:line="245" w:lineRule="auto"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sz w:val="20"/>
        </w:rPr>
        <w:t>Field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Area</w:t>
      </w:r>
      <w:r>
        <w:rPr>
          <w:rFonts w:ascii="Times New Roman"/>
          <w:spacing w:val="24"/>
          <w:w w:val="99"/>
          <w:sz w:val="20"/>
        </w:rPr>
        <w:t> </w:t>
      </w:r>
      <w:r>
        <w:rPr>
          <w:rFonts w:ascii="Times New Roman"/>
          <w:spacing w:val="-1"/>
          <w:sz w:val="20"/>
        </w:rPr>
        <w:t>(AFIELD)</w:t>
      </w:r>
      <w:r>
        <w:rPr>
          <w:rFonts w:ascii="Times New Roman"/>
          <w:sz w:val="20"/>
        </w:rPr>
      </w:r>
    </w:p>
    <w:p>
      <w:pPr>
        <w:tabs>
          <w:tab w:pos="1993" w:val="left" w:leader="none"/>
        </w:tabs>
        <w:spacing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br w:type="column"/>
      </w:r>
      <w:r>
        <w:rPr>
          <w:rFonts w:ascii="Times New Roman"/>
          <w:sz w:val="20"/>
        </w:rPr>
        <w:t>172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pacing w:val="-1"/>
          <w:sz w:val="20"/>
        </w:rPr>
        <w:t>ha</w:t>
        <w:tab/>
        <w:t>Area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pacing w:val="-1"/>
          <w:sz w:val="20"/>
        </w:rPr>
        <w:t>Shipman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Reservoir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watershed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(EPA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2004).</w:t>
      </w:r>
      <w:r>
        <w:rPr>
          <w:rFonts w:ascii="Times New Roman"/>
          <w:sz w:val="20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2240" w:h="15840"/>
          <w:pgMar w:top="1500" w:bottom="280" w:left="1340" w:right="1500"/>
          <w:cols w:num="2" w:equalWidth="0">
            <w:col w:w="1159" w:space="1376"/>
            <w:col w:w="6865"/>
          </w:cols>
        </w:sect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10"/>
          <w:szCs w:val="10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10"/>
          <w:szCs w:val="10"/>
        </w:rPr>
        <w:sectPr>
          <w:type w:val="continuous"/>
          <w:pgSz w:w="12240" w:h="15840"/>
          <w:pgMar w:top="1500" w:bottom="280" w:left="1340" w:right="1500"/>
        </w:sectPr>
      </w:pPr>
    </w:p>
    <w:p>
      <w:pPr>
        <w:spacing w:line="245" w:lineRule="auto"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sz w:val="20"/>
        </w:rPr>
        <w:t>NRCS</w:t>
      </w:r>
      <w:r>
        <w:rPr>
          <w:rFonts w:ascii="Times New Roman"/>
          <w:spacing w:val="-15"/>
          <w:sz w:val="20"/>
        </w:rPr>
        <w:t> </w:t>
      </w:r>
      <w:r>
        <w:rPr>
          <w:rFonts w:ascii="Times New Roman"/>
          <w:spacing w:val="-1"/>
          <w:sz w:val="20"/>
        </w:rPr>
        <w:t>Hyetograph</w:t>
      </w:r>
      <w:r>
        <w:rPr>
          <w:rFonts w:ascii="Times New Roman"/>
          <w:spacing w:val="28"/>
          <w:w w:val="99"/>
          <w:sz w:val="20"/>
        </w:rPr>
        <w:t> </w:t>
      </w:r>
      <w:r>
        <w:rPr>
          <w:rFonts w:ascii="Times New Roman"/>
          <w:spacing w:val="-1"/>
          <w:sz w:val="20"/>
        </w:rPr>
        <w:t>(IREG)</w:t>
      </w:r>
      <w:r>
        <w:rPr>
          <w:rFonts w:ascii="Times New Roman"/>
          <w:sz w:val="20"/>
        </w:rPr>
      </w:r>
    </w:p>
    <w:p>
      <w:pPr>
        <w:tabs>
          <w:tab w:pos="1645" w:val="left" w:leader="none"/>
        </w:tabs>
        <w:spacing w:line="245" w:lineRule="auto" w:before="73"/>
        <w:ind w:left="1348" w:right="341" w:hanging="1037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w w:val="95"/>
        </w:rPr>
        <w:br w:type="column"/>
      </w:r>
      <w:r>
        <w:rPr>
          <w:rFonts w:ascii="Times New Roman"/>
          <w:w w:val="95"/>
          <w:sz w:val="20"/>
        </w:rPr>
        <w:t>1</w:t>
        <w:tab/>
        <w:tab/>
      </w:r>
      <w:r>
        <w:rPr>
          <w:rFonts w:ascii="Times New Roman"/>
          <w:spacing w:val="-1"/>
          <w:sz w:val="20"/>
        </w:rPr>
        <w:t>PRZM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Manual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Figure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5.12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(EPA,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1998);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Consultation</w:t>
      </w:r>
      <w:r>
        <w:rPr>
          <w:rFonts w:ascii="Times New Roman"/>
          <w:spacing w:val="42"/>
          <w:w w:val="99"/>
          <w:sz w:val="20"/>
        </w:rPr>
        <w:t> </w:t>
      </w:r>
      <w:r>
        <w:rPr>
          <w:rFonts w:ascii="Times New Roman"/>
          <w:sz w:val="20"/>
        </w:rPr>
        <w:t>08/08/2001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2"/>
          <w:sz w:val="20"/>
        </w:rPr>
        <w:t>with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pacing w:val="-1"/>
          <w:sz w:val="20"/>
        </w:rPr>
        <w:t>Kurt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pacing w:val="-1"/>
          <w:sz w:val="20"/>
        </w:rPr>
        <w:t>Hembree,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UC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pacing w:val="-1"/>
          <w:sz w:val="20"/>
        </w:rPr>
        <w:t>Cooperative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Extension</w:t>
      </w:r>
      <w:r>
        <w:rPr>
          <w:rFonts w:ascii="Times New Roman"/>
          <w:spacing w:val="54"/>
          <w:w w:val="99"/>
          <w:sz w:val="20"/>
        </w:rPr>
        <w:t> </w:t>
      </w:r>
      <w:r>
        <w:rPr>
          <w:rFonts w:ascii="Times New Roman"/>
          <w:spacing w:val="-1"/>
          <w:sz w:val="20"/>
        </w:rPr>
        <w:t>Office,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Fresno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2"/>
          <w:sz w:val="20"/>
        </w:rPr>
        <w:t>County,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indicated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that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sugarbeets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are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2"/>
          <w:sz w:val="20"/>
        </w:rPr>
        <w:t>grown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on</w:t>
      </w:r>
      <w:r>
        <w:rPr>
          <w:rFonts w:ascii="Times New Roman"/>
          <w:sz w:val="20"/>
        </w:rPr>
      </w:r>
    </w:p>
    <w:p>
      <w:pPr>
        <w:spacing w:before="0"/>
        <w:ind w:left="1940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western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side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the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Central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pacing w:val="-1"/>
          <w:sz w:val="20"/>
        </w:rPr>
        <w:t>Valley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(Type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I).</w:t>
      </w:r>
      <w:r>
        <w:rPr>
          <w:rFonts w:ascii="Times New Roman"/>
          <w:sz w:val="20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2240" w:h="15840"/>
          <w:pgMar w:top="1500" w:bottom="280" w:left="1340" w:right="1500"/>
          <w:cols w:num="2" w:equalWidth="0">
            <w:col w:w="1820" w:space="935"/>
            <w:col w:w="6645"/>
          </w:cols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10"/>
          <w:szCs w:val="10"/>
        </w:rPr>
      </w:pPr>
    </w:p>
    <w:p>
      <w:pPr>
        <w:tabs>
          <w:tab w:pos="2982" w:val="left" w:leader="none"/>
          <w:tab w:pos="4235" w:val="left" w:leader="none"/>
        </w:tabs>
        <w:spacing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z w:val="20"/>
        </w:rPr>
        <w:t>Slope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pacing w:val="-1"/>
          <w:sz w:val="20"/>
        </w:rPr>
        <w:t>(SLP)</w:t>
        <w:tab/>
      </w:r>
      <w:r>
        <w:rPr>
          <w:rFonts w:ascii="Times New Roman"/>
          <w:w w:val="95"/>
          <w:sz w:val="20"/>
        </w:rPr>
        <w:t>2%</w:t>
        <w:tab/>
      </w:r>
      <w:r>
        <w:rPr>
          <w:rFonts w:ascii="Times New Roman"/>
          <w:spacing w:val="-1"/>
          <w:sz w:val="20"/>
        </w:rPr>
        <w:t>Kurt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pacing w:val="-1"/>
          <w:sz w:val="20"/>
        </w:rPr>
        <w:t>Hembree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z w:val="20"/>
        </w:rPr>
        <w:t>(559.456.7556),</w:t>
      </w:r>
      <w:r>
        <w:rPr>
          <w:rFonts w:ascii="Times New Roman"/>
          <w:spacing w:val="-8"/>
          <w:sz w:val="20"/>
        </w:rPr>
        <w:t> </w:t>
      </w:r>
      <w:r>
        <w:rPr>
          <w:rFonts w:ascii="Times New Roman"/>
          <w:sz w:val="20"/>
        </w:rPr>
        <w:t>UC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pacing w:val="-1"/>
          <w:sz w:val="20"/>
        </w:rPr>
        <w:t>Cooperative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pacing w:val="-1"/>
          <w:sz w:val="20"/>
        </w:rPr>
        <w:t>Extension</w:t>
      </w:r>
      <w:r>
        <w:rPr>
          <w:rFonts w:ascii="Times New Roman"/>
          <w:sz w:val="20"/>
        </w:rPr>
      </w:r>
    </w:p>
    <w:p>
      <w:pPr>
        <w:spacing w:line="245" w:lineRule="auto" w:before="5"/>
        <w:ind w:left="4912" w:right="389" w:hanging="761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sz w:val="20"/>
        </w:rPr>
        <w:t>Office,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Fresno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County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pacing w:val="-1"/>
          <w:sz w:val="20"/>
        </w:rPr>
        <w:t>indicated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that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sugarbeets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are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2"/>
          <w:sz w:val="20"/>
        </w:rPr>
        <w:t>grown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in</w:t>
      </w:r>
      <w:r>
        <w:rPr>
          <w:rFonts w:ascii="Times New Roman"/>
          <w:spacing w:val="43"/>
          <w:w w:val="99"/>
          <w:sz w:val="20"/>
        </w:rPr>
        <w:t> </w:t>
      </w:r>
      <w:r>
        <w:rPr>
          <w:rFonts w:ascii="Times New Roman"/>
          <w:sz w:val="20"/>
        </w:rPr>
        <w:t>beds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in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pacing w:val="-1"/>
          <w:sz w:val="20"/>
        </w:rPr>
        <w:t>leveled</w:t>
      </w:r>
      <w:r>
        <w:rPr>
          <w:rFonts w:ascii="Times New Roman"/>
          <w:spacing w:val="-3"/>
          <w:sz w:val="20"/>
        </w:rPr>
        <w:t> </w:t>
      </w:r>
      <w:r>
        <w:rPr>
          <w:rFonts w:ascii="Times New Roman"/>
          <w:spacing w:val="-1"/>
          <w:sz w:val="20"/>
        </w:rPr>
        <w:t>fields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2"/>
          <w:sz w:val="20"/>
        </w:rPr>
        <w:t>with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slopes</w:t>
      </w:r>
      <w:r>
        <w:rPr>
          <w:rFonts w:ascii="Times New Roman"/>
          <w:spacing w:val="-5"/>
          <w:sz w:val="20"/>
        </w:rPr>
        <w:t> </w:t>
      </w:r>
      <w:r>
        <w:rPr>
          <w:rFonts w:ascii="Times New Roman"/>
          <w:sz w:val="20"/>
        </w:rPr>
        <w:t>of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&lt;2%.</w:t>
      </w:r>
      <w:r>
        <w:rPr>
          <w:rFonts w:ascii="Times New Roman"/>
          <w:sz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0"/>
          <w:szCs w:val="10"/>
        </w:rPr>
      </w:pPr>
    </w:p>
    <w:p>
      <w:pPr>
        <w:tabs>
          <w:tab w:pos="2864" w:val="left" w:leader="none"/>
          <w:tab w:pos="5281" w:val="left" w:leader="none"/>
        </w:tabs>
        <w:spacing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sz w:val="20"/>
        </w:rPr>
        <w:t>Hydraulic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pacing w:val="-2"/>
          <w:sz w:val="20"/>
        </w:rPr>
        <w:t>Length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pacing w:val="-1"/>
          <w:sz w:val="20"/>
        </w:rPr>
        <w:t>(HL)</w:t>
        <w:tab/>
      </w:r>
      <w:r>
        <w:rPr>
          <w:rFonts w:ascii="Times New Roman"/>
          <w:sz w:val="20"/>
        </w:rPr>
        <w:t>600</w:t>
      </w:r>
      <w:r>
        <w:rPr>
          <w:rFonts w:ascii="Times New Roman"/>
          <w:spacing w:val="-4"/>
          <w:sz w:val="20"/>
        </w:rPr>
        <w:t> </w:t>
      </w:r>
      <w:r>
        <w:rPr>
          <w:rFonts w:ascii="Times New Roman"/>
          <w:sz w:val="20"/>
        </w:rPr>
        <w:t>m</w:t>
        <w:tab/>
      </w:r>
      <w:r>
        <w:rPr>
          <w:rFonts w:ascii="Times New Roman"/>
          <w:spacing w:val="-1"/>
          <w:sz w:val="20"/>
        </w:rPr>
        <w:t>Shipman</w:t>
      </w:r>
      <w:r>
        <w:rPr>
          <w:rFonts w:ascii="Times New Roman"/>
          <w:spacing w:val="-9"/>
          <w:sz w:val="20"/>
        </w:rPr>
        <w:t> </w:t>
      </w:r>
      <w:r>
        <w:rPr>
          <w:rFonts w:ascii="Times New Roman"/>
          <w:spacing w:val="-1"/>
          <w:sz w:val="20"/>
        </w:rPr>
        <w:t>Reservoir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(EPA,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1"/>
          <w:sz w:val="20"/>
        </w:rPr>
        <w:t>1999)</w:t>
      </w:r>
      <w:r>
        <w:rPr>
          <w:rFonts w:ascii="Times New Roman"/>
          <w:sz w:val="20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0"/>
          <w:szCs w:val="10"/>
        </w:rPr>
      </w:pPr>
    </w:p>
    <w:p>
      <w:pPr>
        <w:tabs>
          <w:tab w:pos="2651" w:val="left" w:leader="none"/>
          <w:tab w:pos="4232" w:val="left" w:leader="none"/>
        </w:tabs>
        <w:spacing w:before="73"/>
        <w:ind w:left="311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pacing w:val="-1"/>
          <w:sz w:val="20"/>
        </w:rPr>
        <w:t>Irrigation</w:t>
      </w:r>
      <w:r>
        <w:rPr>
          <w:rFonts w:ascii="Times New Roman"/>
          <w:spacing w:val="-13"/>
          <w:sz w:val="20"/>
        </w:rPr>
        <w:t> </w:t>
      </w:r>
      <w:r>
        <w:rPr>
          <w:rFonts w:ascii="Times New Roman"/>
          <w:spacing w:val="-1"/>
          <w:sz w:val="20"/>
        </w:rPr>
        <w:t>Flag</w:t>
        <w:tab/>
      </w:r>
      <w:r>
        <w:rPr>
          <w:rFonts w:ascii="Times New Roman"/>
          <w:sz w:val="20"/>
        </w:rPr>
        <w:t>2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z w:val="20"/>
        </w:rPr>
        <w:t>(cropping</w:t>
        <w:tab/>
        <w:t>Based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z w:val="20"/>
        </w:rPr>
        <w:t>on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recommendations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from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pacing w:val="-1"/>
          <w:sz w:val="20"/>
        </w:rPr>
        <w:t>farm</w:t>
      </w:r>
      <w:r>
        <w:rPr>
          <w:rFonts w:ascii="Times New Roman"/>
          <w:spacing w:val="-10"/>
          <w:sz w:val="20"/>
        </w:rPr>
        <w:t> </w:t>
      </w:r>
      <w:r>
        <w:rPr>
          <w:rFonts w:ascii="Times New Roman"/>
          <w:spacing w:val="-1"/>
          <w:sz w:val="20"/>
        </w:rPr>
        <w:t>advisors</w:t>
      </w:r>
      <w:r>
        <w:rPr>
          <w:rFonts w:ascii="Times New Roman"/>
          <w:spacing w:val="-7"/>
          <w:sz w:val="20"/>
        </w:rPr>
        <w:t> </w:t>
      </w:r>
      <w:r>
        <w:rPr>
          <w:rFonts w:ascii="Times New Roman"/>
          <w:spacing w:val="-1"/>
          <w:sz w:val="20"/>
        </w:rPr>
        <w:t>for</w:t>
      </w:r>
      <w:r>
        <w:rPr>
          <w:rFonts w:ascii="Times New Roman"/>
          <w:spacing w:val="-6"/>
          <w:sz w:val="20"/>
        </w:rPr>
        <w:t> </w:t>
      </w:r>
      <w:r>
        <w:rPr>
          <w:rFonts w:ascii="Times New Roman"/>
          <w:spacing w:val="-1"/>
          <w:sz w:val="20"/>
        </w:rPr>
        <w:t>general</w:t>
      </w:r>
      <w:r>
        <w:rPr>
          <w:rFonts w:ascii="Times New Roman"/>
          <w:sz w:val="20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2240" w:h="15840"/>
          <w:pgMar w:top="1500" w:bottom="280" w:left="1340" w:right="150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67pt;margin-top:88.199997pt;width:258pt;height:122.4pt;mso-position-horizontal-relative:page;mso-position-vertical-relative:page;z-index:-267544" coordorigin="5340,1764" coordsize="5160,2448">
            <v:group style="position:absolute;left:5340;top:1764;width:5160;height:120" coordorigin="5340,1764" coordsize="5160,120">
              <v:shape style="position:absolute;left:5340;top:1764;width:5160;height:120" coordorigin="5340,1764" coordsize="5160,120" path="m5340,1884l10500,1884,10500,1764,5340,1764,5340,1884xe" filled="true" fillcolor="#e6e6e6" stroked="false">
                <v:path arrowok="t"/>
                <v:fill type="solid"/>
              </v:shape>
            </v:group>
            <v:group style="position:absolute;left:5340;top:1884;width:5160;height:236" coordorigin="5340,1884" coordsize="5160,236">
              <v:shape style="position:absolute;left:5340;top:1884;width:5160;height:236" coordorigin="5340,1884" coordsize="5160,236" path="m5340,2119l10500,2119,10500,1884,5340,1884,5340,2119xe" filled="true" fillcolor="#e6e6e6" stroked="false">
                <v:path arrowok="t"/>
                <v:fill type="solid"/>
              </v:shape>
            </v:group>
            <v:group style="position:absolute;left:5340;top:2119;width:5160;height:236" coordorigin="5340,2119" coordsize="5160,236">
              <v:shape style="position:absolute;left:5340;top:2119;width:5160;height:236" coordorigin="5340,2119" coordsize="5160,236" path="m5340,2354l10500,2354,10500,2119,5340,2119,5340,2354xe" filled="true" fillcolor="#e6e6e6" stroked="false">
                <v:path arrowok="t"/>
                <v:fill type="solid"/>
              </v:shape>
            </v:group>
            <v:group style="position:absolute;left:5340;top:2354;width:5160;height:236" coordorigin="5340,2354" coordsize="5160,236">
              <v:shape style="position:absolute;left:5340;top:2354;width:5160;height:236" coordorigin="5340,2354" coordsize="5160,236" path="m5340,2590l10500,2590,10500,2354,5340,2354,5340,2590xe" filled="true" fillcolor="#e6e6e6" stroked="false">
                <v:path arrowok="t"/>
                <v:fill type="solid"/>
              </v:shape>
            </v:group>
            <v:group style="position:absolute;left:5340;top:2590;width:5160;height:293" coordorigin="5340,2590" coordsize="5160,293">
              <v:shape style="position:absolute;left:5340;top:2590;width:5160;height:293" coordorigin="5340,2590" coordsize="5160,293" path="m5340,2882l10500,2882,10500,2590,5340,2590,5340,2882xe" filled="true" fillcolor="#e6e6e6" stroked="false">
                <v:path arrowok="t"/>
                <v:fill type="solid"/>
              </v:shape>
            </v:group>
            <v:group style="position:absolute;left:5340;top:2899;width:5160;height:120" coordorigin="5340,2899" coordsize="5160,120">
              <v:shape style="position:absolute;left:5340;top:2899;width:5160;height:120" coordorigin="5340,2899" coordsize="5160,120" path="m5340,3019l10500,3019,10500,2899,5340,2899,5340,3019xe" filled="true" fillcolor="#e6e6e6" stroked="false">
                <v:path arrowok="t"/>
                <v:fill type="solid"/>
              </v:shape>
            </v:group>
            <v:group style="position:absolute;left:5340;top:3019;width:5160;height:236" coordorigin="5340,3019" coordsize="5160,236">
              <v:shape style="position:absolute;left:5340;top:3019;width:5160;height:236" coordorigin="5340,3019" coordsize="5160,236" path="m5340,3254l10500,3254,10500,3019,5340,3019,5340,3254xe" filled="true" fillcolor="#e6e6e6" stroked="false">
                <v:path arrowok="t"/>
                <v:fill type="solid"/>
              </v:shape>
            </v:group>
            <v:group style="position:absolute;left:5340;top:3254;width:5160;height:293" coordorigin="5340,3254" coordsize="5160,293">
              <v:shape style="position:absolute;left:5340;top:3254;width:5160;height:293" coordorigin="5340,3254" coordsize="5160,293" path="m5340,3547l10500,3547,10500,3254,5340,3254,5340,3547xe" filled="true" fillcolor="#e6e6e6" stroked="false">
                <v:path arrowok="t"/>
                <v:fill type="solid"/>
              </v:shape>
            </v:group>
            <v:group style="position:absolute;left:5340;top:3564;width:5160;height:120" coordorigin="5340,3564" coordsize="5160,120">
              <v:shape style="position:absolute;left:5340;top:3564;width:5160;height:120" coordorigin="5340,3564" coordsize="5160,120" path="m5340,3684l10500,3684,10500,3564,5340,3564,5340,3684xe" filled="true" fillcolor="#e6e6e6" stroked="false">
                <v:path arrowok="t"/>
                <v:fill type="solid"/>
              </v:shape>
            </v:group>
            <v:group style="position:absolute;left:5340;top:3684;width:5160;height:236" coordorigin="5340,3684" coordsize="5160,236">
              <v:shape style="position:absolute;left:5340;top:3684;width:5160;height:236" coordorigin="5340,3684" coordsize="5160,236" path="m5340,3919l10500,3919,10500,3684,5340,3684,5340,3919xe" filled="true" fillcolor="#e6e6e6" stroked="false">
                <v:path arrowok="t"/>
                <v:fill type="solid"/>
              </v:shape>
            </v:group>
            <v:group style="position:absolute;left:5340;top:3919;width:5160;height:293" coordorigin="5340,3919" coordsize="5160,293">
              <v:shape style="position:absolute;left:5340;top:3919;width:5160;height:293" coordorigin="5340,3919" coordsize="5160,293" path="m5340,4212l10500,4212,10500,3919,5340,3919,5340,421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234.960999pt;width:258pt;height:44.2pt;mso-position-horizontal-relative:page;mso-position-vertical-relative:page;z-index:-267520" coordorigin="5340,4699" coordsize="5160,884">
            <v:group style="position:absolute;left:5340;top:4699;width:5160;height:120" coordorigin="5340,4699" coordsize="5160,120">
              <v:shape style="position:absolute;left:5340;top:4699;width:5160;height:120" coordorigin="5340,4699" coordsize="5160,120" path="m5340,4819l10500,4819,10500,4699,5340,4699,5340,4819xe" filled="true" fillcolor="#e6e6e6" stroked="false">
                <v:path arrowok="t"/>
                <v:fill type="solid"/>
              </v:shape>
            </v:group>
            <v:group style="position:absolute;left:5340;top:4819;width:5160;height:236" coordorigin="5340,4819" coordsize="5160,236">
              <v:shape style="position:absolute;left:5340;top:4819;width:5160;height:236" coordorigin="5340,4819" coordsize="5160,236" path="m5340,5054l10500,5054,10500,4819,5340,4819,5340,5054xe" filled="true" fillcolor="#e6e6e6" stroked="false">
                <v:path arrowok="t"/>
                <v:fill type="solid"/>
              </v:shape>
            </v:group>
            <v:group style="position:absolute;left:5340;top:5054;width:5160;height:236" coordorigin="5340,5054" coordsize="5160,236">
              <v:shape style="position:absolute;left:5340;top:5054;width:5160;height:236" coordorigin="5340,5054" coordsize="5160,236" path="m5340,5290l10500,5290,10500,5054,5340,5054,5340,5290xe" filled="true" fillcolor="#e6e6e6" stroked="false">
                <v:path arrowok="t"/>
                <v:fill type="solid"/>
              </v:shape>
            </v:group>
            <v:group style="position:absolute;left:5340;top:5290;width:5160;height:293" coordorigin="5340,5290" coordsize="5160,293">
              <v:shape style="position:absolute;left:5340;top:5290;width:5160;height:293" coordorigin="5340,5290" coordsize="5160,293" path="m5340,5582l10500,5582,10500,5290,5340,5290,5340,558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01.880005pt;width:222pt;height:55.95pt;mso-position-horizontal-relative:page;mso-position-vertical-relative:page;z-index:-267496" coordorigin="6060,8038" coordsize="4440,1119">
            <v:group style="position:absolute;left:6060;top:8038;width:4440;height:120" coordorigin="6060,8038" coordsize="4440,120">
              <v:shape style="position:absolute;left:6060;top:8038;width:4440;height:120" coordorigin="6060,8038" coordsize="4440,120" path="m6060,8158l10500,8158,10500,8038,6060,8038,6060,8158xe" filled="true" fillcolor="#e6e6e6" stroked="false">
                <v:path arrowok="t"/>
                <v:fill type="solid"/>
              </v:shape>
            </v:group>
            <v:group style="position:absolute;left:6060;top:8158;width:4440;height:236" coordorigin="6060,8158" coordsize="4440,236">
              <v:shape style="position:absolute;left:6060;top:8158;width:4440;height:236" coordorigin="6060,8158" coordsize="4440,236" path="m6060,8393l10500,8393,10500,8158,6060,8158,6060,8393xe" filled="true" fillcolor="#e6e6e6" stroked="false">
                <v:path arrowok="t"/>
                <v:fill type="solid"/>
              </v:shape>
            </v:group>
            <v:group style="position:absolute;left:6060;top:8393;width:4440;height:236" coordorigin="6060,8393" coordsize="4440,236">
              <v:shape style="position:absolute;left:6060;top:8393;width:4440;height:236" coordorigin="6060,8393" coordsize="4440,236" path="m6060,8628l10500,8628,10500,8393,6060,8393,6060,8628xe" filled="true" fillcolor="#e6e6e6" stroked="false">
                <v:path arrowok="t"/>
                <v:fill type="solid"/>
              </v:shape>
            </v:group>
            <v:group style="position:absolute;left:6060;top:8628;width:4440;height:236" coordorigin="6060,8628" coordsize="4440,236">
              <v:shape style="position:absolute;left:6060;top:8628;width:4440;height:236" coordorigin="6060,8628" coordsize="4440,236" path="m6060,8863l10500,8863,10500,8628,6060,8628,6060,8863xe" filled="true" fillcolor="#e6e6e6" stroked="false">
                <v:path arrowok="t"/>
                <v:fill type="solid"/>
              </v:shape>
            </v:group>
            <v:group style="position:absolute;left:6060;top:8863;width:4440;height:293" coordorigin="6060,8863" coordsize="4440,293">
              <v:shape style="position:absolute;left:6060;top:8863;width:4440;height:293" coordorigin="6060,8863" coordsize="4440,293" path="m6060,9156l10500,9156,10500,8863,6060,8863,6060,915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91.880005pt;width:222pt;height:20.65pt;mso-position-horizontal-relative:page;mso-position-vertical-relative:page;z-index:-267472" coordorigin="6060,9838" coordsize="4440,413">
            <v:group style="position:absolute;left:6060;top:9838;width:4440;height:120" coordorigin="6060,9838" coordsize="4440,120">
              <v:shape style="position:absolute;left:6060;top:9838;width:4440;height:120" coordorigin="6060,9838" coordsize="4440,120" path="m6060,9958l10500,9958,10500,9838,6060,9838,6060,9958xe" filled="true" fillcolor="#e6e6e6" stroked="false">
                <v:path arrowok="t"/>
                <v:fill type="solid"/>
              </v:shape>
            </v:group>
            <v:group style="position:absolute;left:6060;top:9958;width:4440;height:293" coordorigin="6060,9958" coordsize="4440,293">
              <v:shape style="position:absolute;left:6060;top:9958;width:4440;height:293" coordorigin="6060,9958" coordsize="4440,293" path="m6060,10250l10500,10250,10500,9958,6060,9958,6060,10250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01"/>
      </w:tblGrid>
      <w:tr>
        <w:trPr>
          <w:trHeight w:val="308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(IRFLAG)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26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period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only)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left="16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flooding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Type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(IRTYP)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2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(Furrow)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33" w:right="434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Sugarbeets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California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irrigated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either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furrow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sprinkler.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Profile,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1999).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43" w:right="24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developing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3;</w:t>
            </w:r>
            <w:r>
              <w:rPr>
                <w:rFonts w:ascii="Times New Roman"/>
                <w:spacing w:val="6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(June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15,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2005).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2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Leaching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(FLEACH)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565" w:right="243" w:hanging="32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developing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3;</w:t>
            </w:r>
            <w:r>
              <w:rPr>
                <w:rFonts w:ascii="Times New Roman"/>
                <w:spacing w:val="6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(June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15,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2005). </w:t>
            </w:r>
            <w:r>
              <w:rPr>
                <w:rFonts w:ascii="Times New Roman"/>
                <w:spacing w:val="4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furrow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irrigation.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Fraction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Water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Capacity</w:t>
            </w:r>
            <w:r>
              <w:rPr>
                <w:rFonts w:ascii="Times New Roman"/>
                <w:spacing w:val="-1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when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Applied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(PCDEPL)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0.55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803" w:right="166" w:hanging="163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Most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farm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advisors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said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water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always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applied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before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50%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depletion.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2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which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Applied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(RATEAP)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222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0.034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hr</w:t>
            </w:r>
            <w:r>
              <w:rPr>
                <w:rFonts w:ascii="Times New Roman"/>
                <w:spacing w:val="-1"/>
                <w:position w:val="7"/>
                <w:sz w:val="13"/>
              </w:rPr>
              <w:t>-1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29" w:right="229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Irrigation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developing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(June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15,</w:t>
            </w:r>
            <w:r>
              <w:rPr>
                <w:rFonts w:ascii="Times New Roman"/>
                <w:spacing w:val="61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2005);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furrow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irrigation,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CN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86</w:t>
            </w:r>
            <w:r>
              <w:rPr>
                <w:rFonts w:ascii="Times New Roman"/>
                <w:spacing w:val="4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f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8" w:hRule="exact"/>
        </w:trPr>
        <w:tc>
          <w:tcPr>
            <w:tcW w:w="908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28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48"/>
        <w:gridCol w:w="1080"/>
        <w:gridCol w:w="121"/>
        <w:gridCol w:w="4440"/>
        <w:gridCol w:w="120"/>
      </w:tblGrid>
      <w:tr>
        <w:trPr>
          <w:trHeight w:val="431" w:hRule="exact"/>
        </w:trPr>
        <w:tc>
          <w:tcPr>
            <w:tcW w:w="8909" w:type="dxa"/>
            <w:gridSpan w:val="5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Central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Valley,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California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Sugar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beets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9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03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12" w:right="21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Kurt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Hembree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(559.456.7556),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5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Office,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indicated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sugar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beets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kept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clear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help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control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pests</w:t>
            </w:r>
            <w:r>
              <w:rPr>
                <w:rFonts w:ascii="Times New Roman"/>
                <w:spacing w:val="5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diseases.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4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9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(NCPDS)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56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(W93193)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6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98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5"/>
              <w:ind w:left="92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rev.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July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606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3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Depth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8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8" w:right="35" w:hanging="4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Kurt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Hembree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(559.456.7556),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5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Office,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indicated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sugarbeets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concentrated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feet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extract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moisture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throughout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depth.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inconsistent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sugar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scenarios</w:t>
            </w:r>
            <w:r>
              <w:rPr>
                <w:rFonts w:asci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sources.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604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8" w:right="25" w:hanging="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Kurt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Hembree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(559.456.7556),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5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Office,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indicated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canopy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spring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100%,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but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July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it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declines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44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approx.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70%.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This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apparently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spring-planted</w:t>
            </w:r>
            <w:r>
              <w:rPr>
                <w:rFonts w:ascii="Times New Roman"/>
                <w:spacing w:val="35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beets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harvested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There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also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fall-planted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beets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spring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60" w:bottom="280" w:left="1420" w:right="15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303pt;margin-top:72.720001pt;width:222pt;height:155.65pt;mso-position-horizontal-relative:page;mso-position-vertical-relative:page;z-index:-267448" coordorigin="6060,1454" coordsize="4440,3113">
            <v:group style="position:absolute;left:6060;top:1454;width:4440;height:120" coordorigin="6060,1454" coordsize="4440,120">
              <v:shape style="position:absolute;left:6060;top:1454;width:4440;height:120" coordorigin="6060,1454" coordsize="4440,120" path="m6060,1574l10500,1574,10500,1454,6060,1454,6060,1574xe" filled="true" fillcolor="#e6e6e6" stroked="false">
                <v:path arrowok="t"/>
                <v:fill type="solid"/>
              </v:shape>
            </v:group>
            <v:group style="position:absolute;left:6060;top:1574;width:4440;height:236" coordorigin="6060,1574" coordsize="4440,236">
              <v:shape style="position:absolute;left:6060;top:1574;width:4440;height:236" coordorigin="6060,1574" coordsize="4440,236" path="m6060,1810l10500,1810,10500,1574,6060,1574,6060,1810xe" filled="true" fillcolor="#e6e6e6" stroked="false">
                <v:path arrowok="t"/>
                <v:fill type="solid"/>
              </v:shape>
            </v:group>
            <v:group style="position:absolute;left:6060;top:1810;width:4440;height:236" coordorigin="6060,1810" coordsize="4440,236">
              <v:shape style="position:absolute;left:6060;top:1810;width:4440;height:236" coordorigin="6060,1810" coordsize="4440,236" path="m6060,2045l10500,2045,10500,1810,6060,1810,6060,2045xe" filled="true" fillcolor="#e6e6e6" stroked="false">
                <v:path arrowok="t"/>
                <v:fill type="solid"/>
              </v:shape>
            </v:group>
            <v:group style="position:absolute;left:6060;top:2045;width:4440;height:236" coordorigin="6060,2045" coordsize="4440,236">
              <v:shape style="position:absolute;left:6060;top:2045;width:4440;height:236" coordorigin="6060,2045" coordsize="4440,236" path="m6060,2280l10500,2280,10500,2045,6060,2045,6060,2280xe" filled="true" fillcolor="#e6e6e6" stroked="false">
                <v:path arrowok="t"/>
                <v:fill type="solid"/>
              </v:shape>
            </v:group>
            <v:group style="position:absolute;left:6060;top:2280;width:4440;height:293" coordorigin="6060,2280" coordsize="4440,293">
              <v:shape style="position:absolute;left:6060;top:2280;width:4440;height:293" coordorigin="6060,2280" coordsize="4440,293" path="m6060,2573l10500,2573,10500,2280,6060,2280,6060,2573xe" filled="true" fillcolor="#e6e6e6" stroked="false">
                <v:path arrowok="t"/>
                <v:fill type="solid"/>
              </v:shape>
            </v:group>
            <v:group style="position:absolute;left:6060;top:2590;width:4440;height:120" coordorigin="6060,2590" coordsize="4440,120">
              <v:shape style="position:absolute;left:6060;top:2590;width:4440;height:120" coordorigin="6060,2590" coordsize="4440,120" path="m6060,2710l10500,2710,10500,2590,6060,2590,6060,2710xe" filled="true" fillcolor="#e6e6e6" stroked="false">
                <v:path arrowok="t"/>
                <v:fill type="solid"/>
              </v:shape>
            </v:group>
            <v:group style="position:absolute;left:6060;top:2710;width:4440;height:236" coordorigin="6060,2710" coordsize="4440,236">
              <v:shape style="position:absolute;left:6060;top:2710;width:4440;height:236" coordorigin="6060,2710" coordsize="4440,236" path="m6060,2945l10500,2945,10500,2710,6060,2710,6060,2945xe" filled="true" fillcolor="#e6e6e6" stroked="false">
                <v:path arrowok="t"/>
                <v:fill type="solid"/>
              </v:shape>
            </v:group>
            <v:group style="position:absolute;left:6060;top:2945;width:4440;height:293" coordorigin="6060,2945" coordsize="4440,293">
              <v:shape style="position:absolute;left:6060;top:2945;width:4440;height:293" coordorigin="6060,2945" coordsize="4440,293" path="m6060,3238l10500,3238,10500,2945,6060,2945,6060,3238xe" filled="true" fillcolor="#e6e6e6" stroked="false">
                <v:path arrowok="t"/>
                <v:fill type="solid"/>
              </v:shape>
            </v:group>
            <v:group style="position:absolute;left:6060;top:3254;width:4440;height:120" coordorigin="6060,3254" coordsize="4440,120">
              <v:shape style="position:absolute;left:6060;top:3254;width:4440;height:120" coordorigin="6060,3254" coordsize="4440,120" path="m6060,3374l10500,3374,10500,3254,6060,3254,6060,3374xe" filled="true" fillcolor="#e6e6e6" stroked="false">
                <v:path arrowok="t"/>
                <v:fill type="solid"/>
              </v:shape>
            </v:group>
            <v:group style="position:absolute;left:6060;top:3374;width:4440;height:236" coordorigin="6060,3374" coordsize="4440,236">
              <v:shape style="position:absolute;left:6060;top:3374;width:4440;height:236" coordorigin="6060,3374" coordsize="4440,236" path="m6060,3610l10500,3610,10500,3374,6060,3374,6060,3610xe" filled="true" fillcolor="#e6e6e6" stroked="false">
                <v:path arrowok="t"/>
                <v:fill type="solid"/>
              </v:shape>
            </v:group>
            <v:group style="position:absolute;left:6060;top:3610;width:4440;height:293" coordorigin="6060,3610" coordsize="4440,293">
              <v:shape style="position:absolute;left:6060;top:3610;width:4440;height:293" coordorigin="6060,3610" coordsize="4440,293" path="m6060,3902l10500,3902,10500,3610,6060,3610,6060,3902xe" filled="true" fillcolor="#e6e6e6" stroked="false">
                <v:path arrowok="t"/>
                <v:fill type="solid"/>
              </v:shape>
            </v:group>
            <v:group style="position:absolute;left:6060;top:3919;width:4440;height:120" coordorigin="6060,3919" coordsize="4440,120">
              <v:shape style="position:absolute;left:6060;top:3919;width:4440;height:120" coordorigin="6060,3919" coordsize="4440,120" path="m6060,4039l10500,4039,10500,3919,6060,3919,6060,4039xe" filled="true" fillcolor="#e6e6e6" stroked="false">
                <v:path arrowok="t"/>
                <v:fill type="solid"/>
              </v:shape>
            </v:group>
            <v:group style="position:absolute;left:6060;top:4039;width:4440;height:236" coordorigin="6060,4039" coordsize="4440,236">
              <v:shape style="position:absolute;left:6060;top:4039;width:4440;height:236" coordorigin="6060,4039" coordsize="4440,236" path="m6060,4274l10500,4274,10500,4039,6060,4039,6060,4274xe" filled="true" fillcolor="#e6e6e6" stroked="false">
                <v:path arrowok="t"/>
                <v:fill type="solid"/>
              </v:shape>
            </v:group>
            <v:group style="position:absolute;left:6060;top:4274;width:4440;height:293" coordorigin="6060,4274" coordsize="4440,293">
              <v:shape style="position:absolute;left:6060;top:4274;width:4440;height:293" coordorigin="6060,4274" coordsize="4440,293" path="m6060,4567l10500,4567,10500,4274,6060,4274,6060,456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250.679993pt;width:222pt;height:122.4pt;mso-position-horizontal-relative:page;mso-position-vertical-relative:page;z-index:-267424" coordorigin="6060,5014" coordsize="4440,2448">
            <v:group style="position:absolute;left:6060;top:5014;width:4440;height:120" coordorigin="6060,5014" coordsize="4440,120">
              <v:shape style="position:absolute;left:6060;top:5014;width:4440;height:120" coordorigin="6060,5014" coordsize="4440,120" path="m6060,5134l10500,5134,10500,5014,6060,5014,6060,5134xe" filled="true" fillcolor="#e6e6e6" stroked="false">
                <v:path arrowok="t"/>
                <v:fill type="solid"/>
              </v:shape>
            </v:group>
            <v:group style="position:absolute;left:6060;top:5134;width:4440;height:236" coordorigin="6060,5134" coordsize="4440,236">
              <v:shape style="position:absolute;left:6060;top:5134;width:4440;height:236" coordorigin="6060,5134" coordsize="4440,236" path="m6060,5369l10500,5369,10500,5134,6060,5134,6060,5369xe" filled="true" fillcolor="#e6e6e6" stroked="false">
                <v:path arrowok="t"/>
                <v:fill type="solid"/>
              </v:shape>
            </v:group>
            <v:group style="position:absolute;left:6060;top:5369;width:4440;height:236" coordorigin="6060,5369" coordsize="4440,236">
              <v:shape style="position:absolute;left:6060;top:5369;width:4440;height:236" coordorigin="6060,5369" coordsize="4440,236" path="m6060,5604l10500,5604,10500,5369,6060,5369,6060,5604xe" filled="true" fillcolor="#e6e6e6" stroked="false">
                <v:path arrowok="t"/>
                <v:fill type="solid"/>
              </v:shape>
            </v:group>
            <v:group style="position:absolute;left:6060;top:5604;width:4440;height:293" coordorigin="6060,5604" coordsize="4440,293">
              <v:shape style="position:absolute;left:6060;top:5604;width:4440;height:293" coordorigin="6060,5604" coordsize="4440,293" path="m6060,5897l10500,5897,10500,5604,6060,5604,6060,5897xe" filled="true" fillcolor="#e6e6e6" stroked="false">
                <v:path arrowok="t"/>
                <v:fill type="solid"/>
              </v:shape>
            </v:group>
            <v:group style="position:absolute;left:6060;top:5914;width:4440;height:120" coordorigin="6060,5914" coordsize="4440,120">
              <v:shape style="position:absolute;left:6060;top:5914;width:4440;height:120" coordorigin="6060,5914" coordsize="4440,120" path="m6060,6034l10500,6034,10500,5914,6060,5914,6060,6034xe" filled="true" fillcolor="#e6e6e6" stroked="false">
                <v:path arrowok="t"/>
                <v:fill type="solid"/>
              </v:shape>
            </v:group>
            <v:group style="position:absolute;left:6060;top:6034;width:4440;height:236" coordorigin="6060,6034" coordsize="4440,236">
              <v:shape style="position:absolute;left:6060;top:6034;width:4440;height:236" coordorigin="6060,6034" coordsize="4440,236" path="m6060,6269l10500,6269,10500,6034,6060,6034,6060,6269xe" filled="true" fillcolor="#e6e6e6" stroked="false">
                <v:path arrowok="t"/>
                <v:fill type="solid"/>
              </v:shape>
            </v:group>
            <v:group style="position:absolute;left:6060;top:6269;width:4440;height:293" coordorigin="6060,6269" coordsize="4440,293">
              <v:shape style="position:absolute;left:6060;top:6269;width:4440;height:293" coordorigin="6060,6269" coordsize="4440,293" path="m6060,6562l10500,6562,10500,6269,6060,6269,6060,6562xe" filled="true" fillcolor="#e6e6e6" stroked="false">
                <v:path arrowok="t"/>
                <v:fill type="solid"/>
              </v:shape>
            </v:group>
            <v:group style="position:absolute;left:6060;top:6578;width:4440;height:120" coordorigin="6060,6578" coordsize="4440,120">
              <v:shape style="position:absolute;left:6060;top:6578;width:4440;height:120" coordorigin="6060,6578" coordsize="4440,120" path="m6060,6698l10500,6698,10500,6578,6060,6578,6060,6698xe" filled="true" fillcolor="#e6e6e6" stroked="false">
                <v:path arrowok="t"/>
                <v:fill type="solid"/>
              </v:shape>
            </v:group>
            <v:group style="position:absolute;left:6060;top:6698;width:4440;height:236" coordorigin="6060,6698" coordsize="4440,236">
              <v:shape style="position:absolute;left:6060;top:6698;width:4440;height:236" coordorigin="6060,6698" coordsize="4440,236" path="m6060,6934l10500,6934,10500,6698,6060,6698,6060,6934xe" filled="true" fillcolor="#e6e6e6" stroked="false">
                <v:path arrowok="t"/>
                <v:fill type="solid"/>
              </v:shape>
            </v:group>
            <v:group style="position:absolute;left:6060;top:6934;width:4440;height:236" coordorigin="6060,6934" coordsize="4440,236">
              <v:shape style="position:absolute;left:6060;top:6934;width:4440;height:236" coordorigin="6060,6934" coordsize="4440,236" path="m6060,7169l10500,7169,10500,6934,6060,6934,6060,7169xe" filled="true" fillcolor="#e6e6e6" stroked="false">
                <v:path arrowok="t"/>
                <v:fill type="solid"/>
              </v:shape>
            </v:group>
            <v:group style="position:absolute;left:6060;top:7169;width:4440;height:293" coordorigin="6060,7169" coordsize="4440,293">
              <v:shape style="position:absolute;left:6060;top:7169;width:4440;height:293" coordorigin="6060,7169" coordsize="4440,293" path="m6060,7462l10500,7462,10500,7169,6060,7169,6060,746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78.720001pt;margin-top:409.799988pt;width:454.6pt;height:38.65pt;mso-position-horizontal-relative:page;mso-position-vertical-relative:page;z-index:-267400" coordorigin="1574,8196" coordsize="9092,773">
            <v:group style="position:absolute;left:1574;top:8196;width:9092;height:202" coordorigin="1574,8196" coordsize="9092,202">
              <v:shape style="position:absolute;left:1574;top:8196;width:9092;height:202" coordorigin="1574,8196" coordsize="9092,202" path="m1574,8398l10666,8398,10666,8196,1574,8196,1574,8398xe" filled="true" fillcolor="#e6e6e6" stroked="false">
                <v:path arrowok="t"/>
                <v:fill type="solid"/>
              </v:shape>
            </v:group>
            <v:group style="position:absolute;left:1574;top:8398;width:9092;height:288" coordorigin="1574,8398" coordsize="9092,288">
              <v:shape style="position:absolute;left:1574;top:8398;width:9092;height:288" coordorigin="1574,8398" coordsize="9092,288" path="m1574,8686l10666,8686,10666,8398,1574,8398,1574,8686xe" filled="true" fillcolor="#e6e6e6" stroked="false">
                <v:path arrowok="t"/>
                <v:fill type="solid"/>
              </v:shape>
            </v:group>
            <v:group style="position:absolute;left:1574;top:8686;width:9092;height:284" coordorigin="1574,8686" coordsize="9092,284">
              <v:shape style="position:absolute;left:1574;top:8686;width:9092;height:284" coordorigin="1574,8686" coordsize="9092,284" path="m1574,8969l10666,8969,10666,8686,1574,8686,1574,896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80.279999pt;margin-top:472.440002pt;width:153pt;height:50.65pt;mso-position-horizontal-relative:page;mso-position-vertical-relative:page;z-index:-267376" coordorigin="7606,9449" coordsize="3060,1013">
            <v:group style="position:absolute;left:7606;top:9449;width:3060;height:164" coordorigin="7606,9449" coordsize="3060,164">
              <v:shape style="position:absolute;left:7606;top:9449;width:3060;height:164" coordorigin="7606,9449" coordsize="3060,164" path="m7606,9612l10666,9612,10666,9449,7606,9449,7606,9612xe" filled="true" fillcolor="#e6e6e6" stroked="false">
                <v:path arrowok="t"/>
                <v:fill type="solid"/>
              </v:shape>
            </v:group>
            <v:group style="position:absolute;left:7606;top:9612;width:3060;height:284" coordorigin="7606,9612" coordsize="3060,284">
              <v:shape style="position:absolute;left:7606;top:9612;width:3060;height:284" coordorigin="7606,9612" coordsize="3060,284" path="m7606,9895l10666,9895,10666,9612,7606,9612,7606,9895xe" filled="true" fillcolor="#e6e6e6" stroked="false">
                <v:path arrowok="t"/>
                <v:fill type="solid"/>
              </v:shape>
            </v:group>
            <v:group style="position:absolute;left:7606;top:9895;width:3060;height:284" coordorigin="7606,9895" coordsize="3060,284">
              <v:shape style="position:absolute;left:7606;top:9895;width:3060;height:284" coordorigin="7606,9895" coordsize="3060,284" path="m7606,10178l10666,10178,10666,9895,7606,9895,7606,10178xe" filled="true" fillcolor="#e6e6e6" stroked="false">
                <v:path arrowok="t"/>
                <v:fill type="solid"/>
              </v:shape>
            </v:group>
            <v:group style="position:absolute;left:7606;top:10178;width:3060;height:284" coordorigin="7606,10178" coordsize="3060,284">
              <v:shape style="position:absolute;left:7606;top:10178;width:3060;height:284" coordorigin="7606,10178" coordsize="3060,284" path="m7606,10462l10666,10462,10666,10178,7606,10178,7606,1046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80.279999pt;margin-top:573.119995pt;width:153pt;height:135.6pt;mso-position-horizontal-relative:page;mso-position-vertical-relative:page;z-index:-267352" coordorigin="7606,11462" coordsize="3060,2712">
            <v:group style="position:absolute;left:7606;top:11462;width:3060;height:164" coordorigin="7606,11462" coordsize="3060,164">
              <v:shape style="position:absolute;left:7606;top:11462;width:3060;height:164" coordorigin="7606,11462" coordsize="3060,164" path="m7606,11626l10666,11626,10666,11462,7606,11462,7606,11626xe" filled="true" fillcolor="#e6e6e6" stroked="false">
                <v:path arrowok="t"/>
                <v:fill type="solid"/>
              </v:shape>
            </v:group>
            <v:group style="position:absolute;left:7606;top:11626;width:3060;height:284" coordorigin="7606,11626" coordsize="3060,284">
              <v:shape style="position:absolute;left:7606;top:11626;width:3060;height:284" coordorigin="7606,11626" coordsize="3060,284" path="m7606,11909l10666,11909,10666,11626,7606,11626,7606,11909xe" filled="true" fillcolor="#e6e6e6" stroked="false">
                <v:path arrowok="t"/>
                <v:fill type="solid"/>
              </v:shape>
            </v:group>
            <v:group style="position:absolute;left:7606;top:11909;width:3060;height:284" coordorigin="7606,11909" coordsize="3060,284">
              <v:shape style="position:absolute;left:7606;top:11909;width:3060;height:284" coordorigin="7606,11909" coordsize="3060,284" path="m7606,12192l10666,12192,10666,11909,7606,11909,7606,12192xe" filled="true" fillcolor="#e6e6e6" stroked="false">
                <v:path arrowok="t"/>
                <v:fill type="solid"/>
              </v:shape>
            </v:group>
            <v:group style="position:absolute;left:7606;top:12192;width:3060;height:284" coordorigin="7606,12192" coordsize="3060,284">
              <v:shape style="position:absolute;left:7606;top:12192;width:3060;height:284" coordorigin="7606,12192" coordsize="3060,284" path="m7606,12475l10666,12475,10666,12192,7606,12192,7606,12475xe" filled="true" fillcolor="#e6e6e6" stroked="false">
                <v:path arrowok="t"/>
                <v:fill type="solid"/>
              </v:shape>
            </v:group>
            <v:group style="position:absolute;left:7606;top:12475;width:3060;height:284" coordorigin="7606,12475" coordsize="3060,284">
              <v:shape style="position:absolute;left:7606;top:12475;width:3060;height:284" coordorigin="7606,12475" coordsize="3060,284" path="m7606,12758l10666,12758,10666,12475,7606,12475,7606,12758xe" filled="true" fillcolor="#e6e6e6" stroked="false">
                <v:path arrowok="t"/>
                <v:fill type="solid"/>
              </v:shape>
            </v:group>
            <v:group style="position:absolute;left:7606;top:12758;width:3060;height:284" coordorigin="7606,12758" coordsize="3060,284">
              <v:shape style="position:absolute;left:7606;top:12758;width:3060;height:284" coordorigin="7606,12758" coordsize="3060,284" path="m7606,13042l10666,13042,10666,12758,7606,12758,7606,13042xe" filled="true" fillcolor="#e6e6e6" stroked="false">
                <v:path arrowok="t"/>
                <v:fill type="solid"/>
              </v:shape>
            </v:group>
            <v:group style="position:absolute;left:7606;top:13042;width:3060;height:284" coordorigin="7606,13042" coordsize="3060,284">
              <v:shape style="position:absolute;left:7606;top:13042;width:3060;height:284" coordorigin="7606,13042" coordsize="3060,284" path="m7606,13325l10666,13325,10666,13042,7606,13042,7606,13325xe" filled="true" fillcolor="#e6e6e6" stroked="false">
                <v:path arrowok="t"/>
                <v:fill type="solid"/>
              </v:shape>
            </v:group>
            <v:group style="position:absolute;left:7606;top:13325;width:3060;height:284" coordorigin="7606,13325" coordsize="3060,284">
              <v:shape style="position:absolute;left:7606;top:13325;width:3060;height:284" coordorigin="7606,13325" coordsize="3060,284" path="m7606,13608l10666,13608,10666,13325,7606,13325,7606,13608xe" filled="true" fillcolor="#e6e6e6" stroked="false">
                <v:path arrowok="t"/>
                <v:fill type="solid"/>
              </v:shape>
            </v:group>
            <v:group style="position:absolute;left:7606;top:13608;width:3060;height:284" coordorigin="7606,13608" coordsize="3060,284">
              <v:shape style="position:absolute;left:7606;top:13608;width:3060;height:284" coordorigin="7606,13608" coordsize="3060,284" path="m7606,13891l10666,13891,10666,13608,7606,13608,7606,13891xe" filled="true" fillcolor="#e6e6e6" stroked="false">
                <v:path arrowok="t"/>
                <v:fill type="solid"/>
              </v:shape>
            </v:group>
            <v:group style="position:absolute;left:7606;top:13891;width:3060;height:284" coordorigin="7606,13891" coordsize="3060,284">
              <v:shape style="position:absolute;left:7606;top:13891;width:3060;height:284" coordorigin="7606,13891" coordsize="3060,284" path="m7606,14174l10666,14174,10666,13891,7606,13891,7606,14174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36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48"/>
        <w:gridCol w:w="1080"/>
        <w:gridCol w:w="4681"/>
      </w:tblGrid>
      <w:tr>
        <w:trPr>
          <w:trHeight w:val="1135" w:hRule="exact"/>
        </w:trPr>
        <w:tc>
          <w:tcPr>
            <w:tcW w:w="3148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2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12" w:right="21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Kurt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Hembree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(559.456.7556),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5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Office,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indicated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sugar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kept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clear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help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control</w:t>
            </w:r>
            <w:r>
              <w:rPr>
                <w:rFonts w:ascii="Times New Roman"/>
                <w:spacing w:val="5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pests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diseases.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02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0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01/02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019" w:right="410" w:hanging="61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Kurt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Hembree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(559.456.7556),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5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Office,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93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0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31/05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019" w:right="410" w:hanging="61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Kurt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Hembree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(559.456.7556),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5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Office,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4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0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01/08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019" w:right="410" w:hanging="61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Kurt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Hembree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(559.456.7556),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Cooperative</w:t>
            </w:r>
            <w:r>
              <w:rPr>
                <w:rFonts w:ascii="Times New Roman"/>
                <w:spacing w:val="5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Office,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Fresno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900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89,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86,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87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99" w:right="40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SR/CT/poor,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SR/CT/poor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-8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0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0.014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95" w:right="194" w:firstLine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C21SUSUC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Sacramento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climate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station,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898" w:hRule="exact"/>
        </w:trPr>
        <w:tc>
          <w:tcPr>
            <w:tcW w:w="3148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303" w:right="242" w:hanging="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0.015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0.769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81" w:right="181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Variable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date,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C21SUSUCSacramento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climate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station,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0"/>
      </w:tblGrid>
      <w:tr>
        <w:trPr>
          <w:trHeight w:val="790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Exeter Fine Sandy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Loam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Central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Valley,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California</w:t>
            </w:r>
          </w:p>
          <w:p>
            <w:pPr>
              <w:pStyle w:val="TableParagraph"/>
              <w:spacing w:line="240" w:lineRule="auto" w:before="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-</w:t>
            </w:r>
            <w:r>
              <w:rPr>
                <w:rFonts w:ascii="Times New Roman"/>
                <w:spacing w:val="-1"/>
                <w:sz w:val="24"/>
              </w:rPr>
              <w:t> Sugar beets</w:t>
            </w:r>
          </w:p>
        </w:tc>
      </w:tr>
      <w:tr>
        <w:trPr>
          <w:trHeight w:val="46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2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3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1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8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160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333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740" w:right="199" w:hanging="54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Ryde</w:t>
            </w:r>
            <w:r>
              <w:rPr>
                <w:rFonts w:ascii="Times New Roman"/>
                <w:spacing w:val="-1"/>
                <w:sz w:val="24"/>
              </w:rPr>
              <w:t> Clay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Loam,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map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symbol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230 </w:t>
            </w:r>
            <w:r>
              <w:rPr>
                <w:rFonts w:ascii="Times New Roman"/>
                <w:spacing w:val="-1"/>
                <w:sz w:val="24"/>
              </w:rPr>
              <w:t>(USDA 2006).</w:t>
            </w:r>
          </w:p>
        </w:tc>
      </w:tr>
      <w:tr>
        <w:trPr>
          <w:trHeight w:val="804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9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(Base </w:t>
            </w:r>
            <w:r>
              <w:rPr>
                <w:rFonts w:ascii="Times New Roman"/>
                <w:sz w:val="24"/>
              </w:rPr>
              <w:t>horizons)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226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</w:tc>
      </w:tr>
      <w:tr>
        <w:trPr>
          <w:trHeight w:val="1030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46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99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333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740" w:right="199" w:hanging="54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Ryde</w:t>
            </w:r>
            <w:r>
              <w:rPr>
                <w:rFonts w:ascii="Times New Roman"/>
                <w:spacing w:val="-1"/>
                <w:sz w:val="24"/>
              </w:rPr>
              <w:t> Clay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Loam,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map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symbol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230 </w:t>
            </w:r>
            <w:r>
              <w:rPr>
                <w:rFonts w:ascii="Times New Roman"/>
                <w:spacing w:val="-1"/>
                <w:sz w:val="24"/>
              </w:rPr>
              <w:t>(USDA 2006).</w:t>
            </w:r>
          </w:p>
        </w:tc>
      </w:tr>
      <w:tr>
        <w:trPr>
          <w:trHeight w:val="107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1.4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1.4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2)</w:t>
            </w:r>
          </w:p>
          <w:p>
            <w:pPr>
              <w:pStyle w:val="TableParagraph"/>
              <w:spacing w:line="240" w:lineRule="auto" w:before="3"/>
              <w:ind w:left="47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1.08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74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0.359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340" w:right="134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0"/>
      </w:tblGrid>
      <w:tr>
        <w:trPr>
          <w:trHeight w:val="1178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0.359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0.292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</w:tc>
        <w:tc>
          <w:tcPr>
            <w:tcW w:w="3330" w:type="dxa"/>
            <w:vMerge w:val="restart"/>
            <w:tcBorders>
              <w:top w:val="single" w:sz="8" w:space="0" w:color="E6E6E6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 w:before="10"/>
              <w:ind w:right="0"/>
              <w:jc w:val="left"/>
              <w:rPr>
                <w:rFonts w:ascii="Times New Roman" w:hAnsi="Times New Roman" w:cs="Times New Roman" w:eastAsia="Times New Roman"/>
                <w:sz w:val="32"/>
                <w:szCs w:val="32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Adjusted</w:t>
            </w:r>
            <w:r>
              <w:rPr>
                <w:rFonts w:ascii="Times New Roman"/>
                <w:sz w:val="24"/>
              </w:rPr>
              <w:t> using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1"/>
                <w:sz w:val="24"/>
              </w:rPr>
              <w:t> relationship</w:t>
            </w:r>
          </w:p>
          <w:p>
            <w:pPr>
              <w:pStyle w:val="TableParagraph"/>
              <w:spacing w:line="246" w:lineRule="auto" w:before="7"/>
              <w:ind w:left="126" w:right="3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%OC</w:t>
            </w:r>
            <w:r>
              <w:rPr>
                <w:rFonts w:ascii="Times New Roman"/>
                <w:sz w:val="24"/>
              </w:rPr>
              <w:t> =</w:t>
            </w:r>
            <w:r>
              <w:rPr>
                <w:rFonts w:ascii="Times New Roman"/>
                <w:spacing w:val="-1"/>
                <w:sz w:val="24"/>
              </w:rPr>
              <w:t> 0.6x%Organic Matter</w:t>
            </w:r>
            <w:r>
              <w:rPr>
                <w:rFonts w:ascii="Times New Roman"/>
                <w:spacing w:val="2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(Doucette </w:t>
            </w:r>
            <w:r>
              <w:rPr>
                <w:rFonts w:ascii="Times New Roman"/>
                <w:sz w:val="24"/>
              </w:rPr>
              <w:t>2000)</w:t>
            </w:r>
          </w:p>
        </w:tc>
      </w:tr>
      <w:tr>
        <w:trPr>
          <w:trHeight w:val="1030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1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810" w:right="716" w:hanging="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333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8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0.359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0.359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0.292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</w:tc>
        <w:tc>
          <w:tcPr>
            <w:tcW w:w="333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981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0.255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0.255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0.143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333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08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75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3.48%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3.48%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3330" w:type="dxa"/>
            <w:vMerge/>
            <w:tcBorders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8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BodyText"/>
        <w:spacing w:line="246" w:lineRule="auto" w:before="69"/>
        <w:ind w:right="615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tabs>
          <w:tab w:pos="1501" w:val="left" w:leader="none"/>
        </w:tabs>
        <w:spacing w:line="246" w:lineRule="auto"/>
        <w:ind w:right="243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14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right="615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24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4"/>
        </w:rPr>
        <w:t>Agency,</w:t>
      </w:r>
      <w:r>
        <w:rPr>
          <w:spacing w:val="87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after="0" w:line="246" w:lineRule="auto"/>
        <w:jc w:val="left"/>
        <w:sectPr>
          <w:pgSz w:w="12240" w:h="15840"/>
          <w:pgMar w:top="1360" w:bottom="280" w:left="1340" w:right="1340"/>
        </w:sectPr>
      </w:pPr>
    </w:p>
    <w:p>
      <w:pPr>
        <w:pStyle w:val="BodyText"/>
        <w:spacing w:line="246" w:lineRule="auto" w:before="41"/>
        <w:ind w:right="136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</w:t>
      </w:r>
      <w:r>
        <w:rPr>
          <w:spacing w:val="71"/>
        </w:rPr>
        <w:t> </w:t>
      </w:r>
      <w:r>
        <w:rPr>
          <w:spacing w:val="-1"/>
        </w:rPr>
        <w:t>Revisions</w:t>
      </w:r>
      <w:r>
        <w:rPr/>
        <w:t> 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00" w:right="84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2"/>
          <w:szCs w:val="22"/>
        </w:rPr>
      </w:pPr>
    </w:p>
    <w:p>
      <w:pPr>
        <w:pStyle w:val="BodyText"/>
        <w:tabs>
          <w:tab w:pos="6092" w:val="left" w:leader="none"/>
        </w:tabs>
        <w:spacing w:line="240" w:lineRule="auto"/>
        <w:ind w:right="0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Personal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Communication</w:t>
      </w:r>
      <w:r>
        <w:rPr>
          <w:rFonts w:ascii="Sakkal Majalla"/>
          <w:spacing w:val="-5"/>
        </w:rPr>
        <w:t> </w:t>
      </w:r>
      <w:r>
        <w:rPr>
          <w:rFonts w:ascii="Sakkal Majalla"/>
        </w:rPr>
        <w:t>with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Kurt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Hembree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Extension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Agent,</w:t>
      </w:r>
      <w:r>
        <w:rPr>
          <w:rFonts w:ascii="Sakkal Majalla"/>
          <w:spacing w:val="-5"/>
        </w:rPr>
        <w:t> </w:t>
      </w:r>
      <w:r>
        <w:rPr>
          <w:rFonts w:ascii="Sakkal Majalla"/>
        </w:rPr>
        <w:t>Fresno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County.</w:t>
        <w:tab/>
        <w:t>February </w:t>
      </w:r>
      <w:r>
        <w:rPr>
          <w:rFonts w:ascii="Sakkal Majalla"/>
        </w:rPr>
        <w:t>28,</w:t>
      </w:r>
      <w:r>
        <w:rPr>
          <w:rFonts w:ascii="Sakkal Majalla"/>
          <w:spacing w:val="-2"/>
        </w:rPr>
        <w:t> </w:t>
      </w:r>
      <w:r>
        <w:rPr>
          <w:rFonts w:ascii="Sakkal Majalla"/>
          <w:spacing w:val="1"/>
        </w:rPr>
        <w:t>2006.</w:t>
      </w:r>
      <w:r>
        <w:rPr>
          <w:rFonts w:ascii="Sakkal Majalla"/>
        </w:rPr>
      </w:r>
    </w:p>
    <w:p>
      <w:pPr>
        <w:spacing w:line="240" w:lineRule="auto" w:before="4"/>
        <w:rPr>
          <w:rFonts w:ascii="Sakkal Majalla" w:hAnsi="Sakkal Majalla" w:cs="Sakkal Majalla" w:eastAsia="Sakkal Majalla"/>
          <w:sz w:val="19"/>
          <w:szCs w:val="19"/>
        </w:rPr>
      </w:pPr>
    </w:p>
    <w:p>
      <w:pPr>
        <w:pStyle w:val="BodyText"/>
        <w:spacing w:line="240" w:lineRule="auto"/>
        <w:ind w:right="0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</w:p>
    <w:p>
      <w:pPr>
        <w:pStyle w:val="BodyText"/>
        <w:spacing w:line="246" w:lineRule="auto" w:before="7"/>
        <w:ind w:right="2054"/>
        <w:jc w:val="left"/>
      </w:pPr>
      <w:r>
        <w:rPr/>
        <w:t>1.8.55.  </w:t>
      </w:r>
      <w:r>
        <w:rPr>
          <w:spacing w:val="12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>
          <w:spacing w:val="57"/>
        </w:rPr>
        <w:t> </w:t>
      </w:r>
      <w:r>
        <w:rPr>
          <w:spacing w:val="-1"/>
        </w:rPr>
        <w:t>SEWRL-030190FMD.</w:t>
      </w:r>
    </w:p>
    <w:p>
      <w:pPr>
        <w:spacing w:line="240" w:lineRule="auto" w:before="1"/>
        <w:rPr>
          <w:rFonts w:ascii="Times New Roman" w:hAnsi="Times New Roman" w:cs="Times New Roman" w:eastAsia="Times New Roman"/>
          <w:sz w:val="22"/>
          <w:szCs w:val="22"/>
        </w:rPr>
      </w:pPr>
    </w:p>
    <w:p>
      <w:pPr>
        <w:pStyle w:val="BodyText"/>
        <w:tabs>
          <w:tab w:pos="1259" w:val="left" w:leader="none"/>
        </w:tabs>
        <w:spacing w:line="302" w:lineRule="exact"/>
        <w:ind w:right="3136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USDA </w:t>
      </w:r>
      <w:r>
        <w:rPr>
          <w:rFonts w:ascii="Sakkal Majalla"/>
        </w:rPr>
        <w:t>1999.</w:t>
        <w:tab/>
        <w:t>Official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Series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Description.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Ryde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Series.</w:t>
      </w:r>
      <w:r>
        <w:rPr>
          <w:rFonts w:ascii="Sakkal Majalla"/>
          <w:spacing w:val="-6"/>
        </w:rPr>
        <w:t> </w:t>
      </w:r>
      <w:r>
        <w:rPr>
          <w:rFonts w:ascii="Sakkal Majalla"/>
          <w:spacing w:val="-1"/>
        </w:rPr>
        <w:t>Information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from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the</w:t>
      </w:r>
      <w:r>
        <w:rPr>
          <w:rFonts w:ascii="Sakkal Majalla"/>
          <w:spacing w:val="-3"/>
        </w:rPr>
        <w:t> </w:t>
      </w:r>
      <w:r>
        <w:rPr>
          <w:rFonts w:ascii="Sakkal Majalla"/>
        </w:rPr>
        <w:t>website:</w:t>
      </w:r>
      <w:r>
        <w:rPr>
          <w:rFonts w:ascii="Sakkal Majalla"/>
          <w:w w:val="99"/>
        </w:rPr>
        <w:t> </w:t>
      </w:r>
      <w:r>
        <w:rPr>
          <w:rFonts w:ascii="Sakkal Majalla"/>
          <w:color w:val="0000FF"/>
          <w:w w:val="99"/>
        </w:rPr>
      </w:r>
      <w:r>
        <w:rPr>
          <w:rFonts w:ascii="Sakkal Majalla"/>
          <w:color w:val="0000FF"/>
          <w:w w:val="99"/>
        </w:rPr>
        <w:t> </w:t>
      </w:r>
      <w:hyperlink r:id="rId10">
        <w:r>
          <w:rPr>
            <w:rFonts w:ascii="Sakkal Majalla"/>
            <w:color w:val="0000FF"/>
            <w:spacing w:val="-1"/>
            <w:u w:val="single" w:color="0000FF"/>
          </w:rPr>
          <w:t>http://soils.usda.gov/technical/classification/osd/index.html</w:t>
        </w:r>
        <w:r>
          <w:rPr>
            <w:rFonts w:ascii="Sakkal Majalla"/>
            <w:color w:val="0000FF"/>
          </w:rPr>
        </w:r>
        <w:r>
          <w:rPr>
            <w:rFonts w:ascii="Sakkal Majalla"/>
          </w:rPr>
        </w:r>
      </w:hyperlink>
    </w:p>
    <w:p>
      <w:pPr>
        <w:spacing w:line="240" w:lineRule="auto" w:before="3"/>
        <w:rPr>
          <w:rFonts w:ascii="Sakkal Majalla" w:hAnsi="Sakkal Majalla" w:cs="Sakkal Majalla" w:eastAsia="Sakkal Majalla"/>
          <w:sz w:val="20"/>
          <w:szCs w:val="20"/>
        </w:rPr>
      </w:pPr>
    </w:p>
    <w:p>
      <w:pPr>
        <w:pStyle w:val="BodyText"/>
        <w:spacing w:line="246" w:lineRule="auto" w:before="69"/>
        <w:ind w:right="84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line="240" w:lineRule="auto" w:before="1"/>
        <w:rPr>
          <w:rFonts w:ascii="Times New Roman" w:hAnsi="Times New Roman" w:cs="Times New Roman" w:eastAsia="Times New Roman"/>
          <w:sz w:val="22"/>
          <w:szCs w:val="22"/>
        </w:rPr>
      </w:pPr>
    </w:p>
    <w:p>
      <w:pPr>
        <w:pStyle w:val="BodyText"/>
        <w:spacing w:line="302" w:lineRule="exact"/>
        <w:ind w:right="84"/>
        <w:jc w:val="left"/>
        <w:rPr>
          <w:rFonts w:ascii="Sakkal Majalla" w:hAnsi="Sakkal Majalla" w:cs="Sakkal Majalla" w:eastAsia="Sakkal Majalla"/>
        </w:rPr>
      </w:pPr>
      <w:r>
        <w:rPr>
          <w:rFonts w:ascii="Sakkal Majalla"/>
          <w:spacing w:val="-1"/>
        </w:rPr>
        <w:t>USDA.</w:t>
      </w:r>
      <w:r>
        <w:rPr>
          <w:rFonts w:ascii="Sakkal Majalla"/>
          <w:spacing w:val="-5"/>
        </w:rPr>
        <w:t> </w:t>
      </w:r>
      <w:r>
        <w:rPr>
          <w:rFonts w:ascii="Sakkal Majalla"/>
        </w:rPr>
        <w:t>2006.</w:t>
      </w:r>
      <w:r>
        <w:rPr>
          <w:rFonts w:ascii="Sakkal Majalla"/>
          <w:spacing w:val="-5"/>
        </w:rPr>
        <w:t> </w:t>
      </w:r>
      <w:r>
        <w:rPr>
          <w:rFonts w:ascii="Sakkal Majalla"/>
          <w:spacing w:val="-1"/>
        </w:rPr>
        <w:t>Natural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Resources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Conservation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Service.</w:t>
      </w:r>
      <w:r>
        <w:rPr>
          <w:rFonts w:ascii="Sakkal Majalla"/>
          <w:spacing w:val="-5"/>
        </w:rPr>
        <w:t> </w:t>
      </w:r>
      <w:r>
        <w:rPr>
          <w:rFonts w:ascii="Sakkal Majalla"/>
        </w:rPr>
        <w:t>Soil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Data</w:t>
      </w:r>
      <w:r>
        <w:rPr>
          <w:rFonts w:ascii="Sakkal Majalla"/>
          <w:spacing w:val="-3"/>
        </w:rPr>
        <w:t> </w:t>
      </w:r>
      <w:r>
        <w:rPr>
          <w:rFonts w:ascii="Sakkal Majalla"/>
          <w:spacing w:val="-1"/>
        </w:rPr>
        <w:t>Mart.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Information</w:t>
      </w:r>
      <w:r>
        <w:rPr>
          <w:rFonts w:ascii="Sakkal Majalla"/>
          <w:spacing w:val="-4"/>
        </w:rPr>
        <w:t> </w:t>
      </w:r>
      <w:r>
        <w:rPr>
          <w:rFonts w:ascii="Sakkal Majalla"/>
          <w:spacing w:val="-1"/>
        </w:rPr>
        <w:t>from</w:t>
      </w:r>
      <w:r>
        <w:rPr>
          <w:rFonts w:ascii="Sakkal Majalla"/>
          <w:spacing w:val="-4"/>
        </w:rPr>
        <w:t> </w:t>
      </w:r>
      <w:r>
        <w:rPr>
          <w:rFonts w:ascii="Sakkal Majalla"/>
        </w:rPr>
        <w:t>website:</w:t>
      </w:r>
      <w:r>
        <w:rPr>
          <w:rFonts w:ascii="Sakkal Majalla"/>
          <w:spacing w:val="101"/>
          <w:w w:val="99"/>
        </w:rPr>
        <w:t> </w:t>
      </w:r>
      <w:hyperlink r:id="rId11">
        <w:r>
          <w:rPr>
            <w:rFonts w:ascii="Sakkal Majalla"/>
            <w:spacing w:val="-1"/>
          </w:rPr>
          <w:t>http://soildatamart.nrcs.usda.gov/.</w:t>
        </w:r>
        <w:r>
          <w:rPr>
            <w:rFonts w:ascii="Sakkal Majalla"/>
          </w:rPr>
        </w:r>
      </w:hyperlink>
    </w:p>
    <w:p>
      <w:pPr>
        <w:spacing w:after="0" w:line="302" w:lineRule="exact"/>
        <w:jc w:val="left"/>
        <w:rPr>
          <w:rFonts w:ascii="Sakkal Majalla" w:hAnsi="Sakkal Majalla" w:cs="Sakkal Majalla" w:eastAsia="Sakkal Majalla"/>
        </w:rPr>
        <w:sectPr>
          <w:pgSz w:w="12240" w:h="15840"/>
          <w:pgMar w:top="1400" w:bottom="280" w:left="1340" w:right="1380"/>
        </w:sectPr>
      </w:pPr>
    </w:p>
    <w:p>
      <w:pPr>
        <w:spacing w:line="240" w:lineRule="auto" w:before="0"/>
        <w:rPr>
          <w:rFonts w:ascii="Sakkal Majalla" w:hAnsi="Sakkal Majalla" w:cs="Sakkal Majalla" w:eastAsia="Sakkal Majalla"/>
          <w:sz w:val="20"/>
          <w:szCs w:val="20"/>
        </w:rPr>
      </w:pPr>
      <w:r>
        <w:rPr/>
        <w:pict>
          <v:group style="position:absolute;margin-left:326.279999pt;margin-top:427.200989pt;width:198pt;height:52.45pt;mso-position-horizontal-relative:page;mso-position-vertical-relative:page;z-index:-267328" coordorigin="6526,8544" coordsize="3960,1049">
            <v:group style="position:absolute;left:6526;top:8544;width:3960;height:164" coordorigin="6526,8544" coordsize="3960,164">
              <v:shape style="position:absolute;left:6526;top:8544;width:3960;height:164" coordorigin="6526,8544" coordsize="3960,164" path="m6526,8707l10486,8707,10486,8544,6526,8544,6526,8707xe" filled="true" fillcolor="#e6e6e6" stroked="false">
                <v:path arrowok="t"/>
                <v:fill type="solid"/>
              </v:shape>
            </v:group>
            <v:group style="position:absolute;left:6526;top:8707;width:3960;height:236" coordorigin="6526,8707" coordsize="3960,236">
              <v:shape style="position:absolute;left:6526;top:8707;width:3960;height:236" coordorigin="6526,8707" coordsize="3960,236" path="m6526,8942l10486,8942,10486,8707,6526,8707,6526,8942xe" filled="true" fillcolor="#e6e6e6" stroked="false">
                <v:path arrowok="t"/>
                <v:fill type="solid"/>
              </v:shape>
            </v:group>
            <v:group style="position:absolute;left:6526;top:8942;width:3960;height:236" coordorigin="6526,8942" coordsize="3960,236">
              <v:shape style="position:absolute;left:6526;top:8942;width:3960;height:236" coordorigin="6526,8942" coordsize="3960,236" path="m6526,9178l10486,9178,10486,8942,6526,8942,6526,9178xe" filled="true" fillcolor="#e6e6e6" stroked="false">
                <v:path arrowok="t"/>
                <v:fill type="solid"/>
              </v:shape>
            </v:group>
            <v:group style="position:absolute;left:6526;top:9194;width:3960;height:164" coordorigin="6526,9194" coordsize="3960,164">
              <v:shape style="position:absolute;left:6526;top:9194;width:3960;height:164" coordorigin="6526,9194" coordsize="3960,164" path="m6526,9358l10486,9358,10486,9194,6526,9194,6526,9358xe" filled="true" fillcolor="#e6e6e6" stroked="false">
                <v:path arrowok="t"/>
                <v:fill type="solid"/>
              </v:shape>
            </v:group>
            <v:group style="position:absolute;left:6526;top:9358;width:3960;height:236" coordorigin="6526,9358" coordsize="3960,236">
              <v:shape style="position:absolute;left:6526;top:9358;width:3960;height:236" coordorigin="6526,9358" coordsize="3960,236" path="m6526,9593l10486,9593,10486,9358,6526,9358,6526,959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26.279999pt;margin-top:524.760986pt;width:198pt;height:19.95pt;mso-position-horizontal-relative:page;mso-position-vertical-relative:page;z-index:-267304" coordorigin="6526,10495" coordsize="3960,399">
            <v:group style="position:absolute;left:6526;top:10495;width:3960;height:164" coordorigin="6526,10495" coordsize="3960,164">
              <v:shape style="position:absolute;left:6526;top:10495;width:3960;height:164" coordorigin="6526,10495" coordsize="3960,164" path="m6526,10658l10486,10658,10486,10495,6526,10495,6526,10658xe" filled="true" fillcolor="#e6e6e6" stroked="false">
                <v:path arrowok="t"/>
                <v:fill type="solid"/>
              </v:shape>
            </v:group>
            <v:group style="position:absolute;left:6526;top:10658;width:3960;height:236" coordorigin="6526,10658" coordsize="3960,236">
              <v:shape style="position:absolute;left:6526;top:10658;width:3960;height:236" coordorigin="6526,10658" coordsize="3960,236" path="m6526,10894l10486,10894,10486,10658,6526,10658,6526,1089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612.840027pt;width:258pt;height:20.65pt;mso-position-horizontal-relative:page;mso-position-vertical-relative:page;z-index:-267280" coordorigin="5340,12257" coordsize="5160,413">
            <v:group style="position:absolute;left:5340;top:12257;width:5160;height:120" coordorigin="5340,12257" coordsize="5160,120">
              <v:shape style="position:absolute;left:5340;top:12257;width:5160;height:120" coordorigin="5340,12257" coordsize="5160,120" path="m5340,12377l10500,12377,10500,12257,5340,12257,5340,12377xe" filled="true" fillcolor="#e6e6e6" stroked="false">
                <v:path arrowok="t"/>
                <v:fill type="solid"/>
              </v:shape>
            </v:group>
            <v:group style="position:absolute;left:5340;top:12377;width:5160;height:293" coordorigin="5340,12377" coordsize="5160,293">
              <v:shape style="position:absolute;left:5340;top:12377;width:5160;height:293" coordorigin="5340,12377" coordsize="5160,293" path="m5340,12670l10500,12670,10500,12377,5340,12377,5340,1267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646.080994pt;width:258pt;height:62.8pt;mso-position-horizontal-relative:page;mso-position-vertical-relative:page;z-index:-267256" coordorigin="5340,12922" coordsize="5160,1256">
            <v:group style="position:absolute;left:5340;top:12922;width:5160;height:120" coordorigin="5340,12922" coordsize="5160,120">
              <v:shape style="position:absolute;left:5340;top:12922;width:5160;height:120" coordorigin="5340,12922" coordsize="5160,120" path="m5340,13042l10500,13042,10500,12922,5340,12922,5340,13042xe" filled="true" fillcolor="#e6e6e6" stroked="false">
                <v:path arrowok="t"/>
                <v:fill type="solid"/>
              </v:shape>
            </v:group>
            <v:group style="position:absolute;left:5340;top:13042;width:5160;height:236" coordorigin="5340,13042" coordsize="5160,236">
              <v:shape style="position:absolute;left:5340;top:13042;width:5160;height:236" coordorigin="5340,13042" coordsize="5160,236" path="m5340,13277l10500,13277,10500,13042,5340,13042,5340,13277xe" filled="true" fillcolor="#e6e6e6" stroked="false">
                <v:path arrowok="t"/>
                <v:fill type="solid"/>
              </v:shape>
            </v:group>
            <v:group style="position:absolute;left:5340;top:13277;width:5160;height:293" coordorigin="5340,13277" coordsize="5160,293">
              <v:shape style="position:absolute;left:5340;top:13277;width:5160;height:293" coordorigin="5340,13277" coordsize="5160,293" path="m5340,13570l10500,13570,10500,13277,5340,13277,5340,13570xe" filled="true" fillcolor="#e6e6e6" stroked="false">
                <v:path arrowok="t"/>
                <v:fill type="solid"/>
              </v:shape>
            </v:group>
            <v:group style="position:absolute;left:5340;top:13586;width:5160;height:120" coordorigin="5340,13586" coordsize="5160,120">
              <v:shape style="position:absolute;left:5340;top:13586;width:5160;height:120" coordorigin="5340,13586" coordsize="5160,120" path="m5340,13706l10500,13706,10500,13586,5340,13586,5340,13706xe" filled="true" fillcolor="#e6e6e6" stroked="false">
                <v:path arrowok="t"/>
                <v:fill type="solid"/>
              </v:shape>
            </v:group>
            <v:group style="position:absolute;left:5340;top:13706;width:5160;height:236" coordorigin="5340,13706" coordsize="5160,236">
              <v:shape style="position:absolute;left:5340;top:13706;width:5160;height:236" coordorigin="5340,13706" coordsize="5160,236" path="m5340,13942l10500,13942,10500,13706,5340,13706,5340,13942xe" filled="true" fillcolor="#e6e6e6" stroked="false">
                <v:path arrowok="t"/>
                <v:fill type="solid"/>
              </v:shape>
            </v:group>
            <v:group style="position:absolute;left:5340;top:13942;width:5160;height:236" coordorigin="5340,13942" coordsize="5160,236">
              <v:shape style="position:absolute;left:5340;top:13942;width:5160;height:236" coordorigin="5340,13942" coordsize="5160,236" path="m5340,14177l10500,14177,10500,13942,5340,13942,5340,14177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10"/>
        <w:rPr>
          <w:rFonts w:ascii="Sakkal Majalla" w:hAnsi="Sakkal Majalla" w:cs="Sakkal Majalla" w:eastAsia="Sakkal Majalla"/>
          <w:sz w:val="16"/>
          <w:szCs w:val="16"/>
        </w:rPr>
      </w:pPr>
    </w:p>
    <w:p>
      <w:pPr>
        <w:pStyle w:val="Heading1"/>
        <w:spacing w:line="240" w:lineRule="auto" w:before="0"/>
        <w:ind w:left="100" w:right="0"/>
        <w:jc w:val="left"/>
        <w:rPr>
          <w:b w:val="0"/>
          <w:bCs w:val="0"/>
        </w:rPr>
      </w:pPr>
      <w:bookmarkStart w:name="_TOC_250013" w:id="4"/>
      <w:r>
        <w:rPr>
          <w:spacing w:val="-1"/>
        </w:rPr>
        <w:t>FLORIDA </w:t>
      </w:r>
      <w:r>
        <w:rPr/>
        <w:t>SWEET </w:t>
      </w:r>
      <w:r>
        <w:rPr>
          <w:spacing w:val="-1"/>
        </w:rPr>
        <w:t>CORN</w:t>
      </w:r>
      <w:bookmarkEnd w:id="4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6" w:lineRule="auto"/>
        <w:ind w:right="127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sweet</w:t>
      </w:r>
      <w:r>
        <w:rPr/>
        <w:t> </w:t>
      </w:r>
      <w:r>
        <w:rPr>
          <w:spacing w:val="-1"/>
        </w:rPr>
        <w:t>corn</w:t>
      </w:r>
      <w:r>
        <w:rPr/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Florida </w:t>
      </w:r>
      <w:r>
        <w:rPr/>
        <w:t>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Palm</w:t>
      </w:r>
      <w:r>
        <w:rPr/>
        <w:t> </w:t>
      </w:r>
      <w:r>
        <w:rPr>
          <w:spacing w:val="-1"/>
        </w:rPr>
        <w:t>Beach</w:t>
      </w:r>
      <w:r>
        <w:rPr>
          <w:spacing w:val="71"/>
        </w:rPr>
        <w:t> </w:t>
      </w:r>
      <w:r>
        <w:rPr/>
        <w:t>County</w:t>
      </w:r>
      <w:r>
        <w:rPr>
          <w:spacing w:val="-8"/>
        </w:rPr>
        <w:t> </w:t>
      </w:r>
      <w:r>
        <w:rPr/>
        <w:t>in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Florida,</w:t>
      </w:r>
      <w:r>
        <w:rPr/>
        <w:t> </w:t>
      </w:r>
      <w:r>
        <w:rPr>
          <w:spacing w:val="-1"/>
        </w:rPr>
        <w:t>although</w:t>
      </w:r>
      <w:r>
        <w:rPr/>
        <w:t> </w:t>
      </w:r>
      <w:r>
        <w:rPr>
          <w:spacing w:val="-1"/>
        </w:rPr>
        <w:t>sweet</w:t>
      </w:r>
      <w:r>
        <w:rPr/>
        <w:t> </w:t>
      </w:r>
      <w:r>
        <w:rPr>
          <w:spacing w:val="-1"/>
        </w:rPr>
        <w:t>corn</w:t>
      </w:r>
      <w:r>
        <w:rPr/>
        <w:t> </w:t>
      </w:r>
      <w:r>
        <w:rPr>
          <w:spacing w:val="-1"/>
        </w:rPr>
        <w:t>production</w:t>
      </w:r>
      <w:r>
        <w:rPr/>
        <w:t> </w:t>
      </w:r>
      <w:r>
        <w:rPr>
          <w:spacing w:val="-1"/>
        </w:rPr>
        <w:t>occurs</w:t>
      </w:r>
      <w:r>
        <w:rPr/>
        <w:t> </w:t>
      </w:r>
      <w:r>
        <w:rPr>
          <w:spacing w:val="-1"/>
        </w:rPr>
        <w:t>throughout</w:t>
      </w:r>
      <w:r>
        <w:rPr/>
        <w:t> </w:t>
      </w:r>
      <w:r>
        <w:rPr>
          <w:spacing w:val="-1"/>
        </w:rPr>
        <w:t>Florida.</w:t>
      </w:r>
    </w:p>
    <w:p>
      <w:pPr>
        <w:pStyle w:val="BodyText"/>
        <w:spacing w:line="246" w:lineRule="auto"/>
        <w:ind w:right="127"/>
        <w:jc w:val="left"/>
      </w:pP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Florida </w:t>
      </w:r>
      <w:r>
        <w:rPr/>
        <w:t>is the</w:t>
      </w:r>
      <w:r>
        <w:rPr>
          <w:spacing w:val="-1"/>
        </w:rPr>
        <w:t> major producer </w:t>
      </w:r>
      <w:r>
        <w:rPr/>
        <w:t>of</w:t>
      </w:r>
      <w:r>
        <w:rPr>
          <w:spacing w:val="-1"/>
        </w:rPr>
        <w:t> fresh</w:t>
      </w:r>
      <w:r>
        <w:rPr/>
        <w:t> </w:t>
      </w:r>
      <w:r>
        <w:rPr>
          <w:spacing w:val="-1"/>
        </w:rPr>
        <w:t>market</w:t>
      </w:r>
      <w:r>
        <w:rPr>
          <w:spacing w:val="62"/>
        </w:rPr>
        <w:t> </w:t>
      </w:r>
      <w:r>
        <w:rPr>
          <w:spacing w:val="-1"/>
        </w:rPr>
        <w:t>sweet</w:t>
      </w:r>
      <w:r>
        <w:rPr/>
        <w:t> </w:t>
      </w:r>
      <w:r>
        <w:rPr>
          <w:spacing w:val="-1"/>
        </w:rPr>
        <w:t>corn</w:t>
      </w:r>
      <w:r>
        <w:rPr/>
        <w:t> in 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Sweet</w:t>
      </w:r>
      <w:r>
        <w:rPr/>
        <w:t> </w:t>
      </w:r>
      <w:r>
        <w:rPr>
          <w:spacing w:val="-1"/>
        </w:rPr>
        <w:t>corn</w:t>
      </w:r>
      <w:r>
        <w:rPr/>
        <w:t> is </w:t>
      </w:r>
      <w:r>
        <w:rPr>
          <w:spacing w:val="-1"/>
        </w:rPr>
        <w:t>extensively</w:t>
      </w:r>
      <w:r>
        <w:rPr>
          <w:spacing w:val="-8"/>
        </w:rPr>
        <w:t> </w:t>
      </w:r>
      <w:r>
        <w:rPr>
          <w:spacing w:val="-1"/>
        </w:rPr>
        <w:t>grown</w:t>
      </w:r>
      <w:r>
        <w:rPr/>
        <w:t> on </w:t>
      </w:r>
      <w:r>
        <w:rPr>
          <w:spacing w:val="-1"/>
        </w:rPr>
        <w:t>“muck</w:t>
      </w:r>
      <w:r>
        <w:rPr/>
        <w:t> soils”</w:t>
      </w:r>
      <w:r>
        <w:rPr>
          <w:spacing w:val="-1"/>
        </w:rPr>
        <w:t> (approximately</w:t>
      </w:r>
      <w:r>
        <w:rPr>
          <w:spacing w:val="-8"/>
        </w:rPr>
        <w:t> </w:t>
      </w:r>
      <w:r>
        <w:rPr>
          <w:spacing w:val="-1"/>
        </w:rPr>
        <w:t>75%).</w:t>
      </w:r>
      <w:r>
        <w:rPr>
          <w:spacing w:val="77"/>
        </w:rPr>
        <w:t> </w:t>
      </w:r>
      <w:r>
        <w:rPr>
          <w:spacing w:val="-2"/>
        </w:rPr>
        <w:t>Typical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distances</w:t>
      </w:r>
      <w:r>
        <w:rPr/>
        <w:t> </w:t>
      </w:r>
      <w:r>
        <w:rPr>
          <w:spacing w:val="-1"/>
        </w:rPr>
        <w:t>are </w:t>
      </w:r>
      <w:r>
        <w:rPr/>
        <w:t>30 </w:t>
      </w:r>
      <w:r>
        <w:rPr>
          <w:spacing w:val="-1"/>
        </w:rPr>
        <w:t>inches</w:t>
      </w:r>
      <w:r>
        <w:rPr/>
        <w:t> </w:t>
      </w:r>
      <w:r>
        <w:rPr>
          <w:spacing w:val="-1"/>
        </w:rPr>
        <w:t>between</w:t>
      </w:r>
      <w:r>
        <w:rPr/>
        <w:t> </w:t>
      </w:r>
      <w:r>
        <w:rPr>
          <w:spacing w:val="-1"/>
        </w:rPr>
        <w:t>rows</w:t>
      </w:r>
      <w:r>
        <w:rPr/>
        <w:t> </w:t>
      </w:r>
      <w:r>
        <w:rPr>
          <w:spacing w:val="-1"/>
        </w:rPr>
        <w:t>and</w:t>
      </w:r>
      <w:r>
        <w:rPr/>
        <w:t> 6 to 8 </w:t>
      </w:r>
      <w:r>
        <w:rPr>
          <w:spacing w:val="-1"/>
        </w:rPr>
        <w:t>inches</w:t>
      </w:r>
      <w:r>
        <w:rPr/>
        <w:t> </w:t>
      </w:r>
      <w:r>
        <w:rPr>
          <w:spacing w:val="-1"/>
        </w:rPr>
        <w:t>between</w:t>
      </w:r>
      <w:r>
        <w:rPr/>
        <w:t> </w:t>
      </w:r>
      <w:r>
        <w:rPr>
          <w:spacing w:val="-1"/>
        </w:rPr>
        <w:t>plants.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Sweet</w:t>
      </w:r>
      <w:r>
        <w:rPr>
          <w:spacing w:val="87"/>
        </w:rPr>
        <w:t> </w:t>
      </w:r>
      <w:r>
        <w:rPr>
          <w:spacing w:val="-1"/>
        </w:rPr>
        <w:t>corn</w:t>
      </w:r>
      <w:r>
        <w:rPr/>
        <w:t> in </w:t>
      </w:r>
      <w:r>
        <w:rPr>
          <w:spacing w:val="-1"/>
        </w:rPr>
        <w:t>Florida </w:t>
      </w:r>
      <w:r>
        <w:rPr/>
        <w:t>is </w:t>
      </w:r>
      <w:r>
        <w:rPr>
          <w:spacing w:val="-1"/>
        </w:rPr>
        <w:t>produced</w:t>
      </w:r>
      <w:r>
        <w:rPr/>
        <w:t> using</w:t>
      </w:r>
      <w:r>
        <w:rPr>
          <w:spacing w:val="-3"/>
        </w:rPr>
        <w:t> </w:t>
      </w:r>
      <w:r>
        <w:rPr>
          <w:spacing w:val="-1"/>
        </w:rPr>
        <w:t>several</w:t>
      </w:r>
      <w:r>
        <w:rPr/>
        <w:t> </w:t>
      </w:r>
      <w:r>
        <w:rPr>
          <w:spacing w:val="-2"/>
        </w:rPr>
        <w:t>types</w:t>
      </w:r>
      <w:r>
        <w:rPr/>
        <w:t> of</w:t>
      </w:r>
      <w:r>
        <w:rPr>
          <w:spacing w:val="-1"/>
        </w:rPr>
        <w:t> irrigation</w:t>
      </w:r>
      <w:r>
        <w:rPr/>
        <w:t> </w:t>
      </w:r>
      <w:r>
        <w:rPr>
          <w:spacing w:val="-2"/>
        </w:rPr>
        <w:t>systems.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</w:t>
      </w:r>
      <w:r>
        <w:rPr>
          <w:spacing w:val="65"/>
        </w:rPr>
        <w:t>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Riviera sand.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Riviera sand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loamy,</w:t>
      </w:r>
      <w:r>
        <w:rPr/>
        <w:t> </w:t>
      </w:r>
      <w:r>
        <w:rPr>
          <w:spacing w:val="-1"/>
        </w:rPr>
        <w:t>siliceous,</w:t>
      </w:r>
      <w:r>
        <w:rPr/>
        <w:t> </w:t>
      </w:r>
      <w:r>
        <w:rPr>
          <w:spacing w:val="-1"/>
        </w:rPr>
        <w:t>active,</w:t>
      </w:r>
      <w:r>
        <w:rPr/>
        <w:t> </w:t>
      </w:r>
      <w:r>
        <w:rPr>
          <w:spacing w:val="-1"/>
        </w:rPr>
        <w:t>hyperthermic</w:t>
      </w:r>
      <w:r>
        <w:rPr>
          <w:spacing w:val="83"/>
        </w:rPr>
        <w:t> </w:t>
      </w:r>
      <w:r>
        <w:rPr>
          <w:spacing w:val="-1"/>
        </w:rPr>
        <w:t>Arenic Glossaqualfs.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are often</w:t>
      </w:r>
      <w:r>
        <w:rPr/>
        <w:t> </w:t>
      </w:r>
      <w:r>
        <w:rPr>
          <w:spacing w:val="-1"/>
        </w:rPr>
        <w:t>used</w:t>
      </w:r>
      <w:r>
        <w:rPr/>
        <w:t> </w:t>
      </w:r>
      <w:r>
        <w:rPr>
          <w:spacing w:val="-1"/>
        </w:rPr>
        <w:t>for truck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(including</w:t>
      </w:r>
      <w:r>
        <w:rPr>
          <w:spacing w:val="-3"/>
        </w:rPr>
        <w:t> </w:t>
      </w:r>
      <w:r>
        <w:rPr>
          <w:spacing w:val="-1"/>
        </w:rPr>
        <w:t>sweet</w:t>
      </w:r>
      <w:r>
        <w:rPr/>
        <w:t> </w:t>
      </w:r>
      <w:r>
        <w:rPr>
          <w:spacing w:val="-1"/>
        </w:rPr>
        <w:t>corn) and</w:t>
      </w:r>
      <w:r>
        <w:rPr/>
        <w:t> </w:t>
      </w:r>
      <w:r>
        <w:rPr>
          <w:spacing w:val="-1"/>
        </w:rPr>
        <w:t>citrus</w:t>
      </w:r>
      <w:r>
        <w:rPr>
          <w:spacing w:val="97"/>
        </w:rPr>
        <w:t> </w:t>
      </w:r>
      <w:r>
        <w:rPr>
          <w:spacing w:val="-1"/>
        </w:rPr>
        <w:t>production.</w:t>
      </w:r>
      <w:r>
        <w:rPr/>
        <w:t> </w:t>
      </w:r>
      <w:r>
        <w:rPr>
          <w:spacing w:val="-1"/>
        </w:rPr>
        <w:t>Riviera sand</w:t>
      </w:r>
      <w:r>
        <w:rPr/>
        <w:t>  </w:t>
      </w:r>
      <w:r>
        <w:rPr>
          <w:spacing w:val="12"/>
        </w:rPr>
        <w:t> </w:t>
      </w:r>
      <w:r>
        <w:rPr/>
        <w:t>is a</w:t>
      </w:r>
      <w:r>
        <w:rPr>
          <w:spacing w:val="-1"/>
        </w:rPr>
        <w:t> deep,</w:t>
      </w:r>
      <w:r>
        <w:rPr/>
        <w:t> </w:t>
      </w:r>
      <w:r>
        <w:rPr>
          <w:spacing w:val="-1"/>
        </w:rPr>
        <w:t>poorly</w:t>
      </w:r>
      <w:r>
        <w:rPr>
          <w:spacing w:val="-8"/>
        </w:rPr>
        <w:t> </w:t>
      </w:r>
      <w:r>
        <w:rPr>
          <w:spacing w:val="-1"/>
        </w:rPr>
        <w:t>drained,</w:t>
      </w:r>
      <w:r>
        <w:rPr/>
        <w:t> slow</w:t>
      </w:r>
      <w:r>
        <w:rPr>
          <w:spacing w:val="-1"/>
        </w:rPr>
        <w:t> runoff,</w:t>
      </w:r>
      <w:r>
        <w:rPr/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/>
        <w:t>to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slowly</w:t>
      </w:r>
      <w:r>
        <w:rPr>
          <w:spacing w:val="93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that</w:t>
      </w:r>
      <w:r>
        <w:rPr/>
        <w:t>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stratified</w:t>
      </w:r>
      <w:r>
        <w:rPr/>
        <w:t> </w:t>
      </w:r>
      <w:r>
        <w:rPr>
          <w:spacing w:val="-1"/>
        </w:rPr>
        <w:t>marine sandy</w:t>
      </w:r>
      <w:r>
        <w:rPr>
          <w:spacing w:val="-8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loamy</w:t>
      </w:r>
      <w:r>
        <w:rPr>
          <w:spacing w:val="-8"/>
        </w:rPr>
        <w:t> </w:t>
      </w:r>
      <w:r>
        <w:rPr>
          <w:spacing w:val="-1"/>
        </w:rPr>
        <w:t>sediments</w:t>
      </w:r>
      <w:r>
        <w:rPr/>
        <w:t> on the</w:t>
      </w:r>
      <w:r>
        <w:rPr>
          <w:spacing w:val="-1"/>
        </w:rPr>
        <w:t> </w:t>
      </w:r>
      <w:r>
        <w:rPr>
          <w:spacing w:val="-2"/>
        </w:rPr>
        <w:t>Lower</w:t>
      </w:r>
      <w:r>
        <w:rPr>
          <w:spacing w:val="-1"/>
        </w:rPr>
        <w:t> Coastal</w:t>
      </w:r>
      <w:r>
        <w:rPr>
          <w:spacing w:val="87"/>
        </w:rPr>
        <w:t> </w:t>
      </w:r>
      <w:r>
        <w:rPr>
          <w:spacing w:val="-1"/>
        </w:rPr>
        <w:t>Plain.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 </w:t>
      </w:r>
      <w:r>
        <w:rPr>
          <w:spacing w:val="-1"/>
        </w:rPr>
        <w:t>are generally</w:t>
      </w:r>
      <w:r>
        <w:rPr>
          <w:spacing w:val="-8"/>
        </w:rPr>
        <w:t> </w:t>
      </w:r>
      <w:r>
        <w:rPr>
          <w:spacing w:val="-1"/>
        </w:rPr>
        <w:t>found</w:t>
      </w:r>
      <w:r>
        <w:rPr/>
        <w:t> on </w:t>
      </w:r>
      <w:r>
        <w:rPr>
          <w:spacing w:val="-1"/>
        </w:rPr>
        <w:t>broad,</w:t>
      </w:r>
      <w:r>
        <w:rPr/>
        <w:t> low</w:t>
      </w:r>
      <w:r>
        <w:rPr>
          <w:spacing w:val="-1"/>
        </w:rPr>
        <w:t> flats</w:t>
      </w:r>
      <w:r>
        <w:rPr/>
        <w:t> </w:t>
      </w:r>
      <w:r>
        <w:rPr>
          <w:spacing w:val="-1"/>
        </w:rPr>
        <w:t>and</w:t>
      </w:r>
      <w:r>
        <w:rPr/>
        <w:t> in </w:t>
      </w:r>
      <w:r>
        <w:rPr>
          <w:spacing w:val="-1"/>
        </w:rPr>
        <w:t>depressions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have slopes</w:t>
      </w:r>
      <w:r>
        <w:rPr>
          <w:spacing w:val="85"/>
        </w:rPr>
        <w:t> </w:t>
      </w:r>
      <w:r>
        <w:rPr>
          <w:spacing w:val="-1"/>
        </w:rPr>
        <w:t>generally</w:t>
      </w:r>
      <w:r>
        <w:rPr>
          <w:spacing w:val="-8"/>
        </w:rPr>
        <w:t> </w:t>
      </w:r>
      <w:r>
        <w:rPr>
          <w:spacing w:val="-1"/>
        </w:rPr>
        <w:t>less</w:t>
      </w:r>
      <w:r>
        <w:rPr/>
        <w:t> </w:t>
      </w:r>
      <w:r>
        <w:rPr>
          <w:spacing w:val="-1"/>
        </w:rPr>
        <w:t>than</w:t>
      </w:r>
      <w:r>
        <w:rPr/>
        <w:t> 2 </w:t>
      </w:r>
      <w:r>
        <w:rPr>
          <w:spacing w:val="-1"/>
        </w:rPr>
        <w:t>percent.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is of</w:t>
      </w:r>
      <w:r>
        <w:rPr>
          <w:spacing w:val="-1"/>
        </w:rPr>
        <w:t> moderate </w:t>
      </w:r>
      <w:r>
        <w:rPr/>
        <w:t>extent.  </w:t>
      </w:r>
      <w:r>
        <w:rPr>
          <w:spacing w:val="12"/>
        </w:rPr>
        <w:t> </w:t>
      </w:r>
      <w:r>
        <w:rPr>
          <w:spacing w:val="-1"/>
        </w:rPr>
        <w:t>Riviera sand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69"/>
        </w:rPr>
        <w:t> </w:t>
      </w:r>
      <w:r>
        <w:rPr>
          <w:spacing w:val="-1"/>
        </w:rPr>
        <w:t>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25"/>
          <w:szCs w:val="25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0"/>
      </w:tblGrid>
      <w:tr>
        <w:trPr>
          <w:trHeight w:val="691" w:hRule="exact"/>
        </w:trPr>
        <w:tc>
          <w:tcPr>
            <w:tcW w:w="918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Palm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Beach </w:t>
            </w:r>
            <w:r>
              <w:rPr>
                <w:rFonts w:ascii="Times New Roman"/>
                <w:spacing w:val="4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Florida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Sweet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62"/>
              <w:ind w:left="126" w:right="5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West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Palm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Beach,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FL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(W12844)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62"/>
              <w:ind w:left="126" w:right="5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West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Palm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Beach,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FL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(W12844)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0.78</w:t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90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62"/>
              <w:ind w:left="126" w:right="16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No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appreciable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snow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accumulation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occurs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this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part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Florida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32.5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2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18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01"/>
      </w:tblGrid>
      <w:tr>
        <w:trPr>
          <w:trHeight w:val="432" w:hRule="exact"/>
        </w:trPr>
        <w:tc>
          <w:tcPr>
            <w:tcW w:w="908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  </w:t>
            </w:r>
            <w:r>
              <w:rPr>
                <w:rFonts w:ascii="Times New Roman"/>
                <w:b/>
                <w:spacing w:val="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Palm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Beach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Florida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Sweet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0.03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456" w:right="121" w:hanging="233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Input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Collator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(Burns,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1992)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FARM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57"/>
                <w:w w:val="99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1985)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2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z w:val="20"/>
              </w:rPr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500" w:bottom="280" w:left="1340" w:right="14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67pt;margin-top:99.960999pt;width:258pt;height:53.9pt;mso-position-horizontal-relative:page;mso-position-vertical-relative:page;z-index:-267232" coordorigin="5340,1999" coordsize="5160,1078">
            <v:group style="position:absolute;left:5340;top:1999;width:5160;height:120" coordorigin="5340,1999" coordsize="5160,120">
              <v:shape style="position:absolute;left:5340;top:1999;width:5160;height:120" coordorigin="5340,1999" coordsize="5160,120" path="m5340,2119l10500,2119,10500,1999,5340,1999,5340,2119xe" filled="true" fillcolor="#e6e6e6" stroked="false">
                <v:path arrowok="t"/>
                <v:fill type="solid"/>
              </v:shape>
            </v:group>
            <v:group style="position:absolute;left:5340;top:2119;width:5160;height:236" coordorigin="5340,2119" coordsize="5160,236">
              <v:shape style="position:absolute;left:5340;top:2119;width:5160;height:236" coordorigin="5340,2119" coordsize="5160,236" path="m5340,2354l10500,2354,10500,2119,5340,2119,5340,2354xe" filled="true" fillcolor="#e6e6e6" stroked="false">
                <v:path arrowok="t"/>
                <v:fill type="solid"/>
              </v:shape>
            </v:group>
            <v:group style="position:absolute;left:5340;top:2354;width:5160;height:293" coordorigin="5340,2354" coordsize="5160,293">
              <v:shape style="position:absolute;left:5340;top:2354;width:5160;height:293" coordorigin="5340,2354" coordsize="5160,293" path="m5340,2647l10500,2647,10500,2354,5340,2354,5340,2647xe" filled="true" fillcolor="#e6e6e6" stroked="false">
                <v:path arrowok="t"/>
                <v:fill type="solid"/>
              </v:shape>
            </v:group>
            <v:group style="position:absolute;left:5340;top:2664;width:5160;height:120" coordorigin="5340,2664" coordsize="5160,120">
              <v:shape style="position:absolute;left:5340;top:2664;width:5160;height:120" coordorigin="5340,2664" coordsize="5160,120" path="m5340,2784l10500,2784,10500,2664,5340,2664,5340,2784xe" filled="true" fillcolor="#e6e6e6" stroked="false">
                <v:path arrowok="t"/>
                <v:fill type="solid"/>
              </v:shape>
            </v:group>
            <v:group style="position:absolute;left:5340;top:2784;width:5160;height:293" coordorigin="5340,2784" coordsize="5160,293">
              <v:shape style="position:absolute;left:5340;top:2784;width:5160;height:293" coordorigin="5340,2784" coordsize="5160,293" path="m5340,3077l10500,3077,10500,2784,5340,2784,5340,30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166.440002pt;width:258pt;height:20.65pt;mso-position-horizontal-relative:page;mso-position-vertical-relative:page;z-index:-267208" coordorigin="5340,3329" coordsize="5160,413">
            <v:group style="position:absolute;left:5340;top:3329;width:5160;height:120" coordorigin="5340,3329" coordsize="5160,120">
              <v:shape style="position:absolute;left:5340;top:3329;width:5160;height:120" coordorigin="5340,3329" coordsize="5160,120" path="m5340,3449l10500,3449,10500,3329,5340,3329,5340,3449xe" filled="true" fillcolor="#e6e6e6" stroked="false">
                <v:path arrowok="t"/>
                <v:fill type="solid"/>
              </v:shape>
            </v:group>
            <v:group style="position:absolute;left:5340;top:3449;width:5160;height:293" coordorigin="5340,3449" coordsize="5160,293">
              <v:shape style="position:absolute;left:5340;top:3449;width:5160;height:293" coordorigin="5340,3449" coordsize="5160,293" path="m5340,3742l10500,3742,10500,3449,5340,3449,5340,37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364.561005pt;width:222pt;height:20.65pt;mso-position-horizontal-relative:page;mso-position-vertical-relative:page;z-index:-267184" coordorigin="6060,7291" coordsize="4440,413">
            <v:group style="position:absolute;left:6060;top:7291;width:4440;height:120" coordorigin="6060,7291" coordsize="4440,120">
              <v:shape style="position:absolute;left:6060;top:7291;width:4440;height:120" coordorigin="6060,7291" coordsize="4440,120" path="m6060,7411l10500,7411,10500,7291,6060,7291,6060,7411xe" filled="true" fillcolor="#e6e6e6" stroked="false">
                <v:path arrowok="t"/>
                <v:fill type="solid"/>
              </v:shape>
            </v:group>
            <v:group style="position:absolute;left:6060;top:7411;width:4440;height:293" coordorigin="6060,7411" coordsize="4440,293">
              <v:shape style="position:absolute;left:6060;top:7411;width:4440;height:293" coordorigin="6060,7411" coordsize="4440,293" path="m6060,7704l10500,7704,10500,7411,6060,7411,6060,770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397.799988pt;width:222pt;height:20.65pt;mso-position-horizontal-relative:page;mso-position-vertical-relative:page;z-index:-267160" coordorigin="6060,7956" coordsize="4440,413">
            <v:group style="position:absolute;left:6060;top:7956;width:4440;height:120" coordorigin="6060,7956" coordsize="4440,120">
              <v:shape style="position:absolute;left:6060;top:7956;width:4440;height:120" coordorigin="6060,7956" coordsize="4440,120" path="m6060,8076l10500,8076,10500,7956,6060,7956,6060,8076xe" filled="true" fillcolor="#e6e6e6" stroked="false">
                <v:path arrowok="t"/>
                <v:fill type="solid"/>
              </v:shape>
            </v:group>
            <v:group style="position:absolute;left:6060;top:8076;width:4440;height:293" coordorigin="6060,8076" coordsize="4440,293">
              <v:shape style="position:absolute;left:6060;top:8076;width:4440;height:293" coordorigin="6060,8076" coordsize="4440,293" path="m6060,8369l10500,8369,10500,8076,6060,8076,6060,836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31.040009pt;width:222pt;height:32.4pt;mso-position-horizontal-relative:page;mso-position-vertical-relative:page;z-index:-267136" coordorigin="6060,8621" coordsize="4440,648">
            <v:group style="position:absolute;left:6060;top:8621;width:4440;height:120" coordorigin="6060,8621" coordsize="4440,120">
              <v:shape style="position:absolute;left:6060;top:8621;width:4440;height:120" coordorigin="6060,8621" coordsize="4440,120" path="m6060,8741l10500,8741,10500,8621,6060,8621,6060,8741xe" filled="true" fillcolor="#e6e6e6" stroked="false">
                <v:path arrowok="t"/>
                <v:fill type="solid"/>
              </v:shape>
            </v:group>
            <v:group style="position:absolute;left:6060;top:8741;width:4440;height:236" coordorigin="6060,8741" coordsize="4440,236">
              <v:shape style="position:absolute;left:6060;top:8741;width:4440;height:236" coordorigin="6060,8741" coordsize="4440,236" path="m6060,8976l10500,8976,10500,8741,6060,8741,6060,8976xe" filled="true" fillcolor="#e6e6e6" stroked="false">
                <v:path arrowok="t"/>
                <v:fill type="solid"/>
              </v:shape>
            </v:group>
            <v:group style="position:absolute;left:6060;top:8976;width:4440;height:293" coordorigin="6060,8976" coordsize="4440,293">
              <v:shape style="position:absolute;left:6060;top:8976;width:4440;height:293" coordorigin="6060,8976" coordsize="4440,293" path="m6060,9269l10500,9269,10500,8976,6060,8976,6060,926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76.040009pt;width:222pt;height:20.65pt;mso-position-horizontal-relative:page;mso-position-vertical-relative:page;z-index:-267112" coordorigin="6060,9521" coordsize="4440,413">
            <v:group style="position:absolute;left:6060;top:9521;width:4440;height:120" coordorigin="6060,9521" coordsize="4440,120">
              <v:shape style="position:absolute;left:6060;top:9521;width:4440;height:120" coordorigin="6060,9521" coordsize="4440,120" path="m6060,9641l10500,9641,10500,9521,6060,9521,6060,9641xe" filled="true" fillcolor="#e6e6e6" stroked="false">
                <v:path arrowok="t"/>
                <v:fill type="solid"/>
              </v:shape>
            </v:group>
            <v:group style="position:absolute;left:6060;top:9641;width:4440;height:293" coordorigin="6060,9641" coordsize="4440,293">
              <v:shape style="position:absolute;left:6060;top:9641;width:4440;height:293" coordorigin="6060,9641" coordsize="4440,293" path="m6060,9934l10500,9934,10500,9641,6060,9641,6060,993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521.039978pt;width:222pt;height:20.65pt;mso-position-horizontal-relative:page;mso-position-vertical-relative:page;z-index:-267088" coordorigin="6060,10421" coordsize="4440,413">
            <v:group style="position:absolute;left:6060;top:10421;width:4440;height:120" coordorigin="6060,10421" coordsize="4440,120">
              <v:shape style="position:absolute;left:6060;top:10421;width:4440;height:120" coordorigin="6060,10421" coordsize="4440,120" path="m6060,10541l10500,10541,10500,10421,6060,10421,6060,10541xe" filled="true" fillcolor="#e6e6e6" stroked="false">
                <v:path arrowok="t"/>
                <v:fill type="solid"/>
              </v:shape>
            </v:group>
            <v:group style="position:absolute;left:6060;top:10541;width:4440;height:293" coordorigin="6060,10541" coordsize="4440,293">
              <v:shape style="position:absolute;left:6060;top:10541;width:4440;height:293" coordorigin="6060,10541" coordsize="4440,293" path="m6060,10834l10500,10834,10500,10541,6060,10541,6060,1083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554.281006pt;width:222pt;height:154.8pt;mso-position-horizontal-relative:page;mso-position-vertical-relative:page;z-index:-267064" coordorigin="6060,11086" coordsize="4440,3096">
            <v:group style="position:absolute;left:6060;top:11086;width:4440;height:120" coordorigin="6060,11086" coordsize="4440,120">
              <v:shape style="position:absolute;left:6060;top:11086;width:4440;height:120" coordorigin="6060,11086" coordsize="4440,120" path="m6060,11206l10500,11206,10500,11086,6060,11086,6060,11206xe" filled="true" fillcolor="#e6e6e6" stroked="false">
                <v:path arrowok="t"/>
                <v:fill type="solid"/>
              </v:shape>
            </v:group>
            <v:group style="position:absolute;left:6060;top:11206;width:4440;height:236" coordorigin="6060,11206" coordsize="4440,236">
              <v:shape style="position:absolute;left:6060;top:11206;width:4440;height:236" coordorigin="6060,11206" coordsize="4440,236" path="m6060,11441l10500,11441,10500,11206,6060,11206,6060,11441xe" filled="true" fillcolor="#e6e6e6" stroked="false">
                <v:path arrowok="t"/>
                <v:fill type="solid"/>
              </v:shape>
            </v:group>
            <v:group style="position:absolute;left:6060;top:11441;width:4440;height:293" coordorigin="6060,11441" coordsize="4440,293">
              <v:shape style="position:absolute;left:6060;top:11441;width:4440;height:293" coordorigin="6060,11441" coordsize="4440,293" path="m6060,11734l10500,11734,10500,11441,6060,11441,6060,11734xe" filled="true" fillcolor="#e6e6e6" stroked="false">
                <v:path arrowok="t"/>
                <v:fill type="solid"/>
              </v:shape>
            </v:group>
            <v:group style="position:absolute;left:6060;top:11750;width:4440;height:120" coordorigin="6060,11750" coordsize="4440,120">
              <v:shape style="position:absolute;left:6060;top:11750;width:4440;height:120" coordorigin="6060,11750" coordsize="4440,120" path="m6060,11870l10500,11870,10500,11750,6060,11750,6060,11870xe" filled="true" fillcolor="#e6e6e6" stroked="false">
                <v:path arrowok="t"/>
                <v:fill type="solid"/>
              </v:shape>
            </v:group>
            <v:group style="position:absolute;left:6060;top:11870;width:4440;height:236" coordorigin="6060,11870" coordsize="4440,236">
              <v:shape style="position:absolute;left:6060;top:11870;width:4440;height:236" coordorigin="6060,11870" coordsize="4440,236" path="m6060,12106l10500,12106,10500,11870,6060,11870,6060,12106xe" filled="true" fillcolor="#e6e6e6" stroked="false">
                <v:path arrowok="t"/>
                <v:fill type="solid"/>
              </v:shape>
            </v:group>
            <v:group style="position:absolute;left:6060;top:12106;width:4440;height:293" coordorigin="6060,12106" coordsize="4440,293">
              <v:shape style="position:absolute;left:6060;top:12106;width:4440;height:293" coordorigin="6060,12106" coordsize="4440,293" path="m6060,12398l10500,12398,10500,12106,6060,12106,6060,12398xe" filled="true" fillcolor="#e6e6e6" stroked="false">
                <v:path arrowok="t"/>
                <v:fill type="solid"/>
              </v:shape>
            </v:group>
            <v:group style="position:absolute;left:6060;top:12415;width:4440;height:120" coordorigin="6060,12415" coordsize="4440,120">
              <v:shape style="position:absolute;left:6060;top:12415;width:4440;height:120" coordorigin="6060,12415" coordsize="4440,120" path="m6060,12535l10500,12535,10500,12415,6060,12415,6060,12535xe" filled="true" fillcolor="#e6e6e6" stroked="false">
                <v:path arrowok="t"/>
                <v:fill type="solid"/>
              </v:shape>
            </v:group>
            <v:group style="position:absolute;left:6060;top:12535;width:4440;height:236" coordorigin="6060,12535" coordsize="4440,236">
              <v:shape style="position:absolute;left:6060;top:12535;width:4440;height:236" coordorigin="6060,12535" coordsize="4440,236" path="m6060,12770l10500,12770,10500,12535,6060,12535,6060,12770xe" filled="true" fillcolor="#e6e6e6" stroked="false">
                <v:path arrowok="t"/>
                <v:fill type="solid"/>
              </v:shape>
            </v:group>
            <v:group style="position:absolute;left:6060;top:12770;width:4440;height:236" coordorigin="6060,12770" coordsize="4440,236">
              <v:shape style="position:absolute;left:6060;top:12770;width:4440;height:236" coordorigin="6060,12770" coordsize="4440,236" path="m6060,13006l10500,13006,10500,12770,6060,12770,6060,13006xe" filled="true" fillcolor="#e6e6e6" stroked="false">
                <v:path arrowok="t"/>
                <v:fill type="solid"/>
              </v:shape>
            </v:group>
            <v:group style="position:absolute;left:6060;top:13006;width:4440;height:236" coordorigin="6060,13006" coordsize="4440,236">
              <v:shape style="position:absolute;left:6060;top:13006;width:4440;height:236" coordorigin="6060,13006" coordsize="4440,236" path="m6060,13241l10500,13241,10500,13006,6060,13006,6060,13241xe" filled="true" fillcolor="#e6e6e6" stroked="false">
                <v:path arrowok="t"/>
                <v:fill type="solid"/>
              </v:shape>
            </v:group>
            <v:group style="position:absolute;left:6060;top:13241;width:4440;height:236" coordorigin="6060,13241" coordsize="4440,236">
              <v:shape style="position:absolute;left:6060;top:13241;width:4440;height:236" coordorigin="6060,13241" coordsize="4440,236" path="m6060,13476l10500,13476,10500,13241,6060,13241,6060,13476xe" filled="true" fillcolor="#e6e6e6" stroked="false">
                <v:path arrowok="t"/>
                <v:fill type="solid"/>
              </v:shape>
            </v:group>
            <v:group style="position:absolute;left:6060;top:13476;width:4440;height:236" coordorigin="6060,13476" coordsize="4440,236">
              <v:shape style="position:absolute;left:6060;top:13476;width:4440;height:236" coordorigin="6060,13476" coordsize="4440,236" path="m6060,13711l10500,13711,10500,13476,6060,13476,6060,13711xe" filled="true" fillcolor="#e6e6e6" stroked="false">
                <v:path arrowok="t"/>
                <v:fill type="solid"/>
              </v:shape>
            </v:group>
            <v:group style="position:absolute;left:6060;top:13711;width:4440;height:236" coordorigin="6060,13711" coordsize="4440,236">
              <v:shape style="position:absolute;left:6060;top:13711;width:4440;height:236" coordorigin="6060,13711" coordsize="4440,236" path="m6060,13946l10500,13946,10500,13711,6060,13711,6060,13946xe" filled="true" fillcolor="#e6e6e6" stroked="false">
                <v:path arrowok="t"/>
                <v:fill type="solid"/>
              </v:shape>
            </v:group>
            <v:group style="position:absolute;left:6060;top:13946;width:4440;height:236" coordorigin="6060,13946" coordsize="4440,236">
              <v:shape style="position:absolute;left:6060;top:13946;width:4440;height:236" coordorigin="6060,13946" coordsize="4440,236" path="m6060,14182l10500,14182,10500,13946,6060,13946,6060,14182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21"/>
        <w:gridCol w:w="1067"/>
        <w:gridCol w:w="5401"/>
      </w:tblGrid>
      <w:tr>
        <w:trPr>
          <w:trHeight w:val="545" w:hRule="exact"/>
        </w:trPr>
        <w:tc>
          <w:tcPr>
            <w:tcW w:w="2621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1067" w:type="dxa"/>
            <w:tcBorders>
              <w:top w:val="single" w:sz="7" w:space="0" w:color="000000"/>
              <w:left w:val="nil" w:sz="6" w:space="0" w:color="auto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/>
              <w:ind w:left="1071" w:right="218" w:hanging="8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0.3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621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nil" w:sz="6" w:space="0" w:color="auto"/>
            </w:tcBorders>
          </w:tcPr>
          <w:p>
            <w:pPr>
              <w:pStyle w:val="TableParagraph"/>
              <w:spacing w:line="245" w:lineRule="auto" w:before="119"/>
              <w:ind w:left="111" w:right="127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67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7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1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5.6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621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nil" w:sz="6" w:space="0" w:color="auto"/>
            </w:tcBorders>
          </w:tcPr>
          <w:p>
            <w:pPr>
              <w:pStyle w:val="TableParagraph"/>
              <w:spacing w:line="245" w:lineRule="auto" w:before="119"/>
              <w:ind w:left="111" w:right="165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67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621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nil" w:sz="6" w:space="0" w:color="auto"/>
            </w:tcBorders>
          </w:tcPr>
          <w:p>
            <w:pPr>
              <w:pStyle w:val="TableParagraph"/>
              <w:spacing w:line="245" w:lineRule="auto" w:before="119"/>
              <w:ind w:left="111" w:right="99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67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5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621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67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7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97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Mid-point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series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621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nil" w:sz="6" w:space="0" w:color="auto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067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8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64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1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Palm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Beach </w:t>
            </w:r>
            <w:r>
              <w:rPr>
                <w:rFonts w:ascii="Times New Roman"/>
                <w:spacing w:val="4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Florida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Sweet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77" w:right="154" w:hanging="13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West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Palm</w:t>
            </w:r>
            <w:r>
              <w:rPr>
                <w:rFonts w:ascii="Times New Roman"/>
                <w:spacing w:val="4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Beach,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(W12844)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52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2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9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Median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(60-120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cm)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5-9.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EPA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117" w:right="142" w:hanging="9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Taken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IL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Also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value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cited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83" w:right="184" w:firstLine="13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Plant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left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behind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until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later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next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series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crops;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rarely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cucumbers.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16/10</w:t>
            </w:r>
          </w:p>
        </w:tc>
        <w:tc>
          <w:tcPr>
            <w:tcW w:w="468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68" w:right="362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color w:val="0000FF"/>
                <w:w w:val="99"/>
                <w:sz w:val="20"/>
              </w:rPr>
            </w:r>
            <w:hyperlink r:id="rId12">
              <w:r>
                <w:rPr>
                  <w:rFonts w:ascii="Times New Roman"/>
                  <w:color w:val="0000FF"/>
                  <w:spacing w:val="-1"/>
                  <w:sz w:val="20"/>
                  <w:u w:val="single" w:color="0000FF"/>
                </w:rPr>
                <w:t>http://ipmwww.ncsu.edu/opmppiap/subcrp.htm</w:t>
              </w:r>
              <w:r>
                <w:rPr>
                  <w:rFonts w:ascii="Times New Roman"/>
                  <w:color w:val="0000FF"/>
                  <w:spacing w:val="-1"/>
                  <w:w w:val="99"/>
                  <w:sz w:val="20"/>
                </w:rPr>
              </w:r>
            </w:hyperlink>
            <w:r>
              <w:rPr>
                <w:rFonts w:ascii="Times New Roman"/>
                <w:color w:val="0000FF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southern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sweet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cultivation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cycle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111" w:right="107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between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June;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Maturation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64-90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days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from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seeding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harvest;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occurs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over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weeks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several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months.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rainy</w:t>
            </w:r>
            <w:r>
              <w:rPr>
                <w:rFonts w:ascii="Times New Roman"/>
                <w:spacing w:val="5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season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Oct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Feb.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05/01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52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15/01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420" w:right="15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303pt;margin-top:88.199997pt;width:222pt;height:20.65pt;mso-position-horizontal-relative:page;mso-position-vertical-relative:page;z-index:-267040" coordorigin="6060,1764" coordsize="4440,413">
            <v:group style="position:absolute;left:6060;top:1764;width:4440;height:120" coordorigin="6060,1764" coordsize="4440,120">
              <v:shape style="position:absolute;left:6060;top:1764;width:4440;height:120" coordorigin="6060,1764" coordsize="4440,120" path="m6060,1884l10500,1884,10500,1764,6060,1764,6060,1884xe" filled="true" fillcolor="#e6e6e6" stroked="false">
                <v:path arrowok="t"/>
                <v:fill type="solid"/>
              </v:shape>
            </v:group>
            <v:group style="position:absolute;left:6060;top:1884;width:4440;height:293" coordorigin="6060,1884" coordsize="4440,293">
              <v:shape style="position:absolute;left:6060;top:1884;width:4440;height:293" coordorigin="6060,1884" coordsize="4440,293" path="m6060,2177l10500,2177,10500,1884,6060,1884,6060,21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121.440002pt;width:222pt;height:122.4pt;mso-position-horizontal-relative:page;mso-position-vertical-relative:page;z-index:-267016" coordorigin="6060,2429" coordsize="4440,2448">
            <v:group style="position:absolute;left:6060;top:2429;width:4440;height:120" coordorigin="6060,2429" coordsize="4440,120">
              <v:shape style="position:absolute;left:6060;top:2429;width:4440;height:120" coordorigin="6060,2429" coordsize="4440,120" path="m6060,2549l10500,2549,10500,2429,6060,2429,6060,2549xe" filled="true" fillcolor="#e6e6e6" stroked="false">
                <v:path arrowok="t"/>
                <v:fill type="solid"/>
              </v:shape>
            </v:group>
            <v:group style="position:absolute;left:6060;top:2549;width:4440;height:236" coordorigin="6060,2549" coordsize="4440,236">
              <v:shape style="position:absolute;left:6060;top:2549;width:4440;height:236" coordorigin="6060,2549" coordsize="4440,236" path="m6060,2784l10500,2784,10500,2549,6060,2549,6060,2784xe" filled="true" fillcolor="#e6e6e6" stroked="false">
                <v:path arrowok="t"/>
                <v:fill type="solid"/>
              </v:shape>
            </v:group>
            <v:group style="position:absolute;left:6060;top:2784;width:4440;height:236" coordorigin="6060,2784" coordsize="4440,236">
              <v:shape style="position:absolute;left:6060;top:2784;width:4440;height:236" coordorigin="6060,2784" coordsize="4440,236" path="m6060,3019l10500,3019,10500,2784,6060,2784,6060,3019xe" filled="true" fillcolor="#e6e6e6" stroked="false">
                <v:path arrowok="t"/>
                <v:fill type="solid"/>
              </v:shape>
            </v:group>
            <v:group style="position:absolute;left:6060;top:3019;width:4440;height:293" coordorigin="6060,3019" coordsize="4440,293">
              <v:shape style="position:absolute;left:6060;top:3019;width:4440;height:293" coordorigin="6060,3019" coordsize="4440,293" path="m6060,3312l10500,3312,10500,3019,6060,3019,6060,3312xe" filled="true" fillcolor="#e6e6e6" stroked="false">
                <v:path arrowok="t"/>
                <v:fill type="solid"/>
              </v:shape>
            </v:group>
            <v:group style="position:absolute;left:6060;top:3329;width:4440;height:120" coordorigin="6060,3329" coordsize="4440,120">
              <v:shape style="position:absolute;left:6060;top:3329;width:4440;height:120" coordorigin="6060,3329" coordsize="4440,120" path="m6060,3449l10500,3449,10500,3329,6060,3329,6060,3449xe" filled="true" fillcolor="#e6e6e6" stroked="false">
                <v:path arrowok="t"/>
                <v:fill type="solid"/>
              </v:shape>
            </v:group>
            <v:group style="position:absolute;left:6060;top:3449;width:4440;height:236" coordorigin="6060,3449" coordsize="4440,236">
              <v:shape style="position:absolute;left:6060;top:3449;width:4440;height:236" coordorigin="6060,3449" coordsize="4440,236" path="m6060,3684l10500,3684,10500,3449,6060,3449,6060,3684xe" filled="true" fillcolor="#e6e6e6" stroked="false">
                <v:path arrowok="t"/>
                <v:fill type="solid"/>
              </v:shape>
            </v:group>
            <v:group style="position:absolute;left:6060;top:3684;width:4440;height:293" coordorigin="6060,3684" coordsize="4440,293">
              <v:shape style="position:absolute;left:6060;top:3684;width:4440;height:293" coordorigin="6060,3684" coordsize="4440,293" path="m6060,3977l10500,3977,10500,3684,6060,3684,6060,3977xe" filled="true" fillcolor="#e6e6e6" stroked="false">
                <v:path arrowok="t"/>
                <v:fill type="solid"/>
              </v:shape>
            </v:group>
            <v:group style="position:absolute;left:6060;top:3994;width:4440;height:120" coordorigin="6060,3994" coordsize="4440,120">
              <v:shape style="position:absolute;left:6060;top:3994;width:4440;height:120" coordorigin="6060,3994" coordsize="4440,120" path="m6060,4114l10500,4114,10500,3994,6060,3994,6060,4114xe" filled="true" fillcolor="#e6e6e6" stroked="false">
                <v:path arrowok="t"/>
                <v:fill type="solid"/>
              </v:shape>
            </v:group>
            <v:group style="position:absolute;left:6060;top:4114;width:4440;height:236" coordorigin="6060,4114" coordsize="4440,236">
              <v:shape style="position:absolute;left:6060;top:4114;width:4440;height:236" coordorigin="6060,4114" coordsize="4440,236" path="m6060,4349l10500,4349,10500,4114,6060,4114,6060,4349xe" filled="true" fillcolor="#e6e6e6" stroked="false">
                <v:path arrowok="t"/>
                <v:fill type="solid"/>
              </v:shape>
            </v:group>
            <v:group style="position:absolute;left:6060;top:4349;width:4440;height:236" coordorigin="6060,4349" coordsize="4440,236">
              <v:shape style="position:absolute;left:6060;top:4349;width:4440;height:236" coordorigin="6060,4349" coordsize="4440,236" path="m6060,4584l10500,4584,10500,4349,6060,4349,6060,4584xe" filled="true" fillcolor="#e6e6e6" stroked="false">
                <v:path arrowok="t"/>
                <v:fill type="solid"/>
              </v:shape>
            </v:group>
            <v:group style="position:absolute;left:6060;top:4584;width:4440;height:293" coordorigin="6060,4584" coordsize="4440,293">
              <v:shape style="position:absolute;left:6060;top:4584;width:4440;height:293" coordorigin="6060,4584" coordsize="4440,293" path="m6060,4877l10500,4877,10500,4584,6060,4584,6060,48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80.279999pt;margin-top:340.800995pt;width:153pt;height:64.8pt;mso-position-horizontal-relative:page;mso-position-vertical-relative:page;z-index:-266992" coordorigin="7606,6816" coordsize="3060,1296">
            <v:group style="position:absolute;left:7606;top:6816;width:3060;height:164" coordorigin="7606,6816" coordsize="3060,164">
              <v:shape style="position:absolute;left:7606;top:6816;width:3060;height:164" coordorigin="7606,6816" coordsize="3060,164" path="m7606,6979l10666,6979,10666,6816,7606,6816,7606,6979xe" filled="true" fillcolor="#e6e6e6" stroked="false">
                <v:path arrowok="t"/>
                <v:fill type="solid"/>
              </v:shape>
            </v:group>
            <v:group style="position:absolute;left:7606;top:6979;width:3060;height:284" coordorigin="7606,6979" coordsize="3060,284">
              <v:shape style="position:absolute;left:7606;top:6979;width:3060;height:284" coordorigin="7606,6979" coordsize="3060,284" path="m7606,7262l10666,7262,10666,6979,7606,6979,7606,7262xe" filled="true" fillcolor="#e6e6e6" stroked="false">
                <v:path arrowok="t"/>
                <v:fill type="solid"/>
              </v:shape>
            </v:group>
            <v:group style="position:absolute;left:7606;top:7262;width:3060;height:284" coordorigin="7606,7262" coordsize="3060,284">
              <v:shape style="position:absolute;left:7606;top:7262;width:3060;height:284" coordorigin="7606,7262" coordsize="3060,284" path="m7606,7546l10666,7546,10666,7262,7606,7262,7606,7546xe" filled="true" fillcolor="#e6e6e6" stroked="false">
                <v:path arrowok="t"/>
                <v:fill type="solid"/>
              </v:shape>
            </v:group>
            <v:group style="position:absolute;left:7606;top:7546;width:3060;height:284" coordorigin="7606,7546" coordsize="3060,284">
              <v:shape style="position:absolute;left:7606;top:7546;width:3060;height:284" coordorigin="7606,7546" coordsize="3060,284" path="m7606,7829l10666,7829,10666,7546,7606,7546,7606,7829xe" filled="true" fillcolor="#e6e6e6" stroked="false">
                <v:path arrowok="t"/>
                <v:fill type="solid"/>
              </v:shape>
            </v:group>
            <v:group style="position:absolute;left:7606;top:7829;width:3060;height:284" coordorigin="7606,7829" coordsize="3060,284">
              <v:shape style="position:absolute;left:7606;top:7829;width:3060;height:284" coordorigin="7606,7829" coordsize="3060,284" path="m7606,8112l10666,8112,10666,7829,7606,7829,7606,811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80.279999pt;margin-top:441.480011pt;width:153pt;height:121.45pt;mso-position-horizontal-relative:page;mso-position-vertical-relative:page;z-index:-266968" coordorigin="7606,8830" coordsize="3060,2429">
            <v:group style="position:absolute;left:7606;top:8830;width:3060;height:164" coordorigin="7606,8830" coordsize="3060,164">
              <v:shape style="position:absolute;left:7606;top:8830;width:3060;height:164" coordorigin="7606,8830" coordsize="3060,164" path="m7606,8993l10666,8993,10666,8830,7606,8830,7606,8993xe" filled="true" fillcolor="#e6e6e6" stroked="false">
                <v:path arrowok="t"/>
                <v:fill type="solid"/>
              </v:shape>
            </v:group>
            <v:group style="position:absolute;left:7606;top:8993;width:3060;height:284" coordorigin="7606,8993" coordsize="3060,284">
              <v:shape style="position:absolute;left:7606;top:8993;width:3060;height:284" coordorigin="7606,8993" coordsize="3060,284" path="m7606,9276l10666,9276,10666,8993,7606,8993,7606,9276xe" filled="true" fillcolor="#e6e6e6" stroked="false">
                <v:path arrowok="t"/>
                <v:fill type="solid"/>
              </v:shape>
            </v:group>
            <v:group style="position:absolute;left:7606;top:9276;width:3060;height:284" coordorigin="7606,9276" coordsize="3060,284">
              <v:shape style="position:absolute;left:7606;top:9276;width:3060;height:284" coordorigin="7606,9276" coordsize="3060,284" path="m7606,9559l10666,9559,10666,9276,7606,9276,7606,9559xe" filled="true" fillcolor="#e6e6e6" stroked="false">
                <v:path arrowok="t"/>
                <v:fill type="solid"/>
              </v:shape>
            </v:group>
            <v:group style="position:absolute;left:7606;top:9559;width:3060;height:284" coordorigin="7606,9559" coordsize="3060,284">
              <v:shape style="position:absolute;left:7606;top:9559;width:3060;height:284" coordorigin="7606,9559" coordsize="3060,284" path="m7606,9842l10666,9842,10666,9559,7606,9559,7606,9842xe" filled="true" fillcolor="#e6e6e6" stroked="false">
                <v:path arrowok="t"/>
                <v:fill type="solid"/>
              </v:shape>
            </v:group>
            <v:group style="position:absolute;left:7606;top:9842;width:3060;height:284" coordorigin="7606,9842" coordsize="3060,284">
              <v:shape style="position:absolute;left:7606;top:9842;width:3060;height:284" coordorigin="7606,9842" coordsize="3060,284" path="m7606,10126l10666,10126,10666,9842,7606,9842,7606,10126xe" filled="true" fillcolor="#e6e6e6" stroked="false">
                <v:path arrowok="t"/>
                <v:fill type="solid"/>
              </v:shape>
            </v:group>
            <v:group style="position:absolute;left:7606;top:10126;width:3060;height:284" coordorigin="7606,10126" coordsize="3060,284">
              <v:shape style="position:absolute;left:7606;top:10126;width:3060;height:284" coordorigin="7606,10126" coordsize="3060,284" path="m7606,10409l10666,10409,10666,10126,7606,10126,7606,10409xe" filled="true" fillcolor="#e6e6e6" stroked="false">
                <v:path arrowok="t"/>
                <v:fill type="solid"/>
              </v:shape>
            </v:group>
            <v:group style="position:absolute;left:8726;top:10384;width:816;height:2" coordorigin="8726,10384" coordsize="816,2">
              <v:shape style="position:absolute;left:8726;top:10384;width:816;height:2" coordorigin="8726,10384" coordsize="816,0" path="m8726,10384l9542,10384e" filled="false" stroked="true" strokeweight=".7pt" strokecolor="#0000ff">
                <v:path arrowok="t"/>
              </v:shape>
            </v:group>
            <v:group style="position:absolute;left:7606;top:10409;width:3060;height:284" coordorigin="7606,10409" coordsize="3060,284">
              <v:shape style="position:absolute;left:7606;top:10409;width:3060;height:284" coordorigin="7606,10409" coordsize="3060,284" path="m7606,10692l10666,10692,10666,10409,7606,10409,7606,10692xe" filled="true" fillcolor="#e6e6e6" stroked="false">
                <v:path arrowok="t"/>
                <v:fill type="solid"/>
              </v:shape>
            </v:group>
            <v:group style="position:absolute;left:7606;top:10692;width:3060;height:284" coordorigin="7606,10692" coordsize="3060,284">
              <v:shape style="position:absolute;left:7606;top:10692;width:3060;height:284" coordorigin="7606,10692" coordsize="3060,284" path="m7606,10975l10666,10975,10666,10692,7606,10692,7606,10975xe" filled="true" fillcolor="#e6e6e6" stroked="false">
                <v:path arrowok="t"/>
                <v:fill type="solid"/>
              </v:shape>
            </v:group>
            <v:group style="position:absolute;left:7606;top:10975;width:3060;height:284" coordorigin="7606,10975" coordsize="3060,284">
              <v:shape style="position:absolute;left:7606;top:10975;width:3060;height:284" coordorigin="7606,10975" coordsize="3060,284" path="m7606,11258l10666,11258,10666,10975,7606,10975,7606,11258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72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310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tcBorders>
              <w:top w:val="single" w:sz="7" w:space="0" w:color="E6E6E6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91,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87,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88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35" w:right="131" w:hanging="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SR/poor;</w:t>
            </w:r>
            <w:r>
              <w:rPr>
                <w:rFonts w:asci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SR/poor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42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0.011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80" w:right="379" w:firstLine="1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UC0BGBGC;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Green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Beans,</w:t>
            </w:r>
            <w:r>
              <w:rPr>
                <w:rFonts w:ascii="Times New Roman"/>
                <w:spacing w:val="2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tillage;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Tampa,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FL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898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0.162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0.938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06" w:right="306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Variable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UC0BGBGC;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Green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Beans,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tillage;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Tampa,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FL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0"/>
      </w:tblGrid>
      <w:tr>
        <w:trPr>
          <w:trHeight w:val="505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Riviera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Palm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Beach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2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Florida </w:t>
            </w:r>
            <w:r>
              <w:rPr>
                <w:rFonts w:ascii="Times New Roman"/>
                <w:sz w:val="24"/>
              </w:rPr>
              <w:t>-</w:t>
            </w:r>
            <w:r>
              <w:rPr>
                <w:rFonts w:ascii="Times New Roman"/>
                <w:spacing w:val="-1"/>
                <w:sz w:val="24"/>
              </w:rPr>
              <w:t> Sweet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Corn</w:t>
            </w:r>
          </w:p>
        </w:tc>
      </w:tr>
      <w:tr>
        <w:trPr>
          <w:trHeight w:val="46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2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3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1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8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33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394" w:right="39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804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3330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823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1,2,3)</w:t>
            </w:r>
          </w:p>
        </w:tc>
      </w:tr>
      <w:tr>
        <w:trPr>
          <w:trHeight w:val="1030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46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62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33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394" w:right="39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  <w:p>
            <w:pPr>
              <w:pStyle w:val="TableParagraph"/>
              <w:spacing w:line="246" w:lineRule="auto"/>
              <w:ind w:left="145" w:right="146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color w:val="0000FF"/>
                <w:sz w:val="24"/>
              </w:rPr>
            </w:r>
            <w:hyperlink r:id="rId9">
              <w:r>
                <w:rPr>
                  <w:rFonts w:ascii="Times New Roman"/>
                  <w:color w:val="0000FF"/>
                  <w:spacing w:val="-1"/>
                  <w:sz w:val="24"/>
                  <w:u w:val="single" w:color="0000FF"/>
                </w:rPr>
                <w:t>http://www.statlab.iastate.edu/s</w:t>
              </w:r>
              <w:r>
                <w:rPr>
                  <w:rFonts w:ascii="Times New Roman"/>
                  <w:color w:val="0000FF"/>
                  <w:sz w:val="24"/>
                </w:rPr>
              </w:r>
            </w:hyperlink>
            <w:r>
              <w:rPr>
                <w:rFonts w:ascii="Times New Roman"/>
                <w:color w:val="0000FF"/>
                <w:spacing w:val="47"/>
                <w:sz w:val="24"/>
              </w:rPr>
              <w:t> </w:t>
            </w:r>
            <w:r>
              <w:rPr>
                <w:rFonts w:ascii="Times New Roman"/>
                <w:color w:val="0000FF"/>
                <w:sz w:val="24"/>
              </w:rPr>
              <w:t>oils/ssl/)</w:t>
            </w:r>
            <w:r>
              <w:rPr>
                <w:rFonts w:ascii="Times New Roman"/>
                <w:sz w:val="24"/>
              </w:rPr>
            </w:r>
          </w:p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6" w:lineRule="auto"/>
              <w:ind w:left="358" w:right="358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Ed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Russell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(USDA-NRCS,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Fresno)</w:t>
            </w:r>
          </w:p>
        </w:tc>
      </w:tr>
      <w:tr>
        <w:trPr>
          <w:trHeight w:val="775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38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1.65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1.7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333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0.073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0.211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</w:tc>
        <w:tc>
          <w:tcPr>
            <w:tcW w:w="333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030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1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810" w:right="716" w:hanging="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333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3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8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0.073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0.211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3330" w:type="dxa"/>
            <w:vMerge/>
            <w:tcBorders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34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5"/>
          <w:szCs w:val="5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0"/>
      </w:tblGrid>
      <w:tr>
        <w:trPr>
          <w:trHeight w:val="1342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981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0.023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0.091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3330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802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75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1.16%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67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0.174%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3330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spacing w:line="246" w:lineRule="auto" w:before="69"/>
        <w:ind w:left="100" w:right="144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Burns.</w:t>
      </w:r>
      <w:r>
        <w:rPr>
          <w:rFonts w:ascii="Times New Roman"/>
          <w:sz w:val="24"/>
        </w:rPr>
        <w:t> 1992.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pacing w:val="-1"/>
          <w:sz w:val="24"/>
        </w:rPr>
        <w:t>Burns,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L.A.,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(Coordinator),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B.W.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Allen,</w:t>
      </w:r>
      <w:r>
        <w:rPr>
          <w:rFonts w:ascii="Times New Roman"/>
          <w:sz w:val="24"/>
        </w:rPr>
        <w:t> Jr., M.C. </w:t>
      </w:r>
      <w:r>
        <w:rPr>
          <w:rFonts w:ascii="Times New Roman"/>
          <w:spacing w:val="-1"/>
          <w:sz w:val="24"/>
        </w:rPr>
        <w:t>Barber,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S.L.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Bird,</w:t>
      </w:r>
      <w:r>
        <w:rPr>
          <w:rFonts w:ascii="Times New Roman"/>
          <w:sz w:val="24"/>
        </w:rPr>
        <w:t> J.M.</w:t>
      </w:r>
      <w:r>
        <w:rPr>
          <w:rFonts w:ascii="Times New Roman"/>
          <w:spacing w:val="67"/>
          <w:sz w:val="24"/>
        </w:rPr>
        <w:t> </w:t>
      </w:r>
      <w:r>
        <w:rPr>
          <w:rFonts w:ascii="Times New Roman"/>
          <w:spacing w:val="-1"/>
          <w:sz w:val="24"/>
        </w:rPr>
        <w:t>Cheplick,</w:t>
      </w:r>
      <w:r>
        <w:rPr>
          <w:rFonts w:ascii="Times New Roman"/>
          <w:sz w:val="24"/>
        </w:rPr>
        <w:t> M.J. </w:t>
      </w:r>
      <w:r>
        <w:rPr>
          <w:rFonts w:ascii="Times New Roman"/>
          <w:spacing w:val="-2"/>
          <w:sz w:val="24"/>
        </w:rPr>
        <w:t>Fendley,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D.R.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Hartel,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C.A.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Kittner,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F.L.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Mayer,</w:t>
      </w:r>
      <w:r>
        <w:rPr>
          <w:rFonts w:ascii="Times New Roman"/>
          <w:sz w:val="24"/>
        </w:rPr>
        <w:t> Jr., </w:t>
      </w:r>
      <w:r>
        <w:rPr>
          <w:rFonts w:ascii="Times New Roman"/>
          <w:spacing w:val="-2"/>
          <w:sz w:val="24"/>
        </w:rPr>
        <w:t>L.A.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pacing w:val="-1"/>
          <w:sz w:val="24"/>
        </w:rPr>
        <w:t>Suarez,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S.E.</w:t>
      </w:r>
      <w:r>
        <w:rPr>
          <w:rFonts w:ascii="Times New Roman"/>
          <w:spacing w:val="81"/>
          <w:sz w:val="24"/>
        </w:rPr>
        <w:t> </w:t>
      </w:r>
      <w:r>
        <w:rPr>
          <w:rFonts w:ascii="Times New Roman"/>
          <w:sz w:val="24"/>
        </w:rPr>
        <w:t>Wooten.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b/>
          <w:i/>
          <w:spacing w:val="-1"/>
          <w:sz w:val="24"/>
        </w:rPr>
        <w:t>P</w:t>
      </w:r>
      <w:r>
        <w:rPr>
          <w:rFonts w:ascii="Times New Roman"/>
          <w:i/>
          <w:spacing w:val="-1"/>
          <w:sz w:val="24"/>
        </w:rPr>
        <w:t>esticide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b/>
          <w:i/>
          <w:sz w:val="24"/>
        </w:rPr>
        <w:t>I</w:t>
      </w:r>
      <w:r>
        <w:rPr>
          <w:rFonts w:ascii="Times New Roman"/>
          <w:i/>
          <w:sz w:val="24"/>
        </w:rPr>
        <w:t>ndustrial </w:t>
      </w:r>
      <w:r>
        <w:rPr>
          <w:rFonts w:ascii="Times New Roman"/>
          <w:i/>
          <w:spacing w:val="-1"/>
          <w:sz w:val="24"/>
        </w:rPr>
        <w:t>Chemical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b/>
          <w:i/>
          <w:sz w:val="24"/>
        </w:rPr>
        <w:t>R</w:t>
      </w:r>
      <w:r>
        <w:rPr>
          <w:rFonts w:ascii="Times New Roman"/>
          <w:i/>
          <w:sz w:val="24"/>
        </w:rPr>
        <w:t>isk</w:t>
      </w:r>
      <w:r>
        <w:rPr>
          <w:rFonts w:ascii="Times New Roman"/>
          <w:i/>
          <w:spacing w:val="-1"/>
          <w:sz w:val="24"/>
        </w:rPr>
        <w:t> Analysis</w:t>
      </w:r>
      <w:r>
        <w:rPr>
          <w:rFonts w:ascii="Times New Roman"/>
          <w:i/>
          <w:sz w:val="24"/>
        </w:rPr>
        <w:t> and </w:t>
      </w:r>
      <w:r>
        <w:rPr>
          <w:rFonts w:ascii="Times New Roman"/>
          <w:b/>
          <w:i/>
          <w:sz w:val="24"/>
        </w:rPr>
        <w:t>H</w:t>
      </w:r>
      <w:r>
        <w:rPr>
          <w:rFonts w:ascii="Times New Roman"/>
          <w:i/>
          <w:sz w:val="24"/>
        </w:rPr>
        <w:t>azard </w:t>
      </w:r>
      <w:r>
        <w:rPr>
          <w:rFonts w:ascii="Times New Roman"/>
          <w:b/>
          <w:i/>
          <w:spacing w:val="-1"/>
          <w:sz w:val="24"/>
        </w:rPr>
        <w:t>A</w:t>
      </w:r>
      <w:r>
        <w:rPr>
          <w:rFonts w:ascii="Times New Roman"/>
          <w:i/>
          <w:spacing w:val="-1"/>
          <w:sz w:val="24"/>
        </w:rPr>
        <w:t>ssessment,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i/>
          <w:spacing w:val="-1"/>
          <w:sz w:val="24"/>
        </w:rPr>
        <w:t>Version</w:t>
      </w:r>
      <w:r>
        <w:rPr>
          <w:rFonts w:ascii="Times New Roman"/>
          <w:i/>
          <w:sz w:val="24"/>
        </w:rPr>
        <w:t> 3.0.</w:t>
      </w:r>
      <w:r>
        <w:rPr>
          <w:rFonts w:ascii="Times New Roman"/>
          <w:i/>
          <w:spacing w:val="61"/>
          <w:sz w:val="24"/>
        </w:rPr>
        <w:t> </w:t>
      </w:r>
      <w:r>
        <w:rPr>
          <w:rFonts w:ascii="Times New Roman"/>
          <w:spacing w:val="-2"/>
          <w:sz w:val="24"/>
        </w:rPr>
        <w:t>(PIRANHA)</w:t>
      </w:r>
      <w:r>
        <w:rPr>
          <w:rFonts w:ascii="Times New Roman"/>
          <w:spacing w:val="-1"/>
          <w:sz w:val="24"/>
        </w:rPr>
        <w:t> 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Research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Laboratory,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Research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Development,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U.S.</w:t>
      </w:r>
      <w:r>
        <w:rPr>
          <w:rFonts w:ascii="Times New Roman"/>
          <w:spacing w:val="83"/>
          <w:sz w:val="24"/>
        </w:rPr>
        <w:t> </w:t>
      </w:r>
      <w:r>
        <w:rPr>
          <w:rFonts w:ascii="Times New Roman"/>
          <w:spacing w:val="-1"/>
          <w:sz w:val="24"/>
        </w:rPr>
        <w:t>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Protection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Agency,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Athens,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GA.</w:t>
      </w:r>
      <w:r>
        <w:rPr>
          <w:rFonts w:ascii="Times New Roman"/>
          <w:sz w:val="24"/>
        </w:rPr>
        <w:t> 1992.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615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tabs>
          <w:tab w:pos="1501" w:val="left" w:leader="none"/>
        </w:tabs>
        <w:spacing w:line="246" w:lineRule="auto"/>
        <w:ind w:right="243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14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right="615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24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76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</w:t>
      </w:r>
      <w:r>
        <w:rPr>
          <w:spacing w:val="71"/>
        </w:rPr>
        <w:t> </w:t>
      </w:r>
      <w:r>
        <w:rPr>
          <w:spacing w:val="-1"/>
        </w:rPr>
        <w:t>Revisions</w:t>
      </w:r>
      <w:r>
        <w:rPr/>
        <w:t> 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00" w:right="114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right="0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</w:p>
    <w:p>
      <w:pPr>
        <w:pStyle w:val="BodyText"/>
        <w:spacing w:line="246" w:lineRule="auto" w:before="7"/>
        <w:ind w:right="2094"/>
        <w:jc w:val="left"/>
      </w:pPr>
      <w:r>
        <w:rPr/>
        <w:t>1.8.55.  </w:t>
      </w:r>
      <w:r>
        <w:rPr>
          <w:spacing w:val="12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>
          <w:spacing w:val="57"/>
        </w:rPr>
        <w:t> </w:t>
      </w:r>
      <w:r>
        <w:rPr>
          <w:spacing w:val="-1"/>
        </w:rPr>
        <w:t>SEWRL-030190FMD.</w:t>
      </w:r>
    </w:p>
    <w:p>
      <w:pPr>
        <w:spacing w:after="0" w:line="246" w:lineRule="auto"/>
        <w:jc w:val="left"/>
        <w:sectPr>
          <w:pgSz w:w="12240" w:h="15840"/>
          <w:pgMar w:top="1380" w:bottom="280" w:left="1340" w:right="1340"/>
        </w:sectPr>
      </w:pPr>
    </w:p>
    <w:p>
      <w:pPr>
        <w:pStyle w:val="BodyText"/>
        <w:spacing w:line="246" w:lineRule="auto" w:before="41"/>
        <w:ind w:right="99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400" w:bottom="280" w:left="1340" w:right="156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26.279999pt;margin-top:518.76001pt;width:198pt;height:19.95pt;mso-position-horizontal-relative:page;mso-position-vertical-relative:page;z-index:-266944" coordorigin="6526,10375" coordsize="3960,399">
            <v:group style="position:absolute;left:6526;top:10375;width:3960;height:164" coordorigin="6526,10375" coordsize="3960,164">
              <v:shape style="position:absolute;left:6526;top:10375;width:3960;height:164" coordorigin="6526,10375" coordsize="3960,164" path="m6526,10538l10486,10538,10486,10375,6526,10375,6526,10538xe" filled="true" fillcolor="#e6e6e6" stroked="false">
                <v:path arrowok="t"/>
                <v:fill type="solid"/>
              </v:shape>
            </v:group>
            <v:group style="position:absolute;left:6526;top:10538;width:3960;height:236" coordorigin="6526,10538" coordsize="3960,236">
              <v:shape style="position:absolute;left:6526;top:10538;width:3960;height:236" coordorigin="6526,10538" coordsize="3960,236" path="m6526,10774l10486,10774,10486,10538,6526,10538,6526,1077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26.279999pt;margin-top:551.280029pt;width:198pt;height:19.95pt;mso-position-horizontal-relative:page;mso-position-vertical-relative:page;z-index:-266920" coordorigin="6526,11026" coordsize="3960,399">
            <v:group style="position:absolute;left:6526;top:11026;width:3960;height:164" coordorigin="6526,11026" coordsize="3960,164">
              <v:shape style="position:absolute;left:6526;top:11026;width:3960;height:164" coordorigin="6526,11026" coordsize="3960,164" path="m6526,11189l10486,11189,10486,11026,6526,11026,6526,11189xe" filled="true" fillcolor="#e6e6e6" stroked="false">
                <v:path arrowok="t"/>
                <v:fill type="solid"/>
              </v:shape>
            </v:group>
            <v:group style="position:absolute;left:6526;top:11189;width:3960;height:236" coordorigin="6526,11189" coordsize="3960,236">
              <v:shape style="position:absolute;left:6526;top:11189;width:3960;height:236" coordorigin="6526,11189" coordsize="3960,236" path="m6526,11424l10486,11424,10486,11189,6526,11189,6526,1142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26.279999pt;margin-top:583.801025pt;width:198pt;height:19.95pt;mso-position-horizontal-relative:page;mso-position-vertical-relative:page;z-index:-266896" coordorigin="6526,11676" coordsize="3960,399">
            <v:group style="position:absolute;left:6526;top:11676;width:3960;height:164" coordorigin="6526,11676" coordsize="3960,164">
              <v:shape style="position:absolute;left:6526;top:11676;width:3960;height:164" coordorigin="6526,11676" coordsize="3960,164" path="m6526,11839l10486,11839,10486,11676,6526,11676,6526,11839xe" filled="true" fillcolor="#e6e6e6" stroked="false">
                <v:path arrowok="t"/>
                <v:fill type="solid"/>
              </v:shape>
            </v:group>
            <v:group style="position:absolute;left:6526;top:11839;width:3960;height:236" coordorigin="6526,11839" coordsize="3960,236">
              <v:shape style="position:absolute;left:6526;top:11839;width:3960;height:236" coordorigin="6526,11839" coordsize="3960,236" path="m6526,12074l10486,12074,10486,11839,6526,11839,6526,12074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1"/>
        <w:spacing w:line="240" w:lineRule="auto"/>
        <w:ind w:left="100" w:right="0"/>
        <w:jc w:val="left"/>
        <w:rPr>
          <w:b w:val="0"/>
          <w:bCs w:val="0"/>
        </w:rPr>
      </w:pPr>
      <w:bookmarkStart w:name="_TOC_250012" w:id="5"/>
      <w:r>
        <w:rPr>
          <w:spacing w:val="-1"/>
        </w:rPr>
        <w:t>MINNESOTA </w:t>
      </w:r>
      <w:r>
        <w:rPr>
          <w:spacing w:val="-2"/>
        </w:rPr>
        <w:t>ALFALFA</w:t>
      </w:r>
      <w:bookmarkEnd w:id="5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4" w:lineRule="auto"/>
        <w:ind w:right="198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alfalfa production</w:t>
      </w:r>
      <w:r>
        <w:rPr/>
        <w:t> in </w:t>
      </w:r>
      <w:r>
        <w:rPr>
          <w:spacing w:val="-1"/>
        </w:rPr>
        <w:t>Minnesota </w:t>
      </w:r>
      <w:r>
        <w:rPr/>
        <w:t>is </w:t>
      </w:r>
      <w:r>
        <w:rPr>
          <w:spacing w:val="-1"/>
        </w:rPr>
        <w:t>located</w:t>
      </w:r>
      <w:r>
        <w:rPr/>
        <w:t> in Polk County</w:t>
      </w:r>
      <w:r>
        <w:rPr>
          <w:spacing w:val="-8"/>
        </w:rPr>
        <w:t> </w:t>
      </w:r>
      <w:r>
        <w:rPr/>
        <w:t>in</w:t>
      </w:r>
      <w:r>
        <w:rPr>
          <w:spacing w:val="71"/>
        </w:rPr>
        <w:t> </w:t>
      </w:r>
      <w:r>
        <w:rPr/>
        <w:t>the</w:t>
      </w:r>
      <w:r>
        <w:rPr>
          <w:spacing w:val="-1"/>
        </w:rPr>
        <w:t> Red</w:t>
      </w:r>
      <w:r>
        <w:rPr/>
        <w:t> </w:t>
      </w:r>
      <w:r>
        <w:rPr>
          <w:spacing w:val="-1"/>
        </w:rPr>
        <w:t>River </w:t>
      </w:r>
      <w:r>
        <w:rPr>
          <w:spacing w:val="-2"/>
        </w:rPr>
        <w:t>Valley,</w:t>
      </w:r>
      <w:r>
        <w:rPr/>
        <w:t> </w:t>
      </w:r>
      <w:r>
        <w:rPr>
          <w:spacing w:val="-1"/>
        </w:rPr>
        <w:t>however,</w:t>
      </w:r>
      <w:r>
        <w:rPr/>
        <w:t> </w:t>
      </w:r>
      <w:r>
        <w:rPr>
          <w:spacing w:val="-1"/>
        </w:rPr>
        <w:t>alfalfa </w:t>
      </w:r>
      <w:r>
        <w:rPr/>
        <w:t>is </w:t>
      </w:r>
      <w:r>
        <w:rPr>
          <w:spacing w:val="-1"/>
        </w:rPr>
        <w:t>produced</w:t>
      </w:r>
      <w:r>
        <w:rPr/>
        <w:t> </w:t>
      </w:r>
      <w:r>
        <w:rPr>
          <w:spacing w:val="-1"/>
        </w:rPr>
        <w:t>throughout</w:t>
      </w:r>
      <w:r>
        <w:rPr/>
        <w:t> the</w:t>
      </w:r>
      <w:r>
        <w:rPr>
          <w:spacing w:val="-1"/>
        </w:rPr>
        <w:t> state.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</w:t>
      </w:r>
      <w:r>
        <w:rPr>
          <w:spacing w:val="73"/>
        </w:rPr>
        <w:t> </w:t>
      </w:r>
      <w:r>
        <w:rPr>
          <w:spacing w:val="-1"/>
        </w:rPr>
        <w:t>Census </w:t>
      </w:r>
      <w:r>
        <w:rPr/>
        <w:t>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Minnesota ranked</w:t>
      </w:r>
      <w:r>
        <w:rPr/>
        <w:t> </w:t>
      </w:r>
      <w:r>
        <w:rPr>
          <w:spacing w:val="-1"/>
        </w:rPr>
        <w:t>6</w:t>
      </w:r>
      <w:r>
        <w:rPr>
          <w:spacing w:val="-1"/>
          <w:position w:val="9"/>
          <w:sz w:val="16"/>
        </w:rPr>
        <w:t>th</w:t>
      </w:r>
      <w:r>
        <w:rPr>
          <w:position w:val="9"/>
          <w:sz w:val="16"/>
        </w:rPr>
        <w:t>   </w:t>
      </w:r>
      <w:r>
        <w:rPr>
          <w:spacing w:val="30"/>
          <w:position w:val="9"/>
          <w:sz w:val="16"/>
        </w:rPr>
        <w:t> </w:t>
      </w:r>
      <w:r>
        <w:rPr/>
        <w:t>in </w:t>
      </w:r>
      <w:r>
        <w:rPr>
          <w:spacing w:val="-1"/>
        </w:rPr>
        <w:t>production</w:t>
      </w:r>
      <w:r>
        <w:rPr/>
        <w:t> of</w:t>
      </w:r>
      <w:r>
        <w:rPr>
          <w:spacing w:val="-1"/>
        </w:rPr>
        <w:t> alfalfa </w:t>
      </w:r>
      <w:r>
        <w:rPr/>
        <w:t>in the</w:t>
      </w:r>
      <w:r>
        <w:rPr>
          <w:spacing w:val="-1"/>
        </w:rPr>
        <w:t> U.S.</w:t>
      </w:r>
      <w:r>
        <w:rPr/>
        <w:t>  </w:t>
      </w:r>
      <w:r>
        <w:rPr>
          <w:spacing w:val="11"/>
        </w:rPr>
        <w:t> </w:t>
      </w:r>
      <w:r>
        <w:rPr>
          <w:spacing w:val="-1"/>
        </w:rPr>
        <w:t>Alfalfa </w:t>
      </w:r>
      <w:r>
        <w:rPr/>
        <w:t>is a</w:t>
      </w:r>
      <w:r>
        <w:rPr>
          <w:spacing w:val="79"/>
        </w:rPr>
        <w:t> </w:t>
      </w:r>
      <w:r>
        <w:rPr>
          <w:spacing w:val="-1"/>
        </w:rPr>
        <w:t>perennial</w:t>
      </w:r>
      <w:r>
        <w:rPr/>
        <w:t> </w:t>
      </w:r>
      <w:r>
        <w:rPr>
          <w:spacing w:val="-1"/>
        </w:rPr>
        <w:t>crop,</w:t>
      </w:r>
      <w:r>
        <w:rPr/>
        <w:t> </w:t>
      </w:r>
      <w:r>
        <w:rPr>
          <w:spacing w:val="-1"/>
        </w:rPr>
        <w:t>grown</w:t>
      </w:r>
      <w:r>
        <w:rPr/>
        <w:t> on a</w:t>
      </w:r>
      <w:r>
        <w:rPr>
          <w:spacing w:val="-1"/>
        </w:rPr>
        <w:t> variety</w:t>
      </w:r>
      <w:r>
        <w:rPr>
          <w:spacing w:val="-8"/>
        </w:rPr>
        <w:t> </w:t>
      </w:r>
      <w:r>
        <w:rPr/>
        <w:t>of</w:t>
      </w:r>
      <w:r>
        <w:rPr>
          <w:spacing w:val="-1"/>
        </w:rPr>
        <w:t> </w:t>
      </w:r>
      <w:r>
        <w:rPr/>
        <w:t>soils,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early</w:t>
      </w:r>
      <w:r>
        <w:rPr>
          <w:spacing w:val="-8"/>
        </w:rPr>
        <w:t> </w:t>
      </w:r>
      <w:r>
        <w:rPr/>
        <w:t>in the</w:t>
      </w:r>
      <w:r>
        <w:rPr>
          <w:spacing w:val="-1"/>
        </w:rPr>
        <w:t> </w:t>
      </w:r>
      <w:r>
        <w:rPr>
          <w:spacing w:val="-3"/>
        </w:rPr>
        <w:t>year</w:t>
      </w:r>
      <w:r>
        <w:rPr>
          <w:spacing w:val="-1"/>
        </w:rPr>
        <w:t> and</w:t>
      </w:r>
      <w:r>
        <w:rPr/>
        <w:t> </w:t>
      </w:r>
      <w:r>
        <w:rPr>
          <w:spacing w:val="-1"/>
        </w:rPr>
        <w:t>maintained</w:t>
      </w:r>
      <w:r>
        <w:rPr/>
        <w:t> </w:t>
      </w:r>
      <w:r>
        <w:rPr>
          <w:spacing w:val="-1"/>
        </w:rPr>
        <w:t>under</w:t>
      </w:r>
      <w:r>
        <w:rPr>
          <w:spacing w:val="69"/>
        </w:rPr>
        <w:t> </w:t>
      </w:r>
      <w:r>
        <w:rPr>
          <w:spacing w:val="-1"/>
        </w:rPr>
        <w:t>continuous</w:t>
      </w:r>
      <w:r>
        <w:rPr/>
        <w:t> </w:t>
      </w:r>
      <w:r>
        <w:rPr>
          <w:spacing w:val="-1"/>
        </w:rPr>
        <w:t>cultivation</w:t>
      </w:r>
      <w:r>
        <w:rPr/>
        <w:t> on a</w:t>
      </w:r>
      <w:r>
        <w:rPr>
          <w:spacing w:val="-1"/>
        </w:rPr>
        <w:t> </w:t>
      </w:r>
      <w:r>
        <w:rPr/>
        <w:t>3-</w:t>
      </w:r>
      <w:r>
        <w:rPr>
          <w:spacing w:val="-1"/>
        </w:rPr>
        <w:t> </w:t>
      </w:r>
      <w:r>
        <w:rPr/>
        <w:t>to </w:t>
      </w:r>
      <w:r>
        <w:rPr>
          <w:spacing w:val="-2"/>
        </w:rPr>
        <w:t>5-year</w:t>
      </w:r>
      <w:r>
        <w:rPr>
          <w:spacing w:val="-1"/>
        </w:rPr>
        <w:t> </w:t>
      </w:r>
      <w:r>
        <w:rPr>
          <w:spacing w:val="-2"/>
        </w:rPr>
        <w:t>cycle</w:t>
      </w:r>
      <w:r>
        <w:rPr>
          <w:spacing w:val="-1"/>
        </w:rPr>
        <w:t> at</w:t>
      </w:r>
      <w:r>
        <w:rPr/>
        <w:t> </w:t>
      </w:r>
      <w:r>
        <w:rPr>
          <w:spacing w:val="-1"/>
        </w:rPr>
        <w:t>which</w:t>
      </w:r>
      <w:r>
        <w:rPr/>
        <w:t> time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new crop</w:t>
      </w:r>
      <w:r>
        <w:rPr/>
        <w:t> is </w:t>
      </w:r>
      <w:r>
        <w:rPr>
          <w:spacing w:val="-1"/>
        </w:rPr>
        <w:t>planted.</w:t>
      </w:r>
      <w:r>
        <w:rPr/>
        <w:t> </w:t>
      </w:r>
      <w:r>
        <w:rPr>
          <w:spacing w:val="-1"/>
        </w:rPr>
        <w:t>Planting</w:t>
      </w:r>
      <w:r>
        <w:rPr>
          <w:spacing w:val="81"/>
        </w:rPr>
        <w:t> </w:t>
      </w:r>
      <w:r>
        <w:rPr>
          <w:spacing w:val="-1"/>
        </w:rPr>
        <w:t>depths</w:t>
      </w:r>
      <w:r>
        <w:rPr/>
        <w:t> </w:t>
      </w:r>
      <w:r>
        <w:rPr>
          <w:spacing w:val="-1"/>
        </w:rPr>
        <w:t>range from</w:t>
      </w:r>
      <w:r>
        <w:rPr/>
        <w:t> 0.25 to 1.0 </w:t>
      </w:r>
      <w:r>
        <w:rPr>
          <w:spacing w:val="-1"/>
        </w:rPr>
        <w:t>inches,</w:t>
      </w:r>
      <w:r>
        <w:rPr/>
        <w:t> </w:t>
      </w:r>
      <w:r>
        <w:rPr>
          <w:spacing w:val="-1"/>
        </w:rPr>
        <w:t>depending</w:t>
      </w:r>
      <w:r>
        <w:rPr>
          <w:spacing w:val="-3"/>
        </w:rPr>
        <w:t> </w:t>
      </w:r>
      <w:r>
        <w:rPr/>
        <w:t>on soil </w:t>
      </w:r>
      <w:r>
        <w:rPr>
          <w:spacing w:val="-1"/>
        </w:rPr>
        <w:t>texture,</w:t>
      </w:r>
      <w:r>
        <w:rPr/>
        <w:t> on </w:t>
      </w:r>
      <w:r>
        <w:rPr>
          <w:spacing w:val="-1"/>
        </w:rPr>
        <w:t>level</w:t>
      </w:r>
      <w:r>
        <w:rPr/>
        <w:t> </w:t>
      </w:r>
      <w:r>
        <w:rPr>
          <w:spacing w:val="-1"/>
        </w:rPr>
        <w:t>seed</w:t>
      </w:r>
      <w:r>
        <w:rPr/>
        <w:t> </w:t>
      </w:r>
      <w:r>
        <w:rPr>
          <w:spacing w:val="-1"/>
        </w:rPr>
        <w:t>beds.</w:t>
      </w:r>
      <w:r>
        <w:rPr/>
        <w:t>  </w:t>
      </w:r>
      <w:r>
        <w:rPr>
          <w:spacing w:val="12"/>
        </w:rPr>
        <w:t> </w:t>
      </w:r>
      <w:r>
        <w:rPr/>
        <w:t>Row</w:t>
      </w:r>
      <w:r>
        <w:rPr>
          <w:spacing w:val="71"/>
        </w:rPr>
        <w:t> </w:t>
      </w:r>
      <w:r>
        <w:rPr>
          <w:spacing w:val="-1"/>
        </w:rPr>
        <w:t>spacing</w:t>
      </w:r>
      <w:r>
        <w:rPr>
          <w:spacing w:val="-3"/>
        </w:rPr>
        <w:t> </w:t>
      </w:r>
      <w:r>
        <w:rPr/>
        <w:t>is </w:t>
      </w:r>
      <w:r>
        <w:rPr>
          <w:spacing w:val="-1"/>
        </w:rPr>
        <w:t>approximately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inches;</w:t>
      </w:r>
      <w:r>
        <w:rPr/>
        <w:t> </w:t>
      </w:r>
      <w:r>
        <w:rPr>
          <w:spacing w:val="-1"/>
        </w:rPr>
        <w:t>very</w:t>
      </w:r>
      <w:r>
        <w:rPr>
          <w:spacing w:val="-8"/>
        </w:rPr>
        <w:t> </w:t>
      </w:r>
      <w:r>
        <w:rPr/>
        <w:t>little</w:t>
      </w:r>
      <w:r>
        <w:rPr>
          <w:spacing w:val="-1"/>
        </w:rPr>
        <w:t> alfalfa </w:t>
      </w:r>
      <w:r>
        <w:rPr/>
        <w:t>is </w:t>
      </w:r>
      <w:r>
        <w:rPr>
          <w:spacing w:val="-1"/>
        </w:rPr>
        <w:t>irrigated</w:t>
      </w:r>
      <w:r>
        <w:rPr/>
        <w:t> in </w:t>
      </w:r>
      <w:r>
        <w:rPr>
          <w:spacing w:val="-1"/>
        </w:rPr>
        <w:t>Minnesota because </w:t>
      </w:r>
      <w:r>
        <w:rPr/>
        <w:t>of</w:t>
      </w:r>
      <w:r>
        <w:rPr>
          <w:spacing w:val="-1"/>
        </w:rPr>
        <w:t> </w:t>
      </w:r>
      <w:r>
        <w:rPr/>
        <w:t>soil</w:t>
      </w:r>
      <w:r>
        <w:rPr>
          <w:spacing w:val="81"/>
        </w:rPr>
        <w:t> </w:t>
      </w:r>
      <w:r>
        <w:rPr>
          <w:spacing w:val="-1"/>
        </w:rPr>
        <w:t>conditions</w:t>
      </w:r>
      <w:r>
        <w:rPr/>
        <w:t> </w:t>
      </w:r>
      <w:r>
        <w:rPr>
          <w:spacing w:val="-1"/>
        </w:rPr>
        <w:t>and</w:t>
      </w:r>
      <w:r>
        <w:rPr/>
        <w:t> the</w:t>
      </w:r>
      <w:r>
        <w:rPr>
          <w:spacing w:val="-1"/>
        </w:rPr>
        <w:t> depth</w:t>
      </w:r>
      <w:r>
        <w:rPr/>
        <w:t> </w:t>
      </w:r>
      <w:r>
        <w:rPr>
          <w:spacing w:val="-1"/>
        </w:rPr>
        <w:t>at</w:t>
      </w:r>
      <w:r>
        <w:rPr/>
        <w:t> </w:t>
      </w:r>
      <w:r>
        <w:rPr>
          <w:spacing w:val="-1"/>
        </w:rPr>
        <w:t>which</w:t>
      </w:r>
      <w:r>
        <w:rPr/>
        <w:t> </w:t>
      </w:r>
      <w:r>
        <w:rPr>
          <w:spacing w:val="-1"/>
        </w:rPr>
        <w:t>roots</w:t>
      </w:r>
      <w:r>
        <w:rPr/>
        <w:t> </w:t>
      </w:r>
      <w:r>
        <w:rPr>
          <w:spacing w:val="-1"/>
        </w:rPr>
        <w:t>may</w:t>
      </w:r>
      <w:r>
        <w:rPr>
          <w:spacing w:val="-8"/>
        </w:rPr>
        <w:t> </w:t>
      </w:r>
      <w:r>
        <w:rPr>
          <w:spacing w:val="-1"/>
        </w:rPr>
        <w:t>grow (up</w:t>
      </w:r>
      <w:r>
        <w:rPr/>
        <w:t> to 20 </w:t>
      </w:r>
      <w:r>
        <w:rPr>
          <w:spacing w:val="-1"/>
        </w:rPr>
        <w:t>feet) help</w:t>
      </w:r>
      <w:r>
        <w:rPr/>
        <w:t> </w:t>
      </w:r>
      <w:r>
        <w:rPr>
          <w:spacing w:val="-1"/>
        </w:rPr>
        <w:t>make alfalfa drought</w:t>
      </w:r>
    </w:p>
    <w:p>
      <w:pPr>
        <w:pStyle w:val="BodyText"/>
        <w:spacing w:line="246" w:lineRule="auto" w:before="2"/>
        <w:ind w:right="114"/>
        <w:jc w:val="left"/>
      </w:pPr>
      <w:r>
        <w:rPr>
          <w:spacing w:val="-1"/>
        </w:rPr>
        <w:t>tolerant.</w:t>
      </w:r>
      <w:r>
        <w:rPr/>
        <w:t> </w:t>
      </w:r>
      <w:r>
        <w:rPr>
          <w:spacing w:val="-1"/>
        </w:rPr>
        <w:t>Cuttings</w:t>
      </w:r>
      <w:r>
        <w:rPr/>
        <w:t> </w:t>
      </w:r>
      <w:r>
        <w:rPr>
          <w:spacing w:val="-1"/>
        </w:rPr>
        <w:t>range from</w:t>
      </w:r>
      <w:r>
        <w:rPr/>
        <w:t> 2 to 4 </w:t>
      </w:r>
      <w:r>
        <w:rPr>
          <w:spacing w:val="-1"/>
        </w:rPr>
        <w:t>per </w:t>
      </w:r>
      <w:r>
        <w:rPr>
          <w:spacing w:val="-3"/>
        </w:rPr>
        <w:t>year</w:t>
      </w:r>
      <w:r>
        <w:rPr>
          <w:spacing w:val="-1"/>
        </w:rPr>
        <w:t> and</w:t>
      </w:r>
      <w:r>
        <w:rPr/>
        <w:t> most </w:t>
      </w:r>
      <w:r>
        <w:rPr>
          <w:spacing w:val="-1"/>
        </w:rPr>
        <w:t>growers</w:t>
      </w:r>
      <w:r>
        <w:rPr/>
        <w:t> </w:t>
      </w:r>
      <w:r>
        <w:rPr>
          <w:spacing w:val="-1"/>
        </w:rPr>
        <w:t>harvest</w:t>
      </w:r>
      <w:r>
        <w:rPr/>
        <w:t> </w:t>
      </w:r>
      <w:r>
        <w:rPr>
          <w:spacing w:val="-1"/>
        </w:rPr>
        <w:t>alfalfa when</w:t>
      </w:r>
      <w:r>
        <w:rPr/>
        <w:t> the</w:t>
      </w:r>
      <w:r>
        <w:rPr>
          <w:spacing w:val="-1"/>
        </w:rPr>
        <w:t> stand</w:t>
      </w:r>
      <w:r>
        <w:rPr/>
        <w:t> is </w:t>
      </w:r>
      <w:r>
        <w:rPr>
          <w:spacing w:val="-1"/>
        </w:rPr>
        <w:t>at</w:t>
      </w:r>
      <w:r>
        <w:rPr>
          <w:spacing w:val="67"/>
        </w:rPr>
        <w:t> </w:t>
      </w:r>
      <w:r>
        <w:rPr/>
        <w:t>10 </w:t>
      </w:r>
      <w:r>
        <w:rPr>
          <w:spacing w:val="-1"/>
        </w:rPr>
        <w:t>percent</w:t>
      </w:r>
      <w:r>
        <w:rPr/>
        <w:t> bloom.  </w:t>
      </w:r>
      <w:r>
        <w:rPr>
          <w:spacing w:val="12"/>
        </w:rPr>
        <w:t> </w:t>
      </w:r>
      <w:r>
        <w:rPr/>
        <w:t>Most </w:t>
      </w:r>
      <w:r>
        <w:rPr>
          <w:spacing w:val="-1"/>
        </w:rPr>
        <w:t>farmers</w:t>
      </w:r>
      <w:r>
        <w:rPr/>
        <w:t> </w:t>
      </w:r>
      <w:r>
        <w:rPr>
          <w:spacing w:val="-1"/>
        </w:rPr>
        <w:t>take </w:t>
      </w:r>
      <w:r>
        <w:rPr/>
        <w:t>the</w:t>
      </w:r>
      <w:r>
        <w:rPr>
          <w:spacing w:val="-1"/>
        </w:rPr>
        <w:t> last</w:t>
      </w:r>
      <w:r>
        <w:rPr/>
        <w:t> </w:t>
      </w:r>
      <w:r>
        <w:rPr>
          <w:spacing w:val="-1"/>
        </w:rPr>
        <w:t>cutting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season</w:t>
      </w:r>
      <w:r>
        <w:rPr/>
        <w:t> </w:t>
      </w:r>
      <w:r>
        <w:rPr>
          <w:spacing w:val="-1"/>
        </w:rPr>
        <w:t>between</w:t>
      </w:r>
      <w:r>
        <w:rPr/>
        <w:t> </w:t>
      </w:r>
      <w:r>
        <w:rPr>
          <w:spacing w:val="-1"/>
        </w:rPr>
        <w:t>mid-August</w:t>
      </w:r>
      <w:r>
        <w:rPr/>
        <w:t> </w:t>
      </w:r>
      <w:r>
        <w:rPr>
          <w:spacing w:val="-1"/>
        </w:rPr>
        <w:t>and</w:t>
      </w:r>
    </w:p>
    <w:p>
      <w:pPr>
        <w:pStyle w:val="BodyText"/>
        <w:spacing w:line="246" w:lineRule="auto"/>
        <w:ind w:right="114"/>
        <w:jc w:val="left"/>
      </w:pPr>
      <w:r>
        <w:rPr>
          <w:spacing w:val="-1"/>
        </w:rPr>
        <w:t>mid-September.</w:t>
      </w:r>
      <w:r>
        <w:rPr/>
        <w:t> </w:t>
      </w:r>
      <w:r>
        <w:rPr>
          <w:spacing w:val="-1"/>
        </w:rPr>
        <w:t>Alfalfa prefers</w:t>
      </w:r>
      <w:r>
        <w:rPr/>
        <w:t> </w:t>
      </w:r>
      <w:r>
        <w:rPr>
          <w:spacing w:val="-1"/>
        </w:rPr>
        <w:t>well-drained</w:t>
      </w:r>
      <w:r>
        <w:rPr/>
        <w:t> soils </w:t>
      </w:r>
      <w:r>
        <w:rPr>
          <w:spacing w:val="-1"/>
        </w:rPr>
        <w:t>with</w:t>
      </w:r>
      <w:r>
        <w:rPr/>
        <w:t> a</w:t>
      </w:r>
      <w:r>
        <w:rPr>
          <w:spacing w:val="-1"/>
        </w:rPr>
        <w:t> </w:t>
      </w:r>
      <w:r>
        <w:rPr/>
        <w:t>pH</w:t>
      </w:r>
      <w:r>
        <w:rPr>
          <w:spacing w:val="-1"/>
        </w:rPr>
        <w:t> near neutral</w:t>
      </w:r>
      <w:r>
        <w:rPr/>
        <w:t> </w:t>
      </w:r>
      <w:r>
        <w:rPr>
          <w:spacing w:val="-1"/>
        </w:rPr>
        <w:t>(pH 6.7-6.9).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</w:t>
      </w:r>
      <w:r>
        <w:rPr>
          <w:spacing w:val="81"/>
        </w:rPr>
        <w:t>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benchmark</w:t>
      </w:r>
      <w:r>
        <w:rPr/>
        <w:t> soil, </w:t>
      </w:r>
      <w:r>
        <w:rPr>
          <w:spacing w:val="-1"/>
        </w:rPr>
        <w:t>Bearden </w:t>
      </w:r>
      <w:r>
        <w:rPr/>
        <w:t>silty</w:t>
      </w:r>
      <w:r>
        <w:rPr>
          <w:spacing w:val="-8"/>
        </w:rPr>
        <w:t> </w:t>
      </w:r>
      <w:r>
        <w:rPr>
          <w:spacing w:val="-1"/>
        </w:rPr>
        <w:t>clay</w:t>
      </w:r>
      <w:r>
        <w:rPr>
          <w:spacing w:val="-8"/>
        </w:rPr>
        <w:t> </w:t>
      </w:r>
      <w:r>
        <w:rPr>
          <w:spacing w:val="-1"/>
        </w:rPr>
        <w:t>loam.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Bearden</w:t>
      </w:r>
      <w:r>
        <w:rPr/>
        <w:t> silty</w:t>
      </w:r>
      <w:r>
        <w:rPr>
          <w:spacing w:val="-8"/>
        </w:rPr>
        <w:t> </w:t>
      </w:r>
      <w:r>
        <w:rPr>
          <w:spacing w:val="-1"/>
        </w:rPr>
        <w:t>clay</w:t>
      </w:r>
      <w:r>
        <w:rPr>
          <w:spacing w:val="59"/>
        </w:rPr>
        <w:t> </w:t>
      </w:r>
      <w:r>
        <w:rPr>
          <w:spacing w:val="-1"/>
        </w:rPr>
        <w:t>loam,</w:t>
      </w:r>
      <w:r>
        <w:rPr/>
        <w:t> is a</w:t>
      </w:r>
      <w:r>
        <w:rPr>
          <w:spacing w:val="-1"/>
        </w:rPr>
        <w:t> fine-silty,</w:t>
      </w:r>
      <w:r>
        <w:rPr/>
        <w:t> mixed, </w:t>
      </w:r>
      <w:r>
        <w:rPr>
          <w:spacing w:val="-1"/>
        </w:rPr>
        <w:t>superactive,</w:t>
      </w:r>
      <w:r>
        <w:rPr/>
        <w:t> </w:t>
      </w:r>
      <w:r>
        <w:rPr>
          <w:spacing w:val="-1"/>
        </w:rPr>
        <w:t>frigid</w:t>
      </w:r>
      <w:r>
        <w:rPr/>
        <w:t> </w:t>
      </w:r>
      <w:r>
        <w:rPr>
          <w:spacing w:val="-1"/>
        </w:rPr>
        <w:t>Aeric Calciaquolls.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are nearly</w:t>
      </w:r>
      <w:r>
        <w:rPr>
          <w:spacing w:val="-8"/>
        </w:rPr>
        <w:t> </w:t>
      </w:r>
      <w:r>
        <w:rPr>
          <w:spacing w:val="-1"/>
        </w:rPr>
        <w:t>all</w:t>
      </w:r>
      <w:r>
        <w:rPr>
          <w:spacing w:val="69"/>
        </w:rPr>
        <w:t> </w:t>
      </w:r>
      <w:r>
        <w:rPr>
          <w:spacing w:val="-1"/>
        </w:rPr>
        <w:t>under cultivation</w:t>
      </w:r>
      <w:r>
        <w:rPr/>
        <w:t> to </w:t>
      </w:r>
      <w:r>
        <w:rPr>
          <w:spacing w:val="-1"/>
        </w:rPr>
        <w:t>small</w:t>
      </w:r>
      <w:r>
        <w:rPr/>
        <w:t> </w:t>
      </w:r>
      <w:r>
        <w:rPr>
          <w:spacing w:val="-1"/>
        </w:rPr>
        <w:t>grains,</w:t>
      </w:r>
      <w:r>
        <w:rPr/>
        <w:t> </w:t>
      </w:r>
      <w:r>
        <w:rPr>
          <w:spacing w:val="-1"/>
        </w:rPr>
        <w:t>especially</w:t>
      </w:r>
      <w:r>
        <w:rPr>
          <w:spacing w:val="-8"/>
        </w:rPr>
        <w:t> </w:t>
      </w:r>
      <w:r>
        <w:rPr>
          <w:spacing w:val="-1"/>
        </w:rPr>
        <w:t>alfalfa,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row crops</w:t>
      </w:r>
      <w:r>
        <w:rPr/>
        <w:t> </w:t>
      </w:r>
      <w:r>
        <w:rPr>
          <w:spacing w:val="-1"/>
        </w:rPr>
        <w:t>(sugar beets).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Bearden</w:t>
      </w:r>
      <w:r>
        <w:rPr/>
        <w:t> silty</w:t>
      </w:r>
      <w:r>
        <w:rPr>
          <w:spacing w:val="83"/>
        </w:rPr>
        <w:t> </w:t>
      </w:r>
      <w:r>
        <w:rPr>
          <w:spacing w:val="-1"/>
        </w:rPr>
        <w:t>clay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very</w:t>
      </w:r>
      <w:r>
        <w:rPr>
          <w:spacing w:val="-8"/>
        </w:rPr>
        <w:t> </w:t>
      </w:r>
      <w:r>
        <w:rPr>
          <w:spacing w:val="-1"/>
        </w:rPr>
        <w:t>deep,</w:t>
      </w:r>
      <w:r>
        <w:rPr/>
        <w:t> </w:t>
      </w:r>
      <w:r>
        <w:rPr>
          <w:spacing w:val="-1"/>
        </w:rPr>
        <w:t>somewhat</w:t>
      </w:r>
      <w:r>
        <w:rPr/>
        <w:t> </w:t>
      </w:r>
      <w:r>
        <w:rPr>
          <w:spacing w:val="-1"/>
        </w:rPr>
        <w:t>poorly</w:t>
      </w:r>
      <w:r>
        <w:rPr>
          <w:spacing w:val="-8"/>
        </w:rPr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negligible </w:t>
      </w:r>
      <w:r>
        <w:rPr/>
        <w:t>to </w:t>
      </w:r>
      <w:r>
        <w:rPr>
          <w:spacing w:val="-1"/>
        </w:rPr>
        <w:t>high</w:t>
      </w:r>
      <w:r>
        <w:rPr>
          <w:spacing w:val="85"/>
        </w:rPr>
        <w:t> </w:t>
      </w:r>
      <w:r>
        <w:rPr>
          <w:spacing w:val="-1"/>
        </w:rPr>
        <w:t>runoff.</w:t>
      </w:r>
      <w:r>
        <w:rPr/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calcareous</w:t>
      </w:r>
      <w:r>
        <w:rPr/>
        <w:t> silt </w:t>
      </w:r>
      <w:r>
        <w:rPr>
          <w:spacing w:val="-1"/>
        </w:rPr>
        <w:t>loam</w:t>
      </w:r>
      <w:r>
        <w:rPr/>
        <w:t> </w:t>
      </w:r>
      <w:r>
        <w:rPr>
          <w:spacing w:val="-1"/>
        </w:rPr>
        <w:t>and</w:t>
      </w:r>
      <w:r>
        <w:rPr/>
        <w:t> silty</w:t>
      </w:r>
      <w:r>
        <w:rPr>
          <w:spacing w:val="-8"/>
        </w:rPr>
        <w:t> </w:t>
      </w:r>
      <w:r>
        <w:rPr>
          <w:spacing w:val="-1"/>
        </w:rPr>
        <w:t>clay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</w:t>
      </w:r>
      <w:r>
        <w:rPr>
          <w:spacing w:val="-1"/>
        </w:rPr>
        <w:t>lacustrine sediments.</w:t>
      </w:r>
    </w:p>
    <w:p>
      <w:pPr>
        <w:pStyle w:val="BodyText"/>
        <w:spacing w:line="246" w:lineRule="auto"/>
        <w:ind w:right="243"/>
        <w:jc w:val="left"/>
      </w:pP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generally</w:t>
      </w:r>
      <w:r>
        <w:rPr>
          <w:spacing w:val="-8"/>
        </w:rPr>
        <w:t> </w:t>
      </w:r>
      <w:r>
        <w:rPr>
          <w:spacing w:val="-1"/>
        </w:rPr>
        <w:t>found</w:t>
      </w:r>
      <w:r>
        <w:rPr/>
        <w:t> on </w:t>
      </w:r>
      <w:r>
        <w:rPr>
          <w:spacing w:val="-1"/>
        </w:rPr>
        <w:t>glacial</w:t>
      </w:r>
      <w:r>
        <w:rPr/>
        <w:t> </w:t>
      </w:r>
      <w:r>
        <w:rPr>
          <w:spacing w:val="-1"/>
        </w:rPr>
        <w:t>lake plains</w:t>
      </w:r>
      <w:r>
        <w:rPr/>
        <w:t> </w:t>
      </w:r>
      <w:r>
        <w:rPr>
          <w:spacing w:val="-1"/>
        </w:rPr>
        <w:t>at</w:t>
      </w:r>
      <w:r>
        <w:rPr/>
        <w:t> </w:t>
      </w:r>
      <w:r>
        <w:rPr>
          <w:spacing w:val="-1"/>
        </w:rPr>
        <w:t>elevations</w:t>
      </w:r>
      <w:r>
        <w:rPr/>
        <w:t> </w:t>
      </w:r>
      <w:r>
        <w:rPr>
          <w:spacing w:val="-1"/>
        </w:rPr>
        <w:t>from</w:t>
      </w:r>
      <w:r>
        <w:rPr/>
        <w:t> 650 to 2000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above mean</w:t>
      </w:r>
      <w:r>
        <w:rPr>
          <w:spacing w:val="71"/>
        </w:rPr>
        <w:t> </w:t>
      </w:r>
      <w:r>
        <w:rPr>
          <w:spacing w:val="-1"/>
        </w:rPr>
        <w:t>sea level</w:t>
      </w:r>
      <w:r>
        <w:rPr/>
        <w:t> on </w:t>
      </w:r>
      <w:r>
        <w:rPr>
          <w:spacing w:val="-1"/>
        </w:rPr>
        <w:t>slopes</w:t>
      </w:r>
      <w:r>
        <w:rPr/>
        <w:t> of</w:t>
      </w:r>
      <w:r>
        <w:rPr>
          <w:spacing w:val="-1"/>
        </w:rPr>
        <w:t> </w:t>
      </w:r>
      <w:r>
        <w:rPr/>
        <w:t>0 to 3 </w:t>
      </w:r>
      <w:r>
        <w:rPr>
          <w:spacing w:val="-1"/>
        </w:rPr>
        <w:t>percent.</w:t>
      </w:r>
      <w:r>
        <w:rPr/>
        <w:t> </w:t>
      </w:r>
      <w:r>
        <w:rPr>
          <w:spacing w:val="-1"/>
        </w:rPr>
        <w:t>Bearden</w:t>
      </w:r>
      <w:r>
        <w:rPr/>
        <w:t> silty</w:t>
      </w:r>
      <w:r>
        <w:rPr>
          <w:spacing w:val="-8"/>
        </w:rPr>
        <w:t> </w:t>
      </w:r>
      <w:r>
        <w:rPr>
          <w:spacing w:val="-1"/>
        </w:rPr>
        <w:t>clay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"/>
        <w:rPr>
          <w:rFonts w:ascii="Times New Roman" w:hAnsi="Times New Roman" w:cs="Times New Roman" w:eastAsia="Times New Roman"/>
          <w:sz w:val="26"/>
          <w:szCs w:val="26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0"/>
      </w:tblGrid>
      <w:tr>
        <w:trPr>
          <w:trHeight w:val="691" w:hRule="exact"/>
        </w:trPr>
        <w:tc>
          <w:tcPr>
            <w:tcW w:w="918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Polk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Minnesota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Fargo,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(W14914)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Fargo,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(W14914)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0.75</w:t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800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0.36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Wingdings" w:hAnsi="Wingdings" w:cs="Wingdings" w:eastAsia="Wingdings"/>
                <w:spacing w:val="-1"/>
                <w:position w:val="7"/>
                <w:sz w:val="12"/>
                <w:szCs w:val="12"/>
              </w:rPr>
              <w:t>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C</w:t>
            </w:r>
            <w:r>
              <w:rPr>
                <w:rFonts w:ascii="Times New Roman" w:hAnsi="Times New Roman" w:cs="Times New Roman" w:eastAsia="Times New Roman"/>
                <w:spacing w:val="-1"/>
                <w:position w:val="7"/>
                <w:sz w:val="13"/>
                <w:szCs w:val="13"/>
              </w:rPr>
              <w:t>- </w:t>
            </w:r>
            <w:r>
              <w:rPr>
                <w:rFonts w:ascii="Times New Roman" w:hAnsi="Times New Roman" w:cs="Times New Roman" w:eastAsia="Times New Roman"/>
                <w:position w:val="7"/>
                <w:sz w:val="13"/>
                <w:szCs w:val="13"/>
              </w:rPr>
              <w:t>1</w:t>
            </w:r>
            <w:r>
              <w:rPr>
                <w:rFonts w:ascii="Times New Roman" w:hAnsi="Times New Roman" w:cs="Times New Roman" w:eastAsia="Times New Roman"/>
                <w:sz w:val="13"/>
                <w:szCs w:val="13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12.5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18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01"/>
      </w:tblGrid>
      <w:tr>
        <w:trPr>
          <w:trHeight w:val="432" w:hRule="exact"/>
        </w:trPr>
        <w:tc>
          <w:tcPr>
            <w:tcW w:w="908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Polk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Minnesota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2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500" w:bottom="280" w:left="1340" w:right="134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67pt;margin-top:72.720001pt;width:258pt;height:20.65pt;mso-position-horizontal-relative:page;mso-position-vertical-relative:page;z-index:-266872" coordorigin="5340,1454" coordsize="5160,413">
            <v:group style="position:absolute;left:5340;top:1454;width:5160;height:120" coordorigin="5340,1454" coordsize="5160,120">
              <v:shape style="position:absolute;left:5340;top:1454;width:5160;height:120" coordorigin="5340,1454" coordsize="5160,120" path="m5340,1574l10500,1574,10500,1454,5340,1454,5340,1574xe" filled="true" fillcolor="#e6e6e6" stroked="false">
                <v:path arrowok="t"/>
                <v:fill type="solid"/>
              </v:shape>
            </v:group>
            <v:group style="position:absolute;left:5340;top:1574;width:5160;height:293" coordorigin="5340,1574" coordsize="5160,293">
              <v:shape style="position:absolute;left:5340;top:1574;width:5160;height:293" coordorigin="5340,1574" coordsize="5160,293" path="m5340,1867l10500,1867,10500,1574,5340,1574,5340,186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105.959999pt;width:258pt;height:77.4pt;mso-position-horizontal-relative:page;mso-position-vertical-relative:page;z-index:-266848" coordorigin="5340,2119" coordsize="5160,1548">
            <v:group style="position:absolute;left:5340;top:2119;width:5160;height:120" coordorigin="5340,2119" coordsize="5160,120">
              <v:shape style="position:absolute;left:5340;top:2119;width:5160;height:120" coordorigin="5340,2119" coordsize="5160,120" path="m5340,2239l10500,2239,10500,2119,5340,2119,5340,2239xe" filled="true" fillcolor="#e6e6e6" stroked="false">
                <v:path arrowok="t"/>
                <v:fill type="solid"/>
              </v:shape>
            </v:group>
            <v:group style="position:absolute;left:5340;top:2239;width:5160;height:236" coordorigin="5340,2239" coordsize="5160,236">
              <v:shape style="position:absolute;left:5340;top:2239;width:5160;height:236" coordorigin="5340,2239" coordsize="5160,236" path="m5340,2474l10500,2474,10500,2239,5340,2239,5340,2474xe" filled="true" fillcolor="#e6e6e6" stroked="false">
                <v:path arrowok="t"/>
                <v:fill type="solid"/>
              </v:shape>
            </v:group>
            <v:group style="position:absolute;left:5340;top:2474;width:5160;height:236" coordorigin="5340,2474" coordsize="5160,236">
              <v:shape style="position:absolute;left:5340;top:2474;width:5160;height:236" coordorigin="5340,2474" coordsize="5160,236" path="m5340,2710l10500,2710,10500,2474,5340,2474,5340,2710xe" filled="true" fillcolor="#e6e6e6" stroked="false">
                <v:path arrowok="t"/>
                <v:fill type="solid"/>
              </v:shape>
            </v:group>
            <v:group style="position:absolute;left:5340;top:2710;width:5160;height:236" coordorigin="5340,2710" coordsize="5160,236">
              <v:shape style="position:absolute;left:5340;top:2710;width:5160;height:236" coordorigin="5340,2710" coordsize="5160,236" path="m5340,2945l10500,2945,10500,2710,5340,2710,5340,2945xe" filled="true" fillcolor="#e6e6e6" stroked="false">
                <v:path arrowok="t"/>
                <v:fill type="solid"/>
              </v:shape>
            </v:group>
            <v:group style="position:absolute;left:5340;top:2945;width:5160;height:293" coordorigin="5340,2945" coordsize="5160,293">
              <v:shape style="position:absolute;left:5340;top:2945;width:5160;height:293" coordorigin="5340,2945" coordsize="5160,293" path="m5340,3238l10500,3238,10500,2945,5340,2945,5340,3238xe" filled="true" fillcolor="#e6e6e6" stroked="false">
                <v:path arrowok="t"/>
                <v:fill type="solid"/>
              </v:shape>
            </v:group>
            <v:group style="position:absolute;left:5340;top:3254;width:5160;height:120" coordorigin="5340,3254" coordsize="5160,120">
              <v:shape style="position:absolute;left:5340;top:3254;width:5160;height:120" coordorigin="5340,3254" coordsize="5160,120" path="m5340,3374l10500,3374,10500,3254,5340,3254,5340,3374xe" filled="true" fillcolor="#e6e6e6" stroked="false">
                <v:path arrowok="t"/>
                <v:fill type="solid"/>
              </v:shape>
            </v:group>
            <v:group style="position:absolute;left:5340;top:3374;width:5160;height:293" coordorigin="5340,3374" coordsize="5160,293">
              <v:shape style="position:absolute;left:5340;top:3374;width:5160;height:293" coordorigin="5340,3374" coordsize="5160,293" path="m5340,3667l10500,3667,10500,3374,5340,3374,5340,366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195.960007pt;width:258pt;height:20.65pt;mso-position-horizontal-relative:page;mso-position-vertical-relative:page;z-index:-266824" coordorigin="5340,3919" coordsize="5160,413">
            <v:group style="position:absolute;left:5340;top:3919;width:5160;height:120" coordorigin="5340,3919" coordsize="5160,120">
              <v:shape style="position:absolute;left:5340;top:3919;width:5160;height:120" coordorigin="5340,3919" coordsize="5160,120" path="m5340,4039l10500,4039,10500,3919,5340,3919,5340,4039xe" filled="true" fillcolor="#e6e6e6" stroked="false">
                <v:path arrowok="t"/>
                <v:fill type="solid"/>
              </v:shape>
            </v:group>
            <v:group style="position:absolute;left:5340;top:4039;width:5160;height:293" coordorigin="5340,4039" coordsize="5160,293">
              <v:shape style="position:absolute;left:5340;top:4039;width:5160;height:293" coordorigin="5340,4039" coordsize="5160,293" path="m5340,4332l10500,4332,10500,4039,5340,4039,5340,433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229.201004pt;width:258pt;height:20.65pt;mso-position-horizontal-relative:page;mso-position-vertical-relative:page;z-index:-266800" coordorigin="5340,4584" coordsize="5160,413">
            <v:group style="position:absolute;left:5340;top:4584;width:5160;height:120" coordorigin="5340,4584" coordsize="5160,120">
              <v:shape style="position:absolute;left:5340;top:4584;width:5160;height:120" coordorigin="5340,4584" coordsize="5160,120" path="m5340,4704l10500,4704,10500,4584,5340,4584,5340,4704xe" filled="true" fillcolor="#e6e6e6" stroked="false">
                <v:path arrowok="t"/>
                <v:fill type="solid"/>
              </v:shape>
            </v:group>
            <v:group style="position:absolute;left:5340;top:4704;width:5160;height:293" coordorigin="5340,4704" coordsize="5160,293">
              <v:shape style="position:absolute;left:5340;top:4704;width:5160;height:293" coordorigin="5340,4704" coordsize="5160,293" path="m5340,4997l10500,4997,10500,4704,5340,4704,5340,499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60.559998pt;width:222pt;height:20.65pt;mso-position-horizontal-relative:page;mso-position-vertical-relative:page;z-index:-266776" coordorigin="6060,9211" coordsize="4440,413">
            <v:group style="position:absolute;left:6060;top:9211;width:4440;height:120" coordorigin="6060,9211" coordsize="4440,120">
              <v:shape style="position:absolute;left:6060;top:9211;width:4440;height:120" coordorigin="6060,9211" coordsize="4440,120" path="m6060,9331l10500,9331,10500,9211,6060,9211,6060,9331xe" filled="true" fillcolor="#e6e6e6" stroked="false">
                <v:path arrowok="t"/>
                <v:fill type="solid"/>
              </v:shape>
            </v:group>
            <v:group style="position:absolute;left:6060;top:9331;width:4440;height:293" coordorigin="6060,9331" coordsize="4440,293">
              <v:shape style="position:absolute;left:6060;top:9331;width:4440;height:293" coordorigin="6060,9331" coordsize="4440,293" path="m6060,9624l10500,9624,10500,9331,6060,9331,6060,962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93.800995pt;width:222pt;height:20.65pt;mso-position-horizontal-relative:page;mso-position-vertical-relative:page;z-index:-266752" coordorigin="6060,9876" coordsize="4440,413">
            <v:group style="position:absolute;left:6060;top:9876;width:4440;height:120" coordorigin="6060,9876" coordsize="4440,120">
              <v:shape style="position:absolute;left:6060;top:9876;width:4440;height:120" coordorigin="6060,9876" coordsize="4440,120" path="m6060,9996l10500,9996,10500,9876,6060,9876,6060,9996xe" filled="true" fillcolor="#e6e6e6" stroked="false">
                <v:path arrowok="t"/>
                <v:fill type="solid"/>
              </v:shape>
            </v:group>
            <v:group style="position:absolute;left:6060;top:9996;width:4440;height:293" coordorigin="6060,9996" coordsize="4440,293">
              <v:shape style="position:absolute;left:6060;top:9996;width:4440;height:293" coordorigin="6060,9996" coordsize="4440,293" path="m6060,10289l10500,10289,10500,9996,6060,9996,6060,1028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538.801025pt;width:222pt;height:20.65pt;mso-position-horizontal-relative:page;mso-position-vertical-relative:page;z-index:-266728" coordorigin="6060,10776" coordsize="4440,413">
            <v:group style="position:absolute;left:6060;top:10776;width:4440;height:120" coordorigin="6060,10776" coordsize="4440,120">
              <v:shape style="position:absolute;left:6060;top:10776;width:4440;height:120" coordorigin="6060,10776" coordsize="4440,120" path="m6060,10896l10500,10896,10500,10776,6060,10776,6060,10896xe" filled="true" fillcolor="#e6e6e6" stroked="false">
                <v:path arrowok="t"/>
                <v:fill type="solid"/>
              </v:shape>
            </v:group>
            <v:group style="position:absolute;left:6060;top:10896;width:4440;height:293" coordorigin="6060,10896" coordsize="4440,293">
              <v:shape style="position:absolute;left:6060;top:10896;width:4440;height:293" coordorigin="6060,10896" coordsize="4440,293" path="m6060,11189l10500,11189,10500,10896,6060,10896,6060,1118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583.801025pt;width:222pt;height:122.4pt;mso-position-horizontal-relative:page;mso-position-vertical-relative:page;z-index:-266704" coordorigin="6060,11676" coordsize="4440,2448">
            <v:group style="position:absolute;left:6060;top:11676;width:4440;height:120" coordorigin="6060,11676" coordsize="4440,120">
              <v:shape style="position:absolute;left:6060;top:11676;width:4440;height:120" coordorigin="6060,11676" coordsize="4440,120" path="m6060,11796l10500,11796,10500,11676,6060,11676,6060,11796xe" filled="true" fillcolor="#e6e6e6" stroked="false">
                <v:path arrowok="t"/>
                <v:fill type="solid"/>
              </v:shape>
            </v:group>
            <v:group style="position:absolute;left:6060;top:11796;width:4440;height:236" coordorigin="6060,11796" coordsize="4440,236">
              <v:shape style="position:absolute;left:6060;top:11796;width:4440;height:236" coordorigin="6060,11796" coordsize="4440,236" path="m6060,12031l10500,12031,10500,11796,6060,11796,6060,12031xe" filled="true" fillcolor="#e6e6e6" stroked="false">
                <v:path arrowok="t"/>
                <v:fill type="solid"/>
              </v:shape>
            </v:group>
            <v:group style="position:absolute;left:6060;top:12031;width:4440;height:236" coordorigin="6060,12031" coordsize="4440,236">
              <v:shape style="position:absolute;left:6060;top:12031;width:4440;height:236" coordorigin="6060,12031" coordsize="4440,236" path="m6060,12266l10500,12266,10500,12031,6060,12031,6060,12266xe" filled="true" fillcolor="#e6e6e6" stroked="false">
                <v:path arrowok="t"/>
                <v:fill type="solid"/>
              </v:shape>
            </v:group>
            <v:group style="position:absolute;left:6060;top:12266;width:4440;height:293" coordorigin="6060,12266" coordsize="4440,293">
              <v:shape style="position:absolute;left:6060;top:12266;width:4440;height:293" coordorigin="6060,12266" coordsize="4440,293" path="m6060,12559l10500,12559,10500,12266,6060,12266,6060,12559xe" filled="true" fillcolor="#e6e6e6" stroked="false">
                <v:path arrowok="t"/>
                <v:fill type="solid"/>
              </v:shape>
            </v:group>
            <v:group style="position:absolute;left:6060;top:12576;width:4440;height:120" coordorigin="6060,12576" coordsize="4440,120">
              <v:shape style="position:absolute;left:6060;top:12576;width:4440;height:120" coordorigin="6060,12576" coordsize="4440,120" path="m6060,12696l10500,12696,10500,12576,6060,12576,6060,12696xe" filled="true" fillcolor="#e6e6e6" stroked="false">
                <v:path arrowok="t"/>
                <v:fill type="solid"/>
              </v:shape>
            </v:group>
            <v:group style="position:absolute;left:6060;top:12696;width:4440;height:236" coordorigin="6060,12696" coordsize="4440,236">
              <v:shape style="position:absolute;left:6060;top:12696;width:4440;height:236" coordorigin="6060,12696" coordsize="4440,236" path="m6060,12931l10500,12931,10500,12696,6060,12696,6060,12931xe" filled="true" fillcolor="#e6e6e6" stroked="false">
                <v:path arrowok="t"/>
                <v:fill type="solid"/>
              </v:shape>
            </v:group>
            <v:group style="position:absolute;left:6060;top:12931;width:4440;height:293" coordorigin="6060,12931" coordsize="4440,293">
              <v:shape style="position:absolute;left:6060;top:12931;width:4440;height:293" coordorigin="6060,12931" coordsize="4440,293" path="m6060,13224l10500,13224,10500,12931,6060,12931,6060,13224xe" filled="true" fillcolor="#e6e6e6" stroked="false">
                <v:path arrowok="t"/>
                <v:fill type="solid"/>
              </v:shape>
            </v:group>
            <v:group style="position:absolute;left:6060;top:13241;width:4440;height:120" coordorigin="6060,13241" coordsize="4440,120">
              <v:shape style="position:absolute;left:6060;top:13241;width:4440;height:120" coordorigin="6060,13241" coordsize="4440,120" path="m6060,13361l10500,13361,10500,13241,6060,13241,6060,13361xe" filled="true" fillcolor="#e6e6e6" stroked="false">
                <v:path arrowok="t"/>
                <v:fill type="solid"/>
              </v:shape>
            </v:group>
            <v:group style="position:absolute;left:6060;top:13361;width:4440;height:236" coordorigin="6060,13361" coordsize="4440,236">
              <v:shape style="position:absolute;left:6060;top:13361;width:4440;height:236" coordorigin="6060,13361" coordsize="4440,236" path="m6060,13596l10500,13596,10500,13361,6060,13361,6060,13596xe" filled="true" fillcolor="#e6e6e6" stroked="false">
                <v:path arrowok="t"/>
                <v:fill type="solid"/>
              </v:shape>
            </v:group>
            <v:group style="position:absolute;left:6060;top:13596;width:4440;height:236" coordorigin="6060,13596" coordsize="4440,236">
              <v:shape style="position:absolute;left:6060;top:13596;width:4440;height:236" coordorigin="6060,13596" coordsize="4440,236" path="m6060,13831l10500,13831,10500,13596,6060,13596,6060,13831xe" filled="true" fillcolor="#e6e6e6" stroked="false">
                <v:path arrowok="t"/>
                <v:fill type="solid"/>
              </v:shape>
            </v:group>
            <v:group style="position:absolute;left:6060;top:13831;width:4440;height:293" coordorigin="6060,13831" coordsize="4440,293">
              <v:shape style="position:absolute;left:6060;top:13831;width:4440;height:293" coordorigin="6060,13831" coordsize="4440,293" path="m6060,14124l10500,14124,10500,13831,6060,13831,6060,14124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01"/>
      </w:tblGrid>
      <w:tr>
        <w:trPr>
          <w:trHeight w:val="665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0.28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4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Representative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0.3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0.60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12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91" w:right="1109" w:hanging="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w w:val="95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6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1.5%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mid-point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series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8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64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Polk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Minnesota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855" w:right="732" w:hanging="12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planting.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hyperlink r:id="rId13">
              <w:r>
                <w:rPr>
                  <w:rFonts w:ascii="Times New Roman"/>
                  <w:color w:val="0000FF"/>
                  <w:spacing w:val="-1"/>
                  <w:sz w:val="20"/>
                </w:rPr>
                <w:t>Http://pestdata.ncsu.edu/cropprofiles</w:t>
              </w:r>
              <w:r>
                <w:rPr>
                  <w:rFonts w:ascii="Times New Roman"/>
                  <w:sz w:val="20"/>
                </w:rPr>
              </w:r>
            </w:hyperlink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5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Fargo,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(W14914)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9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7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26" w:right="126" w:firstLine="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depth.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grow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feet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inconsistent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alfalfa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sources.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026" w:right="276" w:hanging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Dr.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Mohamed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Kahn;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NDSU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(701)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231-8596;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Larry</w:t>
            </w:r>
            <w:r>
              <w:rPr>
                <w:rFonts w:ascii="Times New Roman"/>
                <w:spacing w:val="35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Smith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(218)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281-8602.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10" w:right="207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months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during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multi-year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during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1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hyperlink r:id="rId13">
              <w:r>
                <w:rPr>
                  <w:rFonts w:ascii="Times New Roman"/>
                  <w:color w:val="0000FF"/>
                  <w:spacing w:val="-1"/>
                  <w:sz w:val="20"/>
                </w:rPr>
                <w:t>Http://pestdata.ncsu.edu/cropprofiles</w:t>
              </w:r>
              <w:r>
                <w:rPr>
                  <w:rFonts w:ascii="Times New Roman"/>
                  <w:sz w:val="20"/>
                </w:rPr>
              </w:r>
            </w:hyperlink>
          </w:p>
        </w:tc>
      </w:tr>
      <w:tr>
        <w:trPr>
          <w:trHeight w:val="126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420" w:right="15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303pt;margin-top:99.960999pt;width:222pt;height:87.15pt;mso-position-horizontal-relative:page;mso-position-vertical-relative:page;z-index:-266680" coordorigin="6060,1999" coordsize="4440,1743">
            <v:group style="position:absolute;left:6060;top:1999;width:4440;height:120" coordorigin="6060,1999" coordsize="4440,120">
              <v:shape style="position:absolute;left:6060;top:1999;width:4440;height:120" coordorigin="6060,1999" coordsize="4440,120" path="m6060,2119l10500,2119,10500,1999,6060,1999,6060,2119xe" filled="true" fillcolor="#e6e6e6" stroked="false">
                <v:path arrowok="t"/>
                <v:fill type="solid"/>
              </v:shape>
            </v:group>
            <v:group style="position:absolute;left:6060;top:2119;width:4440;height:236" coordorigin="6060,2119" coordsize="4440,236">
              <v:shape style="position:absolute;left:6060;top:2119;width:4440;height:236" coordorigin="6060,2119" coordsize="4440,236" path="m6060,2354l10500,2354,10500,2119,6060,2119,6060,2354xe" filled="true" fillcolor="#e6e6e6" stroked="false">
                <v:path arrowok="t"/>
                <v:fill type="solid"/>
              </v:shape>
            </v:group>
            <v:group style="position:absolute;left:6060;top:2354;width:4440;height:293" coordorigin="6060,2354" coordsize="4440,293">
              <v:shape style="position:absolute;left:6060;top:2354;width:4440;height:293" coordorigin="6060,2354" coordsize="4440,293" path="m6060,2647l10500,2647,10500,2354,6060,2354,6060,2647xe" filled="true" fillcolor="#e6e6e6" stroked="false">
                <v:path arrowok="t"/>
                <v:fill type="solid"/>
              </v:shape>
            </v:group>
            <v:group style="position:absolute;left:6060;top:2664;width:4440;height:120" coordorigin="6060,2664" coordsize="4440,120">
              <v:shape style="position:absolute;left:6060;top:2664;width:4440;height:120" coordorigin="6060,2664" coordsize="4440,120" path="m6060,2784l10500,2784,10500,2664,6060,2664,6060,2784xe" filled="true" fillcolor="#e6e6e6" stroked="false">
                <v:path arrowok="t"/>
                <v:fill type="solid"/>
              </v:shape>
            </v:group>
            <v:group style="position:absolute;left:6060;top:2784;width:4440;height:236" coordorigin="6060,2784" coordsize="4440,236">
              <v:shape style="position:absolute;left:6060;top:2784;width:4440;height:236" coordorigin="6060,2784" coordsize="4440,236" path="m6060,3019l10500,3019,10500,2784,6060,2784,6060,3019xe" filled="true" fillcolor="#e6e6e6" stroked="false">
                <v:path arrowok="t"/>
                <v:fill type="solid"/>
              </v:shape>
            </v:group>
            <v:group style="position:absolute;left:6060;top:3019;width:4440;height:293" coordorigin="6060,3019" coordsize="4440,293">
              <v:shape style="position:absolute;left:6060;top:3019;width:4440;height:293" coordorigin="6060,3019" coordsize="4440,293" path="m6060,3312l10500,3312,10500,3019,6060,3019,6060,3312xe" filled="true" fillcolor="#e6e6e6" stroked="false">
                <v:path arrowok="t"/>
                <v:fill type="solid"/>
              </v:shape>
            </v:group>
            <v:group style="position:absolute;left:6060;top:3329;width:4440;height:120" coordorigin="6060,3329" coordsize="4440,120">
              <v:shape style="position:absolute;left:6060;top:3329;width:4440;height:120" coordorigin="6060,3329" coordsize="4440,120" path="m6060,3449l10500,3449,10500,3329,6060,3329,6060,3449xe" filled="true" fillcolor="#e6e6e6" stroked="false">
                <v:path arrowok="t"/>
                <v:fill type="solid"/>
              </v:shape>
            </v:group>
            <v:group style="position:absolute;left:6060;top:3449;width:4440;height:293" coordorigin="6060,3449" coordsize="4440,293">
              <v:shape style="position:absolute;left:6060;top:3449;width:4440;height:293" coordorigin="6060,3449" coordsize="4440,293" path="m6060,3742l10500,3742,10500,3449,6060,3449,6060,37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199.681pt;width:222pt;height:110.65pt;mso-position-horizontal-relative:page;mso-position-vertical-relative:page;z-index:-266656" coordorigin="6060,3994" coordsize="4440,2213">
            <v:group style="position:absolute;left:6060;top:3994;width:4440;height:120" coordorigin="6060,3994" coordsize="4440,120">
              <v:shape style="position:absolute;left:6060;top:3994;width:4440;height:120" coordorigin="6060,3994" coordsize="4440,120" path="m6060,4114l10500,4114,10500,3994,6060,3994,6060,4114xe" filled="true" fillcolor="#e6e6e6" stroked="false">
                <v:path arrowok="t"/>
                <v:fill type="solid"/>
              </v:shape>
            </v:group>
            <v:group style="position:absolute;left:6060;top:4114;width:4440;height:236" coordorigin="6060,4114" coordsize="4440,236">
              <v:shape style="position:absolute;left:6060;top:4114;width:4440;height:236" coordorigin="6060,4114" coordsize="4440,236" path="m6060,4349l10500,4349,10500,4114,6060,4114,6060,4349xe" filled="true" fillcolor="#e6e6e6" stroked="false">
                <v:path arrowok="t"/>
                <v:fill type="solid"/>
              </v:shape>
            </v:group>
            <v:group style="position:absolute;left:6060;top:4349;width:4440;height:236" coordorigin="6060,4349" coordsize="4440,236">
              <v:shape style="position:absolute;left:6060;top:4349;width:4440;height:236" coordorigin="6060,4349" coordsize="4440,236" path="m6060,4584l10500,4584,10500,4349,6060,4349,6060,4584xe" filled="true" fillcolor="#e6e6e6" stroked="false">
                <v:path arrowok="t"/>
                <v:fill type="solid"/>
              </v:shape>
            </v:group>
            <v:group style="position:absolute;left:6060;top:4584;width:4440;height:293" coordorigin="6060,4584" coordsize="4440,293">
              <v:shape style="position:absolute;left:6060;top:4584;width:4440;height:293" coordorigin="6060,4584" coordsize="4440,293" path="m6060,4877l10500,4877,10500,4584,6060,4584,6060,4877xe" filled="true" fillcolor="#e6e6e6" stroked="false">
                <v:path arrowok="t"/>
                <v:fill type="solid"/>
              </v:shape>
            </v:group>
            <v:group style="position:absolute;left:6060;top:4894;width:4440;height:120" coordorigin="6060,4894" coordsize="4440,120">
              <v:shape style="position:absolute;left:6060;top:4894;width:4440;height:120" coordorigin="6060,4894" coordsize="4440,120" path="m6060,5014l10500,5014,10500,4894,6060,4894,6060,5014xe" filled="true" fillcolor="#e6e6e6" stroked="false">
                <v:path arrowok="t"/>
                <v:fill type="solid"/>
              </v:shape>
            </v:group>
            <v:group style="position:absolute;left:6060;top:5014;width:4440;height:236" coordorigin="6060,5014" coordsize="4440,236">
              <v:shape style="position:absolute;left:6060;top:5014;width:4440;height:236" coordorigin="6060,5014" coordsize="4440,236" path="m6060,5249l10500,5249,10500,5014,6060,5014,6060,5249xe" filled="true" fillcolor="#e6e6e6" stroked="false">
                <v:path arrowok="t"/>
                <v:fill type="solid"/>
              </v:shape>
            </v:group>
            <v:group style="position:absolute;left:6060;top:5249;width:4440;height:293" coordorigin="6060,5249" coordsize="4440,293">
              <v:shape style="position:absolute;left:6060;top:5249;width:4440;height:293" coordorigin="6060,5249" coordsize="4440,293" path="m6060,5542l10500,5542,10500,5249,6060,5249,6060,5542xe" filled="true" fillcolor="#e6e6e6" stroked="false">
                <v:path arrowok="t"/>
                <v:fill type="solid"/>
              </v:shape>
            </v:group>
            <v:group style="position:absolute;left:6060;top:5558;width:4440;height:120" coordorigin="6060,5558" coordsize="4440,120">
              <v:shape style="position:absolute;left:6060;top:5558;width:4440;height:120" coordorigin="6060,5558" coordsize="4440,120" path="m6060,5678l10500,5678,10500,5558,6060,5558,6060,5678xe" filled="true" fillcolor="#e6e6e6" stroked="false">
                <v:path arrowok="t"/>
                <v:fill type="solid"/>
              </v:shape>
            </v:group>
            <v:group style="position:absolute;left:6060;top:5678;width:4440;height:236" coordorigin="6060,5678" coordsize="4440,236">
              <v:shape style="position:absolute;left:6060;top:5678;width:4440;height:236" coordorigin="6060,5678" coordsize="4440,236" path="m6060,5914l10500,5914,10500,5678,6060,5678,6060,5914xe" filled="true" fillcolor="#e6e6e6" stroked="false">
                <v:path arrowok="t"/>
                <v:fill type="solid"/>
              </v:shape>
            </v:group>
            <v:group style="position:absolute;left:6060;top:5914;width:4440;height:293" coordorigin="6060,5914" coordsize="4440,293">
              <v:shape style="position:absolute;left:6060;top:5914;width:4440;height:293" coordorigin="6060,5914" coordsize="4440,293" path="m6060,6206l10500,6206,10500,5914,6060,5914,6060,620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407.279999pt;width:135pt;height:93.15pt;mso-position-horizontal-relative:page;mso-position-vertical-relative:page;z-index:-266632" coordorigin="7966,8146" coordsize="2700,1863">
            <v:group style="position:absolute;left:7966;top:8146;width:2700;height:164" coordorigin="7966,8146" coordsize="2700,164">
              <v:shape style="position:absolute;left:7966;top:8146;width:2700;height:164" coordorigin="7966,8146" coordsize="2700,164" path="m7966,8309l10666,8309,10666,8146,7966,8146,7966,8309xe" filled="true" fillcolor="#e6e6e6" stroked="false">
                <v:path arrowok="t"/>
                <v:fill type="solid"/>
              </v:shape>
            </v:group>
            <v:group style="position:absolute;left:7966;top:8309;width:2700;height:284" coordorigin="7966,8309" coordsize="2700,284">
              <v:shape style="position:absolute;left:7966;top:8309;width:2700;height:284" coordorigin="7966,8309" coordsize="2700,284" path="m7966,8592l10666,8592,10666,8309,7966,8309,7966,8592xe" filled="true" fillcolor="#e6e6e6" stroked="false">
                <v:path arrowok="t"/>
                <v:fill type="solid"/>
              </v:shape>
            </v:group>
            <v:group style="position:absolute;left:7966;top:8592;width:2700;height:284" coordorigin="7966,8592" coordsize="2700,284">
              <v:shape style="position:absolute;left:7966;top:8592;width:2700;height:284" coordorigin="7966,8592" coordsize="2700,284" path="m7966,8875l10666,8875,10666,8592,7966,8592,7966,8875xe" filled="true" fillcolor="#e6e6e6" stroked="false">
                <v:path arrowok="t"/>
                <v:fill type="solid"/>
              </v:shape>
            </v:group>
            <v:group style="position:absolute;left:7966;top:8875;width:2700;height:284" coordorigin="7966,8875" coordsize="2700,284">
              <v:shape style="position:absolute;left:7966;top:8875;width:2700;height:284" coordorigin="7966,8875" coordsize="2700,284" path="m7966,9158l10666,9158,10666,8875,7966,8875,7966,9158xe" filled="true" fillcolor="#e6e6e6" stroked="false">
                <v:path arrowok="t"/>
                <v:fill type="solid"/>
              </v:shape>
            </v:group>
            <v:group style="position:absolute;left:7966;top:9158;width:2700;height:284" coordorigin="7966,9158" coordsize="2700,284">
              <v:shape style="position:absolute;left:7966;top:9158;width:2700;height:284" coordorigin="7966,9158" coordsize="2700,284" path="m7966,9442l10666,9442,10666,9158,7966,9158,7966,9442xe" filled="true" fillcolor="#e6e6e6" stroked="false">
                <v:path arrowok="t"/>
                <v:fill type="solid"/>
              </v:shape>
            </v:group>
            <v:group style="position:absolute;left:7966;top:9442;width:2700;height:284" coordorigin="7966,9442" coordsize="2700,284">
              <v:shape style="position:absolute;left:7966;top:9442;width:2700;height:284" coordorigin="7966,9442" coordsize="2700,284" path="m7966,9725l10666,9725,10666,9442,7966,9442,7966,9725xe" filled="true" fillcolor="#e6e6e6" stroked="false">
                <v:path arrowok="t"/>
                <v:fill type="solid"/>
              </v:shape>
            </v:group>
            <v:group style="position:absolute;left:7966;top:9725;width:2700;height:284" coordorigin="7966,9725" coordsize="2700,284">
              <v:shape style="position:absolute;left:7966;top:9725;width:2700;height:284" coordorigin="7966,9725" coordsize="2700,284" path="m7966,10008l10666,10008,10666,9725,7966,9725,7966,1000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524.401001pt;width:135pt;height:107.3pt;mso-position-horizontal-relative:page;mso-position-vertical-relative:page;z-index:-266608" coordorigin="7966,10488" coordsize="2700,2146">
            <v:group style="position:absolute;left:7966;top:10488;width:2700;height:164" coordorigin="7966,10488" coordsize="2700,164">
              <v:shape style="position:absolute;left:7966;top:10488;width:2700;height:164" coordorigin="7966,10488" coordsize="2700,164" path="m7966,10651l10666,10651,10666,10488,7966,10488,7966,10651xe" filled="true" fillcolor="#e6e6e6" stroked="false">
                <v:path arrowok="t"/>
                <v:fill type="solid"/>
              </v:shape>
            </v:group>
            <v:group style="position:absolute;left:7966;top:10651;width:2700;height:284" coordorigin="7966,10651" coordsize="2700,284">
              <v:shape style="position:absolute;left:7966;top:10651;width:2700;height:284" coordorigin="7966,10651" coordsize="2700,284" path="m7966,10934l10666,10934,10666,10651,7966,10651,7966,10934xe" filled="true" fillcolor="#e6e6e6" stroked="false">
                <v:path arrowok="t"/>
                <v:fill type="solid"/>
              </v:shape>
            </v:group>
            <v:group style="position:absolute;left:7966;top:10934;width:2700;height:284" coordorigin="7966,10934" coordsize="2700,284">
              <v:shape style="position:absolute;left:7966;top:10934;width:2700;height:284" coordorigin="7966,10934" coordsize="2700,284" path="m7966,11218l10666,11218,10666,10934,7966,10934,7966,11218xe" filled="true" fillcolor="#e6e6e6" stroked="false">
                <v:path arrowok="t"/>
                <v:fill type="solid"/>
              </v:shape>
            </v:group>
            <v:group style="position:absolute;left:7966;top:11218;width:2700;height:284" coordorigin="7966,11218" coordsize="2700,284">
              <v:shape style="position:absolute;left:7966;top:11218;width:2700;height:284" coordorigin="7966,11218" coordsize="2700,284" path="m7966,11501l10666,11501,10666,11218,7966,11218,7966,11501xe" filled="true" fillcolor="#e6e6e6" stroked="false">
                <v:path arrowok="t"/>
                <v:fill type="solid"/>
              </v:shape>
            </v:group>
            <v:group style="position:absolute;left:7966;top:11501;width:2700;height:284" coordorigin="7966,11501" coordsize="2700,284">
              <v:shape style="position:absolute;left:7966;top:11501;width:2700;height:284" coordorigin="7966,11501" coordsize="2700,284" path="m7966,11784l10666,11784,10666,11501,7966,11501,7966,11784xe" filled="true" fillcolor="#e6e6e6" stroked="false">
                <v:path arrowok="t"/>
                <v:fill type="solid"/>
              </v:shape>
            </v:group>
            <v:group style="position:absolute;left:7966;top:11784;width:2700;height:284" coordorigin="7966,11784" coordsize="2700,284">
              <v:shape style="position:absolute;left:7966;top:11784;width:2700;height:284" coordorigin="7966,11784" coordsize="2700,284" path="m7966,12067l10666,12067,10666,11784,7966,11784,7966,12067xe" filled="true" fillcolor="#e6e6e6" stroked="false">
                <v:path arrowok="t"/>
                <v:fill type="solid"/>
              </v:shape>
            </v:group>
            <v:group style="position:absolute;left:7966;top:12067;width:2700;height:284" coordorigin="7966,12067" coordsize="2700,284">
              <v:shape style="position:absolute;left:7966;top:12067;width:2700;height:284" coordorigin="7966,12067" coordsize="2700,284" path="m7966,12350l10666,12350,10666,12067,7966,12067,7966,12350xe" filled="true" fillcolor="#e6e6e6" stroked="false">
                <v:path arrowok="t"/>
                <v:fill type="solid"/>
              </v:shape>
            </v:group>
            <v:group style="position:absolute;left:7966;top:12350;width:2700;height:284" coordorigin="7966,12350" coordsize="2700,284">
              <v:shape style="position:absolute;left:7966;top:12350;width:2700;height:284" coordorigin="7966,12350" coordsize="2700,284" path="m7966,12634l10666,12634,10666,12350,7966,12350,7966,12634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72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545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01/06</w:t>
            </w:r>
          </w:p>
        </w:tc>
        <w:tc>
          <w:tcPr>
            <w:tcW w:w="468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/>
              <w:ind w:left="1477" w:right="286" w:hanging="119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U.S.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38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25/08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77" w:right="286" w:hanging="119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U.S.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38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30/08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77" w:right="286" w:hanging="119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U.S.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38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85,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81,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83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31" w:right="129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Close-seed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legumes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SR/poor;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Close-seed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legumes,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SR/good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0.110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41" w:right="240" w:firstLine="27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F86HLHLC;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Hay,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Legumes,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Glasgow,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MN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2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0.001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0.010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94" w:right="295" w:firstLine="21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F86HLHLC;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Hay,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Legumes,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Glasgow,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505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Bearden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Polk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Minnesota </w:t>
            </w:r>
            <w:r>
              <w:rPr>
                <w:rFonts w:ascii="Times New Roman"/>
                <w:sz w:val="24"/>
              </w:rPr>
              <w:t>-</w:t>
            </w:r>
            <w:r>
              <w:rPr>
                <w:rFonts w:ascii="Times New Roman"/>
                <w:spacing w:val="-1"/>
                <w:sz w:val="24"/>
              </w:rPr>
              <w:t> Alfalfa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193" w:right="193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Data from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PIC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(Bird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et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al.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1992; </w:t>
            </w:r>
            <w:r>
              <w:rPr>
                <w:rFonts w:ascii="Times New Roman"/>
                <w:spacing w:val="-1"/>
                <w:sz w:val="24"/>
              </w:rPr>
              <w:t>Burns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et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al.,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1992),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also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113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5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812" w:right="409" w:hanging="401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 (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Base 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with</w:t>
            </w:r>
            <w:r>
              <w:rPr>
                <w:rFonts w:ascii="Times New Roman"/>
                <w:sz w:val="24"/>
              </w:rPr>
              <w:t> top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45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Fourth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1,2,3,4)</w:t>
            </w:r>
          </w:p>
        </w:tc>
      </w:tr>
      <w:tr>
        <w:trPr>
          <w:trHeight w:val="46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27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Data from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PIC</w:t>
            </w:r>
            <w:r>
              <w:rPr>
                <w:rFonts w:ascii="Times New Roman"/>
                <w:sz w:val="24"/>
              </w:rPr>
              <w:t> (</w:t>
            </w:r>
            <w:r>
              <w:rPr>
                <w:rFonts w:ascii="Times New Roman"/>
                <w:spacing w:val="-1"/>
                <w:sz w:val="24"/>
              </w:rPr>
              <w:t> Burns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et</w:t>
            </w:r>
          </w:p>
        </w:tc>
      </w:tr>
      <w:tr>
        <w:trPr>
          <w:trHeight w:val="283" w:hRule="exact"/>
        </w:trPr>
        <w:tc>
          <w:tcPr>
            <w:tcW w:w="2790" w:type="dxa"/>
            <w:vMerge w:val="restart"/>
            <w:tcBorders>
              <w:top w:val="nil" w:sz="6" w:space="0" w:color="auto"/>
              <w:left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85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202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al.,</w:t>
            </w:r>
            <w:r>
              <w:rPr>
                <w:rFonts w:ascii="Times New Roman"/>
                <w:sz w:val="24"/>
              </w:rPr>
              <w:t> 1992)</w:t>
            </w:r>
            <w:r>
              <w:rPr>
                <w:rFonts w:ascii="Times New Roman"/>
                <w:spacing w:val="-1"/>
                <w:sz w:val="24"/>
              </w:rPr>
              <w:t> 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</w:p>
        </w:tc>
      </w:tr>
      <w:tr>
        <w:trPr>
          <w:trHeight w:val="283" w:hRule="exact"/>
        </w:trPr>
        <w:tc>
          <w:tcPr>
            <w:tcW w:w="2790" w:type="dxa"/>
            <w:vMerge/>
            <w:tcBorders>
              <w:left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41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Soils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</w:p>
        </w:tc>
      </w:tr>
      <w:tr>
        <w:trPr>
          <w:trHeight w:val="281" w:hRule="exact"/>
        </w:trPr>
        <w:tc>
          <w:tcPr>
            <w:tcW w:w="2790" w:type="dxa"/>
            <w:vMerge/>
            <w:tcBorders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9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313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Database 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286" w:hRule="exact"/>
        </w:trPr>
        <w:tc>
          <w:tcPr>
            <w:tcW w:w="2790" w:type="dxa"/>
            <w:vMerge w:val="restart"/>
            <w:tcBorders>
              <w:top w:val="single" w:sz="8" w:space="0" w:color="000000"/>
              <w:left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ListParagraph"/>
              <w:numPr>
                <w:ilvl w:val="1"/>
                <w:numId w:val="2"/>
              </w:numPr>
              <w:tabs>
                <w:tab w:pos="806" w:val="left" w:leader="none"/>
              </w:tabs>
              <w:spacing w:line="240" w:lineRule="auto" w:before="161" w:after="0"/>
              <w:ind w:left="805" w:right="0" w:hanging="36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19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ListParagraph"/>
              <w:numPr>
                <w:ilvl w:val="1"/>
                <w:numId w:val="2"/>
              </w:numPr>
              <w:tabs>
                <w:tab w:pos="897" w:val="left" w:leader="none"/>
              </w:tabs>
              <w:spacing w:line="240" w:lineRule="auto" w:before="3" w:after="0"/>
              <w:ind w:left="896" w:right="0" w:hanging="36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1.8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9" w:lineRule="exact"/>
              <w:ind w:left="16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7">
              <w:r>
                <w:rPr>
                  <w:rFonts w:ascii="Times New Roman"/>
                  <w:color w:val="0000FF"/>
                  <w:spacing w:val="-1"/>
                  <w:sz w:val="24"/>
                </w:rPr>
                <w:t>http://www.statlab.iastate.e</w:t>
              </w:r>
              <w:r>
                <w:rPr>
                  <w:rFonts w:ascii="Times New Roman"/>
                  <w:sz w:val="24"/>
                </w:rPr>
              </w:r>
            </w:hyperlink>
          </w:p>
        </w:tc>
      </w:tr>
      <w:tr>
        <w:trPr>
          <w:trHeight w:val="787" w:hRule="exact"/>
        </w:trPr>
        <w:tc>
          <w:tcPr>
            <w:tcW w:w="2790" w:type="dxa"/>
            <w:vMerge/>
            <w:tcBorders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2970" w:type="dxa"/>
            <w:vMerge w:val="restart"/>
            <w:tcBorders>
              <w:top w:val="nil" w:sz="6" w:space="0" w:color="auto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86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color w:val="0000FF"/>
                <w:sz w:val="24"/>
              </w:rPr>
              <w:t>du/soils/ssl/)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133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0.377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0.292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34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5"/>
          <w:szCs w:val="5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598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0.285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</w:tc>
        <w:tc>
          <w:tcPr>
            <w:tcW w:w="2970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1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7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(Horizon</w:t>
            </w:r>
            <w:r>
              <w:rPr>
                <w:rFonts w:ascii="Times New Roman"/>
                <w:sz w:val="24"/>
              </w:rPr>
              <w:t> 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6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76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0.377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94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0.292cm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29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0.285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0.207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0.132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0.125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085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58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4.060%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67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0.174%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67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0.116%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tabs>
          <w:tab w:pos="6294" w:val="left" w:leader="none"/>
        </w:tabs>
        <w:spacing w:line="246" w:lineRule="auto" w:before="69"/>
        <w:ind w:right="475"/>
        <w:jc w:val="left"/>
      </w:pPr>
      <w:r>
        <w:rPr>
          <w:spacing w:val="-1"/>
        </w:rPr>
        <w:t>Bird,</w:t>
      </w:r>
      <w:r>
        <w:rPr/>
        <w:t> </w:t>
      </w:r>
      <w:r>
        <w:rPr>
          <w:spacing w:val="-2"/>
        </w:rPr>
        <w:t>S.L.,</w:t>
      </w:r>
      <w:r>
        <w:rPr/>
        <w:t> </w:t>
      </w:r>
      <w:r>
        <w:rPr>
          <w:spacing w:val="1"/>
        </w:rPr>
        <w:t>J.</w:t>
      </w:r>
      <w:r>
        <w:rPr/>
        <w:t> M. </w:t>
      </w:r>
      <w:r>
        <w:rPr>
          <w:spacing w:val="-1"/>
        </w:rPr>
        <w:t>Cheplick,</w:t>
      </w:r>
      <w:r>
        <w:rPr/>
        <w:t> R. </w:t>
      </w:r>
      <w:r>
        <w:rPr>
          <w:spacing w:val="-1"/>
        </w:rPr>
        <w:t>F.</w:t>
      </w:r>
      <w:r>
        <w:rPr/>
        <w:t> </w:t>
      </w:r>
      <w:r>
        <w:rPr>
          <w:spacing w:val="-1"/>
        </w:rPr>
        <w:t>Carsel,</w:t>
      </w:r>
      <w:r>
        <w:rPr/>
        <w:t> M.J. </w:t>
      </w:r>
      <w:r>
        <w:rPr>
          <w:spacing w:val="-2"/>
        </w:rPr>
        <w:t>Fendley.</w:t>
      </w:r>
      <w:r>
        <w:rPr/>
        <w:t>  </w:t>
      </w:r>
      <w:r>
        <w:rPr>
          <w:spacing w:val="12"/>
        </w:rPr>
        <w:t> </w:t>
      </w:r>
      <w:r>
        <w:rPr/>
        <w:t>1992.</w:t>
        <w:tab/>
      </w:r>
      <w:r>
        <w:rPr>
          <w:spacing w:val="-1"/>
        </w:rPr>
        <w:t>Piranaha Version</w:t>
      </w:r>
      <w:r>
        <w:rPr/>
        <w:t> 3.0, </w:t>
      </w:r>
      <w:r>
        <w:rPr>
          <w:spacing w:val="-1"/>
        </w:rPr>
        <w:t>PRZM</w:t>
      </w:r>
      <w:r>
        <w:rPr>
          <w:spacing w:val="67"/>
        </w:rPr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Collator </w:t>
      </w:r>
      <w:r>
        <w:rPr>
          <w:spacing w:val="-2"/>
        </w:rPr>
        <w:t>(PIC)</w:t>
      </w:r>
      <w:r>
        <w:rPr>
          <w:spacing w:val="-1"/>
        </w:rPr>
        <w:t> Version</w:t>
      </w:r>
      <w:r>
        <w:rPr/>
        <w:t> 2.0.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1"/>
        </w:rPr>
        <w:t>Agency</w:t>
      </w:r>
      <w:r>
        <w:rPr>
          <w:spacing w:val="-8"/>
        </w:rPr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00" w:right="392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Burns,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L.A.,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(Coordinator),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B.W.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Allen,</w:t>
      </w:r>
      <w:r>
        <w:rPr>
          <w:rFonts w:ascii="Times New Roman"/>
          <w:sz w:val="24"/>
        </w:rPr>
        <w:t> Jr., M.C. </w:t>
      </w:r>
      <w:r>
        <w:rPr>
          <w:rFonts w:ascii="Times New Roman"/>
          <w:spacing w:val="-1"/>
          <w:sz w:val="24"/>
        </w:rPr>
        <w:t>Barber,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S.L.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Bird,</w:t>
      </w:r>
      <w:r>
        <w:rPr>
          <w:rFonts w:ascii="Times New Roman"/>
          <w:sz w:val="24"/>
        </w:rPr>
        <w:t> J.M. </w:t>
      </w:r>
      <w:r>
        <w:rPr>
          <w:rFonts w:ascii="Times New Roman"/>
          <w:spacing w:val="-1"/>
          <w:sz w:val="24"/>
        </w:rPr>
        <w:t>Cheplick,</w:t>
      </w:r>
      <w:r>
        <w:rPr>
          <w:rFonts w:ascii="Times New Roman"/>
          <w:sz w:val="24"/>
        </w:rPr>
        <w:t> M.J.</w:t>
      </w:r>
      <w:r>
        <w:rPr>
          <w:rFonts w:ascii="Times New Roman"/>
          <w:spacing w:val="79"/>
          <w:sz w:val="24"/>
        </w:rPr>
        <w:t> </w:t>
      </w:r>
      <w:r>
        <w:rPr>
          <w:rFonts w:ascii="Times New Roman"/>
          <w:spacing w:val="-2"/>
          <w:sz w:val="24"/>
        </w:rPr>
        <w:t>Fendley,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D.R.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Hartel,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C.A.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Kittner,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F.L.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Mayer,</w:t>
      </w:r>
      <w:r>
        <w:rPr>
          <w:rFonts w:ascii="Times New Roman"/>
          <w:sz w:val="24"/>
        </w:rPr>
        <w:t> Jr., </w:t>
      </w:r>
      <w:r>
        <w:rPr>
          <w:rFonts w:ascii="Times New Roman"/>
          <w:spacing w:val="-2"/>
          <w:sz w:val="24"/>
        </w:rPr>
        <w:t>L.A.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Suarez,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S.E.</w:t>
      </w:r>
      <w:r>
        <w:rPr>
          <w:rFonts w:ascii="Times New Roman"/>
          <w:sz w:val="24"/>
        </w:rPr>
        <w:t> Wooten. 1992.</w:t>
      </w:r>
      <w:r>
        <w:rPr>
          <w:rFonts w:ascii="Times New Roman"/>
          <w:spacing w:val="63"/>
          <w:sz w:val="24"/>
        </w:rPr>
        <w:t> </w:t>
      </w:r>
      <w:r>
        <w:rPr>
          <w:rFonts w:ascii="Times New Roman"/>
          <w:b/>
          <w:i/>
          <w:spacing w:val="-1"/>
          <w:sz w:val="24"/>
        </w:rPr>
        <w:t>P</w:t>
      </w:r>
      <w:r>
        <w:rPr>
          <w:rFonts w:ascii="Times New Roman"/>
          <w:i/>
          <w:spacing w:val="-1"/>
          <w:sz w:val="24"/>
        </w:rPr>
        <w:t>esticide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b/>
          <w:i/>
          <w:sz w:val="24"/>
        </w:rPr>
        <w:t>I</w:t>
      </w:r>
      <w:r>
        <w:rPr>
          <w:rFonts w:ascii="Times New Roman"/>
          <w:i/>
          <w:sz w:val="24"/>
        </w:rPr>
        <w:t>ndustrial </w:t>
      </w:r>
      <w:r>
        <w:rPr>
          <w:rFonts w:ascii="Times New Roman"/>
          <w:i/>
          <w:spacing w:val="-1"/>
          <w:sz w:val="24"/>
        </w:rPr>
        <w:t>Chemical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b/>
          <w:i/>
          <w:sz w:val="24"/>
        </w:rPr>
        <w:t>R</w:t>
      </w:r>
      <w:r>
        <w:rPr>
          <w:rFonts w:ascii="Times New Roman"/>
          <w:i/>
          <w:sz w:val="24"/>
        </w:rPr>
        <w:t>isk</w:t>
      </w:r>
      <w:r>
        <w:rPr>
          <w:rFonts w:ascii="Times New Roman"/>
          <w:i/>
          <w:spacing w:val="-1"/>
          <w:sz w:val="24"/>
        </w:rPr>
        <w:t> Analysis</w:t>
      </w:r>
      <w:r>
        <w:rPr>
          <w:rFonts w:ascii="Times New Roman"/>
          <w:i/>
          <w:sz w:val="24"/>
        </w:rPr>
        <w:t> and </w:t>
      </w:r>
      <w:r>
        <w:rPr>
          <w:rFonts w:ascii="Times New Roman"/>
          <w:b/>
          <w:i/>
          <w:sz w:val="24"/>
        </w:rPr>
        <w:t>H</w:t>
      </w:r>
      <w:r>
        <w:rPr>
          <w:rFonts w:ascii="Times New Roman"/>
          <w:i/>
          <w:sz w:val="24"/>
        </w:rPr>
        <w:t>azard </w:t>
      </w:r>
      <w:r>
        <w:rPr>
          <w:rFonts w:ascii="Times New Roman"/>
          <w:b/>
          <w:i/>
          <w:spacing w:val="-1"/>
          <w:sz w:val="24"/>
        </w:rPr>
        <w:t>A</w:t>
      </w:r>
      <w:r>
        <w:rPr>
          <w:rFonts w:ascii="Times New Roman"/>
          <w:i/>
          <w:spacing w:val="-1"/>
          <w:sz w:val="24"/>
        </w:rPr>
        <w:t>ssessment,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i/>
          <w:spacing w:val="-1"/>
          <w:sz w:val="24"/>
        </w:rPr>
        <w:t>Version</w:t>
      </w:r>
      <w:r>
        <w:rPr>
          <w:rFonts w:ascii="Times New Roman"/>
          <w:i/>
          <w:sz w:val="24"/>
        </w:rPr>
        <w:t> 3.0.</w:t>
      </w:r>
      <w:r>
        <w:rPr>
          <w:rFonts w:ascii="Times New Roman"/>
          <w:i/>
          <w:spacing w:val="61"/>
          <w:sz w:val="24"/>
        </w:rPr>
        <w:t> </w:t>
      </w:r>
      <w:r>
        <w:rPr>
          <w:rFonts w:ascii="Times New Roman"/>
          <w:spacing w:val="-2"/>
          <w:sz w:val="24"/>
        </w:rPr>
        <w:t>(PIRANHA)</w:t>
      </w:r>
      <w:r>
        <w:rPr>
          <w:rFonts w:ascii="Times New Roman"/>
          <w:spacing w:val="-1"/>
          <w:sz w:val="24"/>
        </w:rPr>
        <w:t> 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Research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Laboratory,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Research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Development,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U.S.</w:t>
      </w:r>
      <w:r>
        <w:rPr>
          <w:rFonts w:ascii="Times New Roman"/>
          <w:spacing w:val="83"/>
          <w:sz w:val="24"/>
        </w:rPr>
        <w:t> </w:t>
      </w:r>
      <w:r>
        <w:rPr>
          <w:rFonts w:ascii="Times New Roman"/>
          <w:spacing w:val="-1"/>
          <w:sz w:val="24"/>
        </w:rPr>
        <w:t>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Protection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Agency,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Athens,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GA.</w:t>
      </w:r>
      <w:r>
        <w:rPr>
          <w:rFonts w:ascii="Times New Roman"/>
          <w:sz w:val="24"/>
        </w:rPr>
        <w:t> 1992.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tabs>
          <w:tab w:pos="1501" w:val="left" w:leader="none"/>
        </w:tabs>
        <w:spacing w:line="246" w:lineRule="auto"/>
        <w:ind w:right="243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14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right="615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after="0" w:line="246" w:lineRule="auto"/>
        <w:jc w:val="left"/>
        <w:sectPr>
          <w:pgSz w:w="12240" w:h="15840"/>
          <w:pgMar w:top="1380" w:bottom="280" w:left="1340" w:right="1340"/>
        </w:sectPr>
      </w:pPr>
    </w:p>
    <w:p>
      <w:pPr>
        <w:pStyle w:val="BodyText"/>
        <w:spacing w:line="246" w:lineRule="auto" w:before="41"/>
        <w:ind w:right="32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36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</w:t>
      </w:r>
      <w:r>
        <w:rPr>
          <w:spacing w:val="71"/>
        </w:rPr>
        <w:t> </w:t>
      </w:r>
      <w:r>
        <w:rPr>
          <w:spacing w:val="-1"/>
        </w:rPr>
        <w:t>Revisions</w:t>
      </w:r>
      <w:r>
        <w:rPr/>
        <w:t> 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00" w:right="84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right="0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</w:p>
    <w:p>
      <w:pPr>
        <w:pStyle w:val="BodyText"/>
        <w:spacing w:line="246" w:lineRule="auto" w:before="7"/>
        <w:ind w:right="2054"/>
        <w:jc w:val="left"/>
      </w:pPr>
      <w:r>
        <w:rPr/>
        <w:t>1.8.55.  </w:t>
      </w:r>
      <w:r>
        <w:rPr>
          <w:spacing w:val="12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>
          <w:spacing w:val="57"/>
        </w:rPr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84"/>
        <w:jc w:val="left"/>
      </w:pPr>
      <w:r>
        <w:rPr>
          <w:spacing w:val="-1"/>
        </w:rPr>
        <w:t>USDA.</w:t>
      </w:r>
      <w:r>
        <w:rPr/>
        <w:t>  </w:t>
      </w:r>
      <w:r>
        <w:rPr>
          <w:spacing w:val="12"/>
        </w:rPr>
        <w:t> </w:t>
      </w:r>
      <w:r>
        <w:rPr/>
        <w:t>1984.  </w:t>
      </w:r>
      <w:r>
        <w:rPr>
          <w:spacing w:val="12"/>
        </w:rPr>
        <w:t> </w:t>
      </w:r>
      <w:r>
        <w:rPr>
          <w:spacing w:val="-1"/>
        </w:rPr>
        <w:t>Usual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Harvesting</w:t>
      </w:r>
      <w:r>
        <w:rPr>
          <w:spacing w:val="-3"/>
        </w:rPr>
        <w:t> </w:t>
      </w:r>
      <w:r>
        <w:rPr>
          <w:spacing w:val="-1"/>
        </w:rPr>
        <w:t>Dates</w:t>
      </w:r>
      <w:r>
        <w:rPr/>
        <w:t> </w:t>
      </w:r>
      <w:r>
        <w:rPr>
          <w:spacing w:val="-1"/>
        </w:rPr>
        <w:t>for U.S.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Crops,</w:t>
      </w:r>
      <w:r>
        <w:rPr/>
        <w:t> </w:t>
      </w:r>
      <w:r>
        <w:rPr>
          <w:spacing w:val="-1"/>
        </w:rPr>
        <w:t>Statistical</w:t>
      </w:r>
      <w:r>
        <w:rPr/>
        <w:t> </w:t>
      </w:r>
      <w:r>
        <w:rPr>
          <w:spacing w:val="-1"/>
        </w:rPr>
        <w:t>Reporting</w:t>
      </w:r>
      <w:r>
        <w:rPr>
          <w:spacing w:val="99"/>
        </w:rPr>
        <w:t> </w:t>
      </w:r>
      <w:r>
        <w:rPr>
          <w:spacing w:val="-1"/>
        </w:rPr>
        <w:t>Service,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Agriculture Handbook</w:t>
      </w:r>
      <w:r>
        <w:rPr/>
        <w:t> #628, pp.78.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80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Profile for Alfalfa </w:t>
      </w:r>
      <w:r>
        <w:rPr/>
        <w:t>in </w:t>
      </w:r>
      <w:r>
        <w:rPr>
          <w:spacing w:val="-1"/>
        </w:rPr>
        <w:t>Minnesota.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NSF</w:t>
      </w:r>
      <w:r>
        <w:rPr>
          <w:spacing w:val="75"/>
        </w:rPr>
        <w:t> </w:t>
      </w:r>
      <w:r>
        <w:rPr>
          <w:spacing w:val="-1"/>
        </w:rPr>
        <w:t>Center for </w:t>
      </w:r>
      <w:r>
        <w:rPr>
          <w:spacing w:val="-2"/>
        </w:rPr>
        <w:t>Integrated</w:t>
      </w:r>
      <w:r>
        <w:rPr/>
        <w:t> </w:t>
      </w:r>
      <w:r>
        <w:rPr>
          <w:spacing w:val="-1"/>
        </w:rPr>
        <w:t>Pest</w:t>
      </w:r>
      <w:r>
        <w:rPr/>
        <w:t> </w:t>
      </w:r>
      <w:r>
        <w:rPr>
          <w:spacing w:val="-1"/>
        </w:rPr>
        <w:t>Management.</w:t>
      </w:r>
      <w:r>
        <w:rPr/>
        <w:t> </w:t>
      </w:r>
      <w:r>
        <w:rPr>
          <w:spacing w:val="-1"/>
        </w:rPr>
        <w:t>Information</w:t>
      </w:r>
      <w:r>
        <w:rPr/>
        <w:t> </w:t>
      </w:r>
      <w:r>
        <w:rPr>
          <w:spacing w:val="-1"/>
        </w:rPr>
        <w:t>from</w:t>
      </w:r>
      <w:r>
        <w:rPr/>
        <w:t> the</w:t>
      </w:r>
      <w:r>
        <w:rPr>
          <w:spacing w:val="-1"/>
        </w:rPr>
        <w:t> website:</w:t>
      </w:r>
      <w:r>
        <w:rPr>
          <w:spacing w:val="54"/>
        </w:rPr>
        <w:t> </w:t>
      </w:r>
      <w:hyperlink r:id="rId14">
        <w:r>
          <w:rPr>
            <w:color w:val="0000FF"/>
            <w:spacing w:val="-1"/>
          </w:rPr>
          <w:t>http://www.ipmcenters.org/cropprofiles/.</w:t>
        </w:r>
        <w:r>
          <w:rPr/>
        </w:r>
      </w:hyperlink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84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400" w:bottom="280" w:left="1340" w:right="138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26.279999pt;margin-top:488.040985pt;width:198pt;height:19.95pt;mso-position-horizontal-relative:page;mso-position-vertical-relative:page;z-index:-266584" coordorigin="6526,9761" coordsize="3960,399">
            <v:group style="position:absolute;left:6526;top:9761;width:3960;height:164" coordorigin="6526,9761" coordsize="3960,164">
              <v:shape style="position:absolute;left:6526;top:9761;width:3960;height:164" coordorigin="6526,9761" coordsize="3960,164" path="m6526,9924l10486,9924,10486,9761,6526,9761,6526,9924xe" filled="true" fillcolor="#e6e6e6" stroked="false">
                <v:path arrowok="t"/>
                <v:fill type="solid"/>
              </v:shape>
            </v:group>
            <v:group style="position:absolute;left:6526;top:9924;width:3960;height:236" coordorigin="6526,9924" coordsize="3960,236">
              <v:shape style="position:absolute;left:6526;top:9924;width:3960;height:236" coordorigin="6526,9924" coordsize="3960,236" path="m6526,10159l10486,10159,10486,9924,6526,9924,6526,1015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26.279999pt;margin-top:520.559998pt;width:198pt;height:19.95pt;mso-position-horizontal-relative:page;mso-position-vertical-relative:page;z-index:-266560" coordorigin="6526,10411" coordsize="3960,399">
            <v:group style="position:absolute;left:6526;top:10411;width:3960;height:164" coordorigin="6526,10411" coordsize="3960,164">
              <v:shape style="position:absolute;left:6526;top:10411;width:3960;height:164" coordorigin="6526,10411" coordsize="3960,164" path="m6526,10574l10486,10574,10486,10411,6526,10411,6526,10574xe" filled="true" fillcolor="#e6e6e6" stroked="false">
                <v:path arrowok="t"/>
                <v:fill type="solid"/>
              </v:shape>
            </v:group>
            <v:group style="position:absolute;left:6526;top:10574;width:3960;height:236" coordorigin="6526,10574" coordsize="3960,236">
              <v:shape style="position:absolute;left:6526;top:10574;width:3960;height:236" coordorigin="6526,10574" coordsize="3960,236" path="m6526,10810l10486,10810,10486,10574,6526,10574,6526,1081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26.279999pt;margin-top:553.080017pt;width:198pt;height:19.95pt;mso-position-horizontal-relative:page;mso-position-vertical-relative:page;z-index:-266536" coordorigin="6526,11062" coordsize="3960,399">
            <v:group style="position:absolute;left:6526;top:11062;width:3960;height:164" coordorigin="6526,11062" coordsize="3960,164">
              <v:shape style="position:absolute;left:6526;top:11062;width:3960;height:164" coordorigin="6526,11062" coordsize="3960,164" path="m6526,11225l10486,11225,10486,11062,6526,11062,6526,11225xe" filled="true" fillcolor="#e6e6e6" stroked="false">
                <v:path arrowok="t"/>
                <v:fill type="solid"/>
              </v:shape>
            </v:group>
            <v:group style="position:absolute;left:6526;top:11225;width:3960;height:236" coordorigin="6526,11225" coordsize="3960,236">
              <v:shape style="position:absolute;left:6526;top:11225;width:3960;height:236" coordorigin="6526,11225" coordsize="3960,236" path="m6526,11460l10486,11460,10486,11225,6526,11225,6526,1146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676.440002pt;width:258pt;height:20.65pt;mso-position-horizontal-relative:page;mso-position-vertical-relative:page;z-index:-266512" coordorigin="5340,13529" coordsize="5160,413">
            <v:group style="position:absolute;left:5340;top:13529;width:5160;height:120" coordorigin="5340,13529" coordsize="5160,120">
              <v:shape style="position:absolute;left:5340;top:13529;width:5160;height:120" coordorigin="5340,13529" coordsize="5160,120" path="m5340,13649l10500,13649,10500,13529,5340,13529,5340,13649xe" filled="true" fillcolor="#e6e6e6" stroked="false">
                <v:path arrowok="t"/>
                <v:fill type="solid"/>
              </v:shape>
            </v:group>
            <v:group style="position:absolute;left:5340;top:13649;width:5160;height:293" coordorigin="5340,13649" coordsize="5160,293">
              <v:shape style="position:absolute;left:5340;top:13649;width:5160;height:293" coordorigin="5340,13649" coordsize="5160,293" path="m5340,13942l10500,13942,10500,13649,5340,13649,5340,13942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1"/>
        <w:spacing w:line="240" w:lineRule="auto"/>
        <w:ind w:left="120" w:right="0"/>
        <w:jc w:val="left"/>
        <w:rPr>
          <w:b w:val="0"/>
          <w:bCs w:val="0"/>
        </w:rPr>
      </w:pPr>
      <w:bookmarkStart w:name="_TOC_250011" w:id="6"/>
      <w:r>
        <w:rPr>
          <w:spacing w:val="-1"/>
        </w:rPr>
        <w:t>NORTH</w:t>
      </w:r>
      <w:r>
        <w:rPr/>
        <w:t> </w:t>
      </w:r>
      <w:r>
        <w:rPr>
          <w:spacing w:val="-1"/>
        </w:rPr>
        <w:t>CAROLINA </w:t>
      </w:r>
      <w:r>
        <w:rPr>
          <w:spacing w:val="-2"/>
        </w:rPr>
        <w:t>ALFALFA</w:t>
      </w:r>
      <w:r>
        <w:rPr>
          <w:spacing w:val="-1"/>
        </w:rPr>
        <w:t> (Western)</w:t>
      </w:r>
      <w:bookmarkEnd w:id="6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6" w:lineRule="auto"/>
        <w:ind w:left="119" w:right="139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alfalfa production</w:t>
      </w:r>
      <w:r>
        <w:rPr/>
        <w:t> in </w:t>
      </w:r>
      <w:r>
        <w:rPr>
          <w:spacing w:val="-1"/>
        </w:rPr>
        <w:t>North</w:t>
      </w:r>
      <w:r>
        <w:rPr/>
        <w:t> </w:t>
      </w:r>
      <w:r>
        <w:rPr>
          <w:spacing w:val="-1"/>
        </w:rPr>
        <w:t>Carolina </w:t>
      </w:r>
      <w:r>
        <w:rPr/>
        <w:t>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Western</w:t>
      </w:r>
      <w:r>
        <w:rPr>
          <w:spacing w:val="83"/>
        </w:rPr>
        <w:t> </w:t>
      </w:r>
      <w:r>
        <w:rPr>
          <w:spacing w:val="-1"/>
        </w:rPr>
        <w:t>North</w:t>
      </w:r>
      <w:r>
        <w:rPr/>
        <w:t> </w:t>
      </w:r>
      <w:r>
        <w:rPr>
          <w:spacing w:val="-1"/>
        </w:rPr>
        <w:t>Carolina.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North</w:t>
      </w:r>
      <w:r>
        <w:rPr/>
        <w:t> </w:t>
      </w:r>
      <w:r>
        <w:rPr>
          <w:spacing w:val="-1"/>
        </w:rPr>
        <w:t>Carolina </w:t>
      </w:r>
      <w:r>
        <w:rPr/>
        <w:t>is not a</w:t>
      </w:r>
      <w:r>
        <w:rPr>
          <w:spacing w:val="-1"/>
        </w:rPr>
        <w:t> major</w:t>
      </w:r>
      <w:r>
        <w:rPr>
          <w:spacing w:val="73"/>
        </w:rPr>
        <w:t> </w:t>
      </w:r>
      <w:r>
        <w:rPr>
          <w:spacing w:val="-1"/>
        </w:rPr>
        <w:t>producer </w:t>
      </w:r>
      <w:r>
        <w:rPr/>
        <w:t>of</w:t>
      </w:r>
      <w:r>
        <w:rPr>
          <w:spacing w:val="-1"/>
        </w:rPr>
        <w:t> alfalfa (not</w:t>
      </w:r>
      <w:r>
        <w:rPr/>
        <w:t> </w:t>
      </w:r>
      <w:r>
        <w:rPr>
          <w:spacing w:val="-1"/>
        </w:rPr>
        <w:t>among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top 20 </w:t>
      </w:r>
      <w:r>
        <w:rPr>
          <w:spacing w:val="-1"/>
        </w:rPr>
        <w:t>producing</w:t>
      </w:r>
      <w:r>
        <w:rPr>
          <w:spacing w:val="-3"/>
        </w:rPr>
        <w:t> </w:t>
      </w:r>
      <w:r>
        <w:rPr>
          <w:spacing w:val="-1"/>
        </w:rPr>
        <w:t>states) </w:t>
      </w:r>
      <w:r>
        <w:rPr/>
        <w:t>in 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Alfalfa </w:t>
      </w:r>
      <w:r>
        <w:rPr/>
        <w:t>is a</w:t>
      </w:r>
      <w:r>
        <w:rPr>
          <w:spacing w:val="-1"/>
        </w:rPr>
        <w:t> perennial</w:t>
      </w:r>
      <w:r>
        <w:rPr>
          <w:spacing w:val="77"/>
        </w:rPr>
        <w:t> </w:t>
      </w:r>
      <w:r>
        <w:rPr>
          <w:spacing w:val="-1"/>
        </w:rPr>
        <w:t>crop,</w:t>
      </w:r>
      <w:r>
        <w:rPr/>
        <w:t> </w:t>
      </w:r>
      <w:r>
        <w:rPr>
          <w:spacing w:val="-1"/>
        </w:rPr>
        <w:t>grown</w:t>
      </w:r>
      <w:r>
        <w:rPr/>
        <w:t> on a</w:t>
      </w:r>
      <w:r>
        <w:rPr>
          <w:spacing w:val="-1"/>
        </w:rPr>
        <w:t> variety</w:t>
      </w:r>
      <w:r>
        <w:rPr>
          <w:spacing w:val="-8"/>
        </w:rPr>
        <w:t> </w:t>
      </w:r>
      <w:r>
        <w:rPr/>
        <w:t>of</w:t>
      </w:r>
      <w:r>
        <w:rPr>
          <w:spacing w:val="-1"/>
        </w:rPr>
        <w:t> </w:t>
      </w:r>
      <w:r>
        <w:rPr/>
        <w:t>soils,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early</w:t>
      </w:r>
      <w:r>
        <w:rPr>
          <w:spacing w:val="-8"/>
        </w:rPr>
        <w:t> </w:t>
      </w:r>
      <w:r>
        <w:rPr/>
        <w:t>in the</w:t>
      </w:r>
      <w:r>
        <w:rPr>
          <w:spacing w:val="-1"/>
        </w:rPr>
        <w:t> </w:t>
      </w:r>
      <w:r>
        <w:rPr>
          <w:spacing w:val="-3"/>
        </w:rPr>
        <w:t>year</w:t>
      </w:r>
      <w:r>
        <w:rPr>
          <w:spacing w:val="-1"/>
        </w:rPr>
        <w:t> and</w:t>
      </w:r>
      <w:r>
        <w:rPr/>
        <w:t> </w:t>
      </w:r>
      <w:r>
        <w:rPr>
          <w:spacing w:val="-1"/>
        </w:rPr>
        <w:t>maintained</w:t>
      </w:r>
      <w:r>
        <w:rPr/>
        <w:t> </w:t>
      </w:r>
      <w:r>
        <w:rPr>
          <w:spacing w:val="-1"/>
        </w:rPr>
        <w:t>under continuous</w:t>
      </w:r>
      <w:r>
        <w:rPr>
          <w:spacing w:val="77"/>
        </w:rPr>
        <w:t> </w:t>
      </w:r>
      <w:r>
        <w:rPr>
          <w:spacing w:val="-1"/>
        </w:rPr>
        <w:t>cultivation</w:t>
      </w:r>
      <w:r>
        <w:rPr/>
        <w:t> on a</w:t>
      </w:r>
      <w:r>
        <w:rPr>
          <w:spacing w:val="-1"/>
        </w:rPr>
        <w:t> </w:t>
      </w:r>
      <w:r>
        <w:rPr/>
        <w:t>3-</w:t>
      </w:r>
      <w:r>
        <w:rPr>
          <w:spacing w:val="-1"/>
        </w:rPr>
        <w:t> </w:t>
      </w:r>
      <w:r>
        <w:rPr/>
        <w:t>to </w:t>
      </w:r>
      <w:r>
        <w:rPr>
          <w:spacing w:val="-2"/>
        </w:rPr>
        <w:t>5-year</w:t>
      </w:r>
      <w:r>
        <w:rPr>
          <w:spacing w:val="-1"/>
        </w:rPr>
        <w:t> </w:t>
      </w:r>
      <w:r>
        <w:rPr>
          <w:spacing w:val="-2"/>
        </w:rPr>
        <w:t>cycle</w:t>
      </w:r>
      <w:r>
        <w:rPr>
          <w:spacing w:val="-1"/>
        </w:rPr>
        <w:t> at</w:t>
      </w:r>
      <w:r>
        <w:rPr/>
        <w:t> </w:t>
      </w:r>
      <w:r>
        <w:rPr>
          <w:spacing w:val="-1"/>
        </w:rPr>
        <w:t>which</w:t>
      </w:r>
      <w:r>
        <w:rPr/>
        <w:t> time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new crop</w:t>
      </w:r>
      <w:r>
        <w:rPr/>
        <w:t> is </w:t>
      </w:r>
      <w:r>
        <w:rPr>
          <w:spacing w:val="-1"/>
        </w:rPr>
        <w:t>planted.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depths</w:t>
      </w:r>
      <w:r>
        <w:rPr/>
        <w:t> </w:t>
      </w:r>
      <w:r>
        <w:rPr>
          <w:spacing w:val="-2"/>
        </w:rPr>
        <w:t>range</w:t>
      </w:r>
      <w:r>
        <w:rPr>
          <w:spacing w:val="74"/>
        </w:rPr>
        <w:t> </w:t>
      </w:r>
      <w:r>
        <w:rPr>
          <w:spacing w:val="-1"/>
        </w:rPr>
        <w:t>from</w:t>
      </w:r>
      <w:r>
        <w:rPr/>
        <w:t> 0.25 to 1.0 </w:t>
      </w:r>
      <w:r>
        <w:rPr>
          <w:spacing w:val="-1"/>
        </w:rPr>
        <w:t>inches,</w:t>
      </w:r>
      <w:r>
        <w:rPr/>
        <w:t> </w:t>
      </w:r>
      <w:r>
        <w:rPr>
          <w:spacing w:val="-1"/>
        </w:rPr>
        <w:t>depending</w:t>
      </w:r>
      <w:r>
        <w:rPr>
          <w:spacing w:val="-3"/>
        </w:rPr>
        <w:t> </w:t>
      </w:r>
      <w:r>
        <w:rPr/>
        <w:t>on soil </w:t>
      </w:r>
      <w:r>
        <w:rPr>
          <w:spacing w:val="-1"/>
        </w:rPr>
        <w:t>texture,</w:t>
      </w:r>
      <w:r>
        <w:rPr/>
        <w:t> on </w:t>
      </w:r>
      <w:r>
        <w:rPr>
          <w:spacing w:val="-1"/>
        </w:rPr>
        <w:t>level</w:t>
      </w:r>
      <w:r>
        <w:rPr/>
        <w:t> </w:t>
      </w:r>
      <w:r>
        <w:rPr>
          <w:spacing w:val="-1"/>
        </w:rPr>
        <w:t>seed</w:t>
      </w:r>
      <w:r>
        <w:rPr/>
        <w:t> </w:t>
      </w:r>
      <w:r>
        <w:rPr>
          <w:spacing w:val="-1"/>
        </w:rPr>
        <w:t>beds.</w:t>
      </w:r>
      <w:r>
        <w:rPr/>
        <w:t>  </w:t>
      </w:r>
      <w:r>
        <w:rPr>
          <w:spacing w:val="12"/>
        </w:rPr>
        <w:t> </w:t>
      </w:r>
      <w:r>
        <w:rPr/>
        <w:t>Row</w:t>
      </w:r>
      <w:r>
        <w:rPr>
          <w:spacing w:val="-1"/>
        </w:rPr>
        <w:t> spacing</w:t>
      </w:r>
      <w:r>
        <w:rPr>
          <w:spacing w:val="-3"/>
        </w:rPr>
        <w:t> </w:t>
      </w:r>
      <w:r>
        <w:rPr/>
        <w:t>is</w:t>
      </w:r>
      <w:r>
        <w:rPr>
          <w:spacing w:val="71"/>
        </w:rPr>
        <w:t> </w:t>
      </w:r>
      <w:r>
        <w:rPr>
          <w:spacing w:val="-1"/>
        </w:rPr>
        <w:t>approximately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inches;</w:t>
      </w:r>
      <w:r>
        <w:rPr/>
        <w:t> </w:t>
      </w:r>
      <w:r>
        <w:rPr>
          <w:spacing w:val="-1"/>
        </w:rPr>
        <w:t>alfalfa </w:t>
      </w:r>
      <w:r>
        <w:rPr/>
        <w:t>is not </w:t>
      </w:r>
      <w:r>
        <w:rPr>
          <w:spacing w:val="-1"/>
        </w:rPr>
        <w:t>irrigated</w:t>
      </w:r>
      <w:r>
        <w:rPr/>
        <w:t> in </w:t>
      </w:r>
      <w:r>
        <w:rPr>
          <w:spacing w:val="-1"/>
        </w:rPr>
        <w:t>North</w:t>
      </w:r>
      <w:r>
        <w:rPr/>
        <w:t> </w:t>
      </w:r>
      <w:r>
        <w:rPr>
          <w:spacing w:val="-1"/>
        </w:rPr>
        <w:t>Carolina.</w:t>
      </w:r>
      <w:r>
        <w:rPr/>
        <w:t> </w:t>
      </w:r>
      <w:r>
        <w:rPr>
          <w:spacing w:val="-1"/>
        </w:rPr>
        <w:t>Cuttings</w:t>
      </w:r>
      <w:r>
        <w:rPr/>
        <w:t> </w:t>
      </w:r>
      <w:r>
        <w:rPr>
          <w:spacing w:val="-1"/>
        </w:rPr>
        <w:t>range from</w:t>
      </w:r>
      <w:r>
        <w:rPr/>
        <w:t> 2 to 4 </w:t>
      </w:r>
      <w:r>
        <w:rPr>
          <w:spacing w:val="-1"/>
        </w:rPr>
        <w:t>per</w:t>
      </w:r>
      <w:r>
        <w:rPr>
          <w:spacing w:val="79"/>
        </w:rPr>
        <w:t> </w:t>
      </w:r>
      <w:r>
        <w:rPr>
          <w:spacing w:val="-3"/>
        </w:rPr>
        <w:t>year.</w:t>
      </w:r>
      <w:r>
        <w:rPr/>
        <w:t>  </w:t>
      </w:r>
      <w:r>
        <w:rPr>
          <w:spacing w:val="12"/>
        </w:rPr>
        <w:t> </w:t>
      </w:r>
      <w:r>
        <w:rPr/>
        <w:t>Most </w:t>
      </w:r>
      <w:r>
        <w:rPr>
          <w:spacing w:val="-1"/>
        </w:rPr>
        <w:t>farmers</w:t>
      </w:r>
      <w:r>
        <w:rPr/>
        <w:t> </w:t>
      </w:r>
      <w:r>
        <w:rPr>
          <w:spacing w:val="-1"/>
        </w:rPr>
        <w:t>take the last</w:t>
      </w:r>
      <w:r>
        <w:rPr/>
        <w:t> </w:t>
      </w:r>
      <w:r>
        <w:rPr>
          <w:spacing w:val="-1"/>
        </w:rPr>
        <w:t>cutting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season</w:t>
      </w:r>
      <w:r>
        <w:rPr/>
        <w:t> in </w:t>
      </w:r>
      <w:r>
        <w:rPr>
          <w:spacing w:val="-1"/>
        </w:rPr>
        <w:t>September.</w:t>
      </w:r>
      <w:r>
        <w:rPr/>
        <w:t> </w:t>
      </w:r>
      <w:r>
        <w:rPr>
          <w:spacing w:val="-1"/>
        </w:rPr>
        <w:t>Alfalfa prefers</w:t>
      </w:r>
      <w:r>
        <w:rPr/>
        <w:t> </w:t>
      </w:r>
      <w:r>
        <w:rPr>
          <w:spacing w:val="-1"/>
        </w:rPr>
        <w:t>well-drained</w:t>
      </w:r>
      <w:r>
        <w:rPr>
          <w:spacing w:val="83"/>
        </w:rPr>
        <w:t> </w:t>
      </w:r>
      <w:r>
        <w:rPr/>
        <w:t>soils </w:t>
      </w:r>
      <w:r>
        <w:rPr>
          <w:spacing w:val="-1"/>
        </w:rPr>
        <w:t>with</w:t>
      </w:r>
      <w:r>
        <w:rPr/>
        <w:t> a</w:t>
      </w:r>
      <w:r>
        <w:rPr>
          <w:spacing w:val="-1"/>
        </w:rPr>
        <w:t> </w:t>
      </w:r>
      <w:r>
        <w:rPr/>
        <w:t>pH</w:t>
      </w:r>
      <w:r>
        <w:rPr>
          <w:spacing w:val="-1"/>
        </w:rPr>
        <w:t> near neutral</w:t>
      </w:r>
      <w:r>
        <w:rPr/>
        <w:t> </w:t>
      </w:r>
      <w:r>
        <w:rPr>
          <w:spacing w:val="-1"/>
        </w:rPr>
        <w:t>(pH 6.7-6.9).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Helena</w:t>
      </w:r>
      <w:r>
        <w:rPr>
          <w:spacing w:val="73"/>
        </w:rPr>
        <w:t> </w:t>
      </w:r>
      <w:r>
        <w:rPr>
          <w:spacing w:val="-1"/>
        </w:rPr>
        <w:t>sandy</w:t>
      </w:r>
      <w:r>
        <w:rPr>
          <w:spacing w:val="-8"/>
        </w:rPr>
        <w:t> </w:t>
      </w:r>
      <w:r>
        <w:rPr>
          <w:spacing w:val="-1"/>
        </w:rPr>
        <w:t>loam.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Helena sandy</w:t>
      </w:r>
      <w:r>
        <w:rPr>
          <w:spacing w:val="-8"/>
        </w:rPr>
        <w:t> </w:t>
      </w:r>
      <w:r>
        <w:rPr>
          <w:spacing w:val="-1"/>
        </w:rPr>
        <w:t>loam,</w:t>
      </w:r>
      <w:r>
        <w:rPr/>
        <w:t> is a</w:t>
      </w:r>
      <w:r>
        <w:rPr>
          <w:spacing w:val="-1"/>
        </w:rPr>
        <w:t> fine,</w:t>
      </w:r>
      <w:r>
        <w:rPr/>
        <w:t> mixed, </w:t>
      </w:r>
      <w:r>
        <w:rPr>
          <w:spacing w:val="-1"/>
        </w:rPr>
        <w:t>semiactive,</w:t>
      </w:r>
      <w:r>
        <w:rPr/>
        <w:t> </w:t>
      </w:r>
      <w:r>
        <w:rPr>
          <w:spacing w:val="-1"/>
        </w:rPr>
        <w:t>thermic,</w:t>
      </w:r>
      <w:r>
        <w:rPr/>
        <w:t> </w:t>
      </w:r>
      <w:r>
        <w:rPr>
          <w:spacing w:val="-1"/>
        </w:rPr>
        <w:t>Aquic Hapludults.</w:t>
      </w:r>
    </w:p>
    <w:p>
      <w:pPr>
        <w:pStyle w:val="BodyText"/>
        <w:spacing w:line="246" w:lineRule="auto"/>
        <w:ind w:left="119" w:right="136"/>
        <w:jc w:val="left"/>
      </w:pPr>
      <w:r>
        <w:rPr>
          <w:spacing w:val="-1"/>
        </w:rPr>
        <w:t>Much</w:t>
      </w:r>
      <w:r>
        <w:rPr/>
        <w:t> of</w:t>
      </w:r>
      <w:r>
        <w:rPr>
          <w:spacing w:val="-1"/>
        </w:rPr>
        <w:t> these </w:t>
      </w:r>
      <w:r>
        <w:rPr/>
        <w:t>soils </w:t>
      </w:r>
      <w:r>
        <w:rPr>
          <w:spacing w:val="-1"/>
        </w:rPr>
        <w:t>are under cultivation</w:t>
      </w:r>
      <w:r>
        <w:rPr/>
        <w:t> in </w:t>
      </w:r>
      <w:r>
        <w:rPr>
          <w:spacing w:val="-1"/>
        </w:rPr>
        <w:t>tobacco,</w:t>
      </w:r>
      <w:r>
        <w:rPr/>
        <w:t> </w:t>
      </w:r>
      <w:r>
        <w:rPr>
          <w:spacing w:val="-1"/>
        </w:rPr>
        <w:t>corn</w:t>
      </w:r>
      <w:r>
        <w:rPr/>
        <w:t> </w:t>
      </w:r>
      <w:r>
        <w:rPr>
          <w:spacing w:val="-2"/>
        </w:rPr>
        <w:t>soybeans,</w:t>
      </w:r>
      <w:r>
        <w:rPr/>
        <w:t> </w:t>
      </w:r>
      <w:r>
        <w:rPr>
          <w:spacing w:val="-1"/>
        </w:rPr>
        <w:t>small</w:t>
      </w:r>
      <w:r>
        <w:rPr/>
        <w:t> </w:t>
      </w:r>
      <w:r>
        <w:rPr>
          <w:spacing w:val="-1"/>
        </w:rPr>
        <w:t>grains,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vegetable.</w:t>
      </w:r>
      <w:r>
        <w:rPr>
          <w:spacing w:val="95"/>
        </w:rPr>
        <w:t> </w:t>
      </w:r>
      <w:r>
        <w:rPr>
          <w:spacing w:val="-1"/>
        </w:rPr>
        <w:t>Helena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very</w:t>
      </w:r>
      <w:r>
        <w:rPr>
          <w:spacing w:val="-8"/>
        </w:rPr>
        <w:t> </w:t>
      </w:r>
      <w:r>
        <w:rPr>
          <w:spacing w:val="-1"/>
        </w:rPr>
        <w:t>deep,</w:t>
      </w:r>
      <w:r>
        <w:rPr/>
        <w:t>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medium</w:t>
      </w:r>
      <w:r>
        <w:rPr>
          <w:spacing w:val="93"/>
        </w:rPr>
        <w:t> </w:t>
      </w:r>
      <w:r>
        <w:rPr/>
        <w:t>to </w:t>
      </w:r>
      <w:r>
        <w:rPr>
          <w:spacing w:val="-1"/>
        </w:rPr>
        <w:t>rapid</w:t>
      </w:r>
      <w:r>
        <w:rPr/>
        <w:t> </w:t>
      </w:r>
      <w:r>
        <w:rPr>
          <w:spacing w:val="-1"/>
        </w:rPr>
        <w:t>runoff.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residuum</w:t>
      </w:r>
      <w:r>
        <w:rPr/>
        <w:t> </w:t>
      </w:r>
      <w:r>
        <w:rPr>
          <w:spacing w:val="-1"/>
        </w:rPr>
        <w:t>weathered</w:t>
      </w:r>
      <w:r>
        <w:rPr/>
        <w:t> </w:t>
      </w:r>
      <w:r>
        <w:rPr>
          <w:spacing w:val="-1"/>
        </w:rPr>
        <w:t>from</w:t>
      </w:r>
      <w:r>
        <w:rPr/>
        <w:t> a</w:t>
      </w:r>
      <w:r>
        <w:rPr>
          <w:spacing w:val="-1"/>
        </w:rPr>
        <w:t> </w:t>
      </w:r>
      <w:r>
        <w:rPr/>
        <w:t>mixture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felsic,</w:t>
      </w:r>
      <w:r>
        <w:rPr>
          <w:spacing w:val="59"/>
        </w:rPr>
        <w:t> </w:t>
      </w:r>
      <w:r>
        <w:rPr>
          <w:spacing w:val="-1"/>
        </w:rPr>
        <w:t>intermediate,</w:t>
      </w:r>
      <w:r>
        <w:rPr/>
        <w:t> or</w:t>
      </w:r>
      <w:r>
        <w:rPr>
          <w:spacing w:val="-1"/>
        </w:rPr>
        <w:t> mafic igneous</w:t>
      </w:r>
      <w:r>
        <w:rPr/>
        <w:t> or</w:t>
      </w:r>
      <w:r>
        <w:rPr>
          <w:spacing w:val="-1"/>
        </w:rPr>
        <w:t> high</w:t>
      </w:r>
      <w:r>
        <w:rPr/>
        <w:t> </w:t>
      </w:r>
      <w:r>
        <w:rPr>
          <w:spacing w:val="-1"/>
        </w:rPr>
        <w:t>grade metamorphic rocks.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found</w:t>
      </w:r>
      <w:r>
        <w:rPr/>
        <w:t> on </w:t>
      </w:r>
      <w:r>
        <w:rPr>
          <w:spacing w:val="-1"/>
        </w:rPr>
        <w:t>broad</w:t>
      </w:r>
      <w:r>
        <w:rPr>
          <w:spacing w:val="75"/>
        </w:rPr>
        <w:t> </w:t>
      </w:r>
      <w:r>
        <w:rPr>
          <w:spacing w:val="-1"/>
        </w:rPr>
        <w:t>ridges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toeslopes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Piedmont</w:t>
      </w:r>
      <w:r>
        <w:rPr/>
        <w:t> </w:t>
      </w:r>
      <w:r>
        <w:rPr>
          <w:spacing w:val="-1"/>
        </w:rPr>
        <w:t>uplands</w:t>
      </w:r>
      <w:r>
        <w:rPr/>
        <w:t> on </w:t>
      </w:r>
      <w:r>
        <w:rPr>
          <w:spacing w:val="-1"/>
        </w:rPr>
        <w:t>slopes</w:t>
      </w:r>
      <w:r>
        <w:rPr/>
        <w:t> of</w:t>
      </w:r>
      <w:r>
        <w:rPr>
          <w:spacing w:val="-1"/>
        </w:rPr>
        <w:t> </w:t>
      </w:r>
      <w:r>
        <w:rPr/>
        <w:t>2 to 10 </w:t>
      </w:r>
      <w:r>
        <w:rPr>
          <w:spacing w:val="-1"/>
        </w:rPr>
        <w:t>percent,</w:t>
      </w:r>
      <w:r>
        <w:rPr/>
        <w:t> but </w:t>
      </w:r>
      <w:r>
        <w:rPr>
          <w:spacing w:val="-1"/>
        </w:rPr>
        <w:t>can</w:t>
      </w:r>
      <w:r>
        <w:rPr/>
        <w:t> </w:t>
      </w:r>
      <w:r>
        <w:rPr>
          <w:spacing w:val="-1"/>
        </w:rPr>
        <w:t>range from</w:t>
      </w:r>
      <w:r>
        <w:rPr/>
        <w:t> 0</w:t>
      </w:r>
      <w:r>
        <w:rPr>
          <w:spacing w:val="71"/>
        </w:rPr>
        <w:t> </w:t>
      </w:r>
      <w:r>
        <w:rPr/>
        <w:t>to 15 </w:t>
      </w:r>
      <w:r>
        <w:rPr>
          <w:spacing w:val="-1"/>
        </w:rPr>
        <w:t>percent.</w:t>
      </w:r>
      <w:r>
        <w:rPr/>
        <w:t> </w:t>
      </w:r>
      <w:r>
        <w:rPr>
          <w:spacing w:val="-1"/>
        </w:rPr>
        <w:t>Helena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11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0"/>
      </w:tblGrid>
      <w:tr>
        <w:trPr>
          <w:trHeight w:val="691" w:hRule="exact"/>
        </w:trPr>
        <w:tc>
          <w:tcPr>
            <w:tcW w:w="918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Western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North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Carolina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1965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Asheville,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(W03812)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Asheville,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(W03812)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0.76</w:t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85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62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0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423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2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01"/>
      </w:tblGrid>
      <w:tr>
        <w:trPr>
          <w:trHeight w:val="432" w:hRule="exact"/>
        </w:trPr>
        <w:tc>
          <w:tcPr>
            <w:tcW w:w="908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Western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North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Carolina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59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48" w:space="0" w:color="E6E6E6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7" w:hRule="exact"/>
        </w:trPr>
        <w:tc>
          <w:tcPr>
            <w:tcW w:w="2159" w:type="dxa"/>
            <w:tcBorders>
              <w:top w:val="nil" w:sz="6" w:space="0" w:color="auto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529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48" w:space="0" w:color="E6E6E6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500" w:bottom="280" w:left="1320" w:right="138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67pt;margin-top:99.960999pt;width:258pt;height:110.65pt;mso-position-horizontal-relative:page;mso-position-vertical-relative:page;z-index:-266488" coordorigin="5340,1999" coordsize="5160,2213">
            <v:group style="position:absolute;left:5340;top:1999;width:5160;height:120" coordorigin="5340,1999" coordsize="5160,120">
              <v:shape style="position:absolute;left:5340;top:1999;width:5160;height:120" coordorigin="5340,1999" coordsize="5160,120" path="m5340,2119l10500,2119,10500,1999,5340,1999,5340,2119xe" filled="true" fillcolor="#e6e6e6" stroked="false">
                <v:path arrowok="t"/>
                <v:fill type="solid"/>
              </v:shape>
            </v:group>
            <v:group style="position:absolute;left:5340;top:2119;width:5160;height:236" coordorigin="5340,2119" coordsize="5160,236">
              <v:shape style="position:absolute;left:5340;top:2119;width:5160;height:236" coordorigin="5340,2119" coordsize="5160,236" path="m5340,2354l10500,2354,10500,2119,5340,2119,5340,2354xe" filled="true" fillcolor="#e6e6e6" stroked="false">
                <v:path arrowok="t"/>
                <v:fill type="solid"/>
              </v:shape>
            </v:group>
            <v:group style="position:absolute;left:5340;top:2354;width:5160;height:236" coordorigin="5340,2354" coordsize="5160,236">
              <v:shape style="position:absolute;left:5340;top:2354;width:5160;height:236" coordorigin="5340,2354" coordsize="5160,236" path="m5340,2590l10500,2590,10500,2354,5340,2354,5340,2590xe" filled="true" fillcolor="#e6e6e6" stroked="false">
                <v:path arrowok="t"/>
                <v:fill type="solid"/>
              </v:shape>
            </v:group>
            <v:group style="position:absolute;left:5340;top:2590;width:5160;height:236" coordorigin="5340,2590" coordsize="5160,236">
              <v:shape style="position:absolute;left:5340;top:2590;width:5160;height:236" coordorigin="5340,2590" coordsize="5160,236" path="m5340,2825l10500,2825,10500,2590,5340,2590,5340,2825xe" filled="true" fillcolor="#e6e6e6" stroked="false">
                <v:path arrowok="t"/>
                <v:fill type="solid"/>
              </v:shape>
            </v:group>
            <v:group style="position:absolute;left:5340;top:2825;width:5160;height:293" coordorigin="5340,2825" coordsize="5160,293">
              <v:shape style="position:absolute;left:5340;top:2825;width:5160;height:293" coordorigin="5340,2825" coordsize="5160,293" path="m5340,3118l10500,3118,10500,2825,5340,2825,5340,3118xe" filled="true" fillcolor="#e6e6e6" stroked="false">
                <v:path arrowok="t"/>
                <v:fill type="solid"/>
              </v:shape>
            </v:group>
            <v:group style="position:absolute;left:5340;top:3134;width:5160;height:120" coordorigin="5340,3134" coordsize="5160,120">
              <v:shape style="position:absolute;left:5340;top:3134;width:5160;height:120" coordorigin="5340,3134" coordsize="5160,120" path="m5340,3254l10500,3254,10500,3134,5340,3134,5340,3254xe" filled="true" fillcolor="#e6e6e6" stroked="false">
                <v:path arrowok="t"/>
                <v:fill type="solid"/>
              </v:shape>
            </v:group>
            <v:group style="position:absolute;left:5340;top:3254;width:5160;height:236" coordorigin="5340,3254" coordsize="5160,236">
              <v:shape style="position:absolute;left:5340;top:3254;width:5160;height:236" coordorigin="5340,3254" coordsize="5160,236" path="m5340,3490l10500,3490,10500,3254,5340,3254,5340,3490xe" filled="true" fillcolor="#e6e6e6" stroked="false">
                <v:path arrowok="t"/>
                <v:fill type="solid"/>
              </v:shape>
            </v:group>
            <v:group style="position:absolute;left:5340;top:3490;width:5160;height:293" coordorigin="5340,3490" coordsize="5160,293">
              <v:shape style="position:absolute;left:5340;top:3490;width:5160;height:293" coordorigin="5340,3490" coordsize="5160,293" path="m5340,3782l10500,3782,10500,3490,5340,3490,5340,3782xe" filled="true" fillcolor="#e6e6e6" stroked="false">
                <v:path arrowok="t"/>
                <v:fill type="solid"/>
              </v:shape>
            </v:group>
            <v:group style="position:absolute;left:5340;top:3799;width:5160;height:120" coordorigin="5340,3799" coordsize="5160,120">
              <v:shape style="position:absolute;left:5340;top:3799;width:5160;height:120" coordorigin="5340,3799" coordsize="5160,120" path="m5340,3919l10500,3919,10500,3799,5340,3799,5340,3919xe" filled="true" fillcolor="#e6e6e6" stroked="false">
                <v:path arrowok="t"/>
                <v:fill type="solid"/>
              </v:shape>
            </v:group>
            <v:group style="position:absolute;left:5340;top:3919;width:5160;height:293" coordorigin="5340,3919" coordsize="5160,293">
              <v:shape style="position:absolute;left:5340;top:3919;width:5160;height:293" coordorigin="5340,3919" coordsize="5160,293" path="m5340,4212l10500,4212,10500,3919,5340,3919,5340,421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223.199997pt;width:258pt;height:20.65pt;mso-position-horizontal-relative:page;mso-position-vertical-relative:page;z-index:-266464" coordorigin="5340,4464" coordsize="5160,413">
            <v:group style="position:absolute;left:5340;top:4464;width:5160;height:120" coordorigin="5340,4464" coordsize="5160,120">
              <v:shape style="position:absolute;left:5340;top:4464;width:5160;height:120" coordorigin="5340,4464" coordsize="5160,120" path="m5340,4584l10500,4584,10500,4464,5340,4464,5340,4584xe" filled="true" fillcolor="#e6e6e6" stroked="false">
                <v:path arrowok="t"/>
                <v:fill type="solid"/>
              </v:shape>
            </v:group>
            <v:group style="position:absolute;left:5340;top:4584;width:5160;height:293" coordorigin="5340,4584" coordsize="5160,293">
              <v:shape style="position:absolute;left:5340;top:4584;width:5160;height:293" coordorigin="5340,4584" coordsize="5160,293" path="m5340,4877l10500,4877,10500,4584,5340,4584,5340,48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54.561005pt;width:222pt;height:20.65pt;mso-position-horizontal-relative:page;mso-position-vertical-relative:page;z-index:-266440" coordorigin="6060,9091" coordsize="4440,413">
            <v:group style="position:absolute;left:6060;top:9091;width:4440;height:120" coordorigin="6060,9091" coordsize="4440,120">
              <v:shape style="position:absolute;left:6060;top:9091;width:4440;height:120" coordorigin="6060,9091" coordsize="4440,120" path="m6060,9211l10500,9211,10500,9091,6060,9091,6060,9211xe" filled="true" fillcolor="#e6e6e6" stroked="false">
                <v:path arrowok="t"/>
                <v:fill type="solid"/>
              </v:shape>
            </v:group>
            <v:group style="position:absolute;left:6060;top:9211;width:4440;height:293" coordorigin="6060,9211" coordsize="4440,293">
              <v:shape style="position:absolute;left:6060;top:9211;width:4440;height:293" coordorigin="6060,9211" coordsize="4440,293" path="m6060,9504l10500,9504,10500,9211,6060,9211,6060,950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87.799988pt;width:222pt;height:20.65pt;mso-position-horizontal-relative:page;mso-position-vertical-relative:page;z-index:-266416" coordorigin="6060,9756" coordsize="4440,413">
            <v:group style="position:absolute;left:6060;top:9756;width:4440;height:120" coordorigin="6060,9756" coordsize="4440,120">
              <v:shape style="position:absolute;left:6060;top:9756;width:4440;height:120" coordorigin="6060,9756" coordsize="4440,120" path="m6060,9876l10500,9876,10500,9756,6060,9756,6060,9876xe" filled="true" fillcolor="#e6e6e6" stroked="false">
                <v:path arrowok="t"/>
                <v:fill type="solid"/>
              </v:shape>
            </v:group>
            <v:group style="position:absolute;left:6060;top:9876;width:4440;height:293" coordorigin="6060,9876" coordsize="4440,293">
              <v:shape style="position:absolute;left:6060;top:9876;width:4440;height:293" coordorigin="6060,9876" coordsize="4440,293" path="m6060,10169l10500,10169,10500,9876,6060,9876,6060,10169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01"/>
      </w:tblGrid>
      <w:tr>
        <w:trPr>
          <w:trHeight w:val="545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0.24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/>
              <w:ind w:left="1004" w:right="117" w:hanging="88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(NRCS)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Rowan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Helena</w:t>
            </w:r>
            <w:r>
              <w:rPr>
                <w:rFonts w:ascii="Times New Roman"/>
                <w:spacing w:val="5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sandy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loam,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1-6%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slopes,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horizon.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1.34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0.5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0.50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89" w:right="255" w:hanging="3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2001).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farming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practice</w:t>
            </w:r>
            <w:r>
              <w:rPr>
                <w:rFonts w:ascii="Times New Roman"/>
                <w:spacing w:val="6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typically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contour;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confirmed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5.6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91" w:right="1109" w:hanging="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w w:val="95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6%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mid-point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series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8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64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121"/>
        <w:gridCol w:w="4440"/>
        <w:gridCol w:w="120"/>
      </w:tblGrid>
      <w:tr>
        <w:trPr>
          <w:trHeight w:val="432" w:hRule="exact"/>
        </w:trPr>
        <w:tc>
          <w:tcPr>
            <w:tcW w:w="8429" w:type="dxa"/>
            <w:gridSpan w:val="4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Western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North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Carolina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7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7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1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planting.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58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26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0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Asheville,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(W03812)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13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 w:before="5"/>
              <w:ind w:left="47" w:right="49" w:firstLine="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much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like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grass/pasture/hay.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PIC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accepted.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7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7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rooting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profile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depth.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 w:before="5"/>
              <w:ind w:left="47" w:right="4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deep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feet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8-12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feet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common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2000a).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196" w:right="194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inconsistent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alfalfa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sources.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5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27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months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420" w:right="15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303pt;margin-top:99.960999pt;width:222pt;height:148pt;mso-position-horizontal-relative:page;mso-position-vertical-relative:page;z-index:-266392" coordorigin="6060,1999" coordsize="4440,2960">
            <v:group style="position:absolute;left:6060;top:1999;width:4440;height:120" coordorigin="6060,1999" coordsize="4440,120">
              <v:shape style="position:absolute;left:6060;top:1999;width:4440;height:120" coordorigin="6060,1999" coordsize="4440,120" path="m6060,2119l10500,2119,10500,1999,6060,1999,6060,2119xe" filled="true" fillcolor="#e6e6e6" stroked="false">
                <v:path arrowok="t"/>
                <v:fill type="solid"/>
              </v:shape>
            </v:group>
            <v:group style="position:absolute;left:6060;top:2119;width:4440;height:236" coordorigin="6060,2119" coordsize="4440,236">
              <v:shape style="position:absolute;left:6060;top:2119;width:4440;height:236" coordorigin="6060,2119" coordsize="4440,236" path="m6060,2354l10500,2354,10500,2119,6060,2119,6060,2354xe" filled="true" fillcolor="#e6e6e6" stroked="false">
                <v:path arrowok="t"/>
                <v:fill type="solid"/>
              </v:shape>
            </v:group>
            <v:group style="position:absolute;left:6060;top:2354;width:4440;height:236" coordorigin="6060,2354" coordsize="4440,236">
              <v:shape style="position:absolute;left:6060;top:2354;width:4440;height:236" coordorigin="6060,2354" coordsize="4440,236" path="m6060,2590l10500,2590,10500,2354,6060,2354,6060,2590xe" filled="true" fillcolor="#e6e6e6" stroked="false">
                <v:path arrowok="t"/>
                <v:fill type="solid"/>
              </v:shape>
            </v:group>
            <v:group style="position:absolute;left:6060;top:2590;width:4440;height:236" coordorigin="6060,2590" coordsize="4440,236">
              <v:shape style="position:absolute;left:6060;top:2590;width:4440;height:236" coordorigin="6060,2590" coordsize="4440,236" path="m6060,2825l10500,2825,10500,2590,6060,2590,6060,2825xe" filled="true" fillcolor="#e6e6e6" stroked="false">
                <v:path arrowok="t"/>
                <v:fill type="solid"/>
              </v:shape>
            </v:group>
            <v:group style="position:absolute;left:6060;top:2825;width:4440;height:236" coordorigin="6060,2825" coordsize="4440,236">
              <v:shape style="position:absolute;left:6060;top:2825;width:4440;height:236" coordorigin="6060,2825" coordsize="4440,236" path="m6060,3060l10500,3060,10500,2825,6060,2825,6060,3060xe" filled="true" fillcolor="#e6e6e6" stroked="false">
                <v:path arrowok="t"/>
                <v:fill type="solid"/>
              </v:shape>
            </v:group>
            <v:group style="position:absolute;left:6060;top:3060;width:4440;height:236" coordorigin="6060,3060" coordsize="4440,236">
              <v:shape style="position:absolute;left:6060;top:3060;width:4440;height:236" coordorigin="6060,3060" coordsize="4440,236" path="m6060,3295l10500,3295,10500,3060,6060,3060,6060,3295xe" filled="true" fillcolor="#e6e6e6" stroked="false">
                <v:path arrowok="t"/>
                <v:fill type="solid"/>
              </v:shape>
            </v:group>
            <v:group style="position:absolute;left:6060;top:3295;width:4440;height:236" coordorigin="6060,3295" coordsize="4440,236">
              <v:shape style="position:absolute;left:6060;top:3295;width:4440;height:236" coordorigin="6060,3295" coordsize="4440,236" path="m6060,3530l10500,3530,10500,3295,6060,3295,6060,3530xe" filled="true" fillcolor="#e6e6e6" stroked="false">
                <v:path arrowok="t"/>
                <v:fill type="solid"/>
              </v:shape>
            </v:group>
            <v:group style="position:absolute;left:6060;top:3530;width:4440;height:236" coordorigin="6060,3530" coordsize="4440,236">
              <v:shape style="position:absolute;left:6060;top:3530;width:4440;height:236" coordorigin="6060,3530" coordsize="4440,236" path="m6060,3766l10500,3766,10500,3530,6060,3530,6060,3766xe" filled="true" fillcolor="#e6e6e6" stroked="false">
                <v:path arrowok="t"/>
                <v:fill type="solid"/>
              </v:shape>
            </v:group>
            <v:group style="position:absolute;left:6060;top:3766;width:4440;height:236" coordorigin="6060,3766" coordsize="4440,236">
              <v:shape style="position:absolute;left:6060;top:3766;width:4440;height:236" coordorigin="6060,3766" coordsize="4440,236" path="m6060,4001l10500,4001,10500,3766,6060,3766,6060,4001xe" filled="true" fillcolor="#e6e6e6" stroked="false">
                <v:path arrowok="t"/>
                <v:fill type="solid"/>
              </v:shape>
            </v:group>
            <v:group style="position:absolute;left:6060;top:4001;width:4440;height:236" coordorigin="6060,4001" coordsize="4440,236">
              <v:shape style="position:absolute;left:6060;top:4001;width:4440;height:236" coordorigin="6060,4001" coordsize="4440,236" path="m6060,4236l10500,4236,10500,4001,6060,4001,6060,4236xe" filled="true" fillcolor="#e6e6e6" stroked="false">
                <v:path arrowok="t"/>
                <v:fill type="solid"/>
              </v:shape>
            </v:group>
            <v:group style="position:absolute;left:6060;top:4236;width:4440;height:293" coordorigin="6060,4236" coordsize="4440,293">
              <v:shape style="position:absolute;left:6060;top:4236;width:4440;height:293" coordorigin="6060,4236" coordsize="4440,293" path="m6060,4529l10500,4529,10500,4236,6060,4236,6060,4529xe" filled="true" fillcolor="#e6e6e6" stroked="false">
                <v:path arrowok="t"/>
                <v:fill type="solid"/>
              </v:shape>
            </v:group>
            <v:group style="position:absolute;left:6060;top:4546;width:4440;height:120" coordorigin="6060,4546" coordsize="4440,120">
              <v:shape style="position:absolute;left:6060;top:4546;width:4440;height:120" coordorigin="6060,4546" coordsize="4440,120" path="m6060,4666l10500,4666,10500,4546,6060,4546,6060,4666xe" filled="true" fillcolor="#e6e6e6" stroked="false">
                <v:path arrowok="t"/>
                <v:fill type="solid"/>
              </v:shape>
            </v:group>
            <v:group style="position:absolute;left:6060;top:4666;width:4440;height:293" coordorigin="6060,4666" coordsize="4440,293">
              <v:shape style="position:absolute;left:6060;top:4666;width:4440;height:293" coordorigin="6060,4666" coordsize="4440,293" path="m6060,4958l10500,4958,10500,4666,6060,4666,6060,495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260.520996pt;width:222pt;height:32.4pt;mso-position-horizontal-relative:page;mso-position-vertical-relative:page;z-index:-266368" coordorigin="6060,5210" coordsize="4440,648">
            <v:group style="position:absolute;left:6060;top:5210;width:4440;height:120" coordorigin="6060,5210" coordsize="4440,120">
              <v:shape style="position:absolute;left:6060;top:5210;width:4440;height:120" coordorigin="6060,5210" coordsize="4440,120" path="m6060,5330l10500,5330,10500,5210,6060,5210,6060,5330xe" filled="true" fillcolor="#e6e6e6" stroked="false">
                <v:path arrowok="t"/>
                <v:fill type="solid"/>
              </v:shape>
            </v:group>
            <v:group style="position:absolute;left:6060;top:5330;width:4440;height:236" coordorigin="6060,5330" coordsize="4440,236">
              <v:shape style="position:absolute;left:6060;top:5330;width:4440;height:236" coordorigin="6060,5330" coordsize="4440,236" path="m6060,5566l10500,5566,10500,5330,6060,5330,6060,5566xe" filled="true" fillcolor="#e6e6e6" stroked="false">
                <v:path arrowok="t"/>
                <v:fill type="solid"/>
              </v:shape>
            </v:group>
            <v:group style="position:absolute;left:6060;top:5566;width:4440;height:293" coordorigin="6060,5566" coordsize="4440,293">
              <v:shape style="position:absolute;left:6060;top:5566;width:4440;height:293" coordorigin="6060,5566" coordsize="4440,293" path="m6060,5858l10500,5858,10500,5566,6060,5566,6060,585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327pt;width:222pt;height:32.4pt;mso-position-horizontal-relative:page;mso-position-vertical-relative:page;z-index:-266344" coordorigin="6060,6540" coordsize="4440,648">
            <v:group style="position:absolute;left:6060;top:6540;width:4440;height:120" coordorigin="6060,6540" coordsize="4440,120">
              <v:shape style="position:absolute;left:6060;top:6540;width:4440;height:120" coordorigin="6060,6540" coordsize="4440,120" path="m6060,6660l10500,6660,10500,6540,6060,6540,6060,6660xe" filled="true" fillcolor="#e6e6e6" stroked="false">
                <v:path arrowok="t"/>
                <v:fill type="solid"/>
              </v:shape>
            </v:group>
            <v:group style="position:absolute;left:6060;top:6660;width:4440;height:236" coordorigin="6060,6660" coordsize="4440,236">
              <v:shape style="position:absolute;left:6060;top:6660;width:4440;height:236" coordorigin="6060,6660" coordsize="4440,236" path="m6060,6895l10500,6895,10500,6660,6060,6660,6060,6895xe" filled="true" fillcolor="#e6e6e6" stroked="false">
                <v:path arrowok="t"/>
                <v:fill type="solid"/>
              </v:shape>
            </v:group>
            <v:group style="position:absolute;left:6060;top:6895;width:4440;height:293" coordorigin="6060,6895" coordsize="4440,293">
              <v:shape style="position:absolute;left:6060;top:6895;width:4440;height:293" coordorigin="6060,6895" coordsize="4440,293" path="m6060,7188l10500,7188,10500,6895,6060,6895,6060,718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444.600006pt;width:135pt;height:64.8pt;mso-position-horizontal-relative:page;mso-position-vertical-relative:page;z-index:-266320" coordorigin="7966,8892" coordsize="2700,1296">
            <v:group style="position:absolute;left:7966;top:8892;width:2700;height:164" coordorigin="7966,8892" coordsize="2700,164">
              <v:shape style="position:absolute;left:7966;top:8892;width:2700;height:164" coordorigin="7966,8892" coordsize="2700,164" path="m7966,9055l10666,9055,10666,8892,7966,8892,7966,9055xe" filled="true" fillcolor="#e6e6e6" stroked="false">
                <v:path arrowok="t"/>
                <v:fill type="solid"/>
              </v:shape>
            </v:group>
            <v:group style="position:absolute;left:7966;top:9055;width:2700;height:284" coordorigin="7966,9055" coordsize="2700,284">
              <v:shape style="position:absolute;left:7966;top:9055;width:2700;height:284" coordorigin="7966,9055" coordsize="2700,284" path="m7966,9338l10666,9338,10666,9055,7966,9055,7966,9338xe" filled="true" fillcolor="#e6e6e6" stroked="false">
                <v:path arrowok="t"/>
                <v:fill type="solid"/>
              </v:shape>
            </v:group>
            <v:group style="position:absolute;left:7966;top:9338;width:2700;height:284" coordorigin="7966,9338" coordsize="2700,284">
              <v:shape style="position:absolute;left:7966;top:9338;width:2700;height:284" coordorigin="7966,9338" coordsize="2700,284" path="m7966,9622l10666,9622,10666,9338,7966,9338,7966,9622xe" filled="true" fillcolor="#e6e6e6" stroked="false">
                <v:path arrowok="t"/>
                <v:fill type="solid"/>
              </v:shape>
            </v:group>
            <v:group style="position:absolute;left:7966;top:9622;width:2700;height:284" coordorigin="7966,9622" coordsize="2700,284">
              <v:shape style="position:absolute;left:7966;top:9622;width:2700;height:284" coordorigin="7966,9622" coordsize="2700,284" path="m7966,9905l10666,9905,10666,9622,7966,9622,7966,9905xe" filled="true" fillcolor="#e6e6e6" stroked="false">
                <v:path arrowok="t"/>
                <v:fill type="solid"/>
              </v:shape>
            </v:group>
            <v:group style="position:absolute;left:7966;top:9905;width:2700;height:284" coordorigin="7966,9905" coordsize="2700,284">
              <v:shape style="position:absolute;left:7966;top:9905;width:2700;height:284" coordorigin="7966,9905" coordsize="2700,284" path="m7966,10188l10666,10188,10666,9905,7966,9905,7966,1018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545.281006pt;width:135pt;height:163.95pt;mso-position-horizontal-relative:page;mso-position-vertical-relative:page;z-index:-266296" coordorigin="7966,10906" coordsize="2700,3279">
            <v:group style="position:absolute;left:7966;top:10906;width:2700;height:164" coordorigin="7966,10906" coordsize="2700,164">
              <v:shape style="position:absolute;left:7966;top:10906;width:2700;height:164" coordorigin="7966,10906" coordsize="2700,164" path="m7966,11069l10666,11069,10666,10906,7966,10906,7966,11069xe" filled="true" fillcolor="#e6e6e6" stroked="false">
                <v:path arrowok="t"/>
                <v:fill type="solid"/>
              </v:shape>
            </v:group>
            <v:group style="position:absolute;left:7966;top:11069;width:2700;height:284" coordorigin="7966,11069" coordsize="2700,284">
              <v:shape style="position:absolute;left:7966;top:11069;width:2700;height:284" coordorigin="7966,11069" coordsize="2700,284" path="m7966,11352l10666,11352,10666,11069,7966,11069,7966,11352xe" filled="true" fillcolor="#e6e6e6" stroked="false">
                <v:path arrowok="t"/>
                <v:fill type="solid"/>
              </v:shape>
            </v:group>
            <v:group style="position:absolute;left:7966;top:11352;width:2700;height:284" coordorigin="7966,11352" coordsize="2700,284">
              <v:shape style="position:absolute;left:7966;top:11352;width:2700;height:284" coordorigin="7966,11352" coordsize="2700,284" path="m7966,11635l10666,11635,10666,11352,7966,11352,7966,11635xe" filled="true" fillcolor="#e6e6e6" stroked="false">
                <v:path arrowok="t"/>
                <v:fill type="solid"/>
              </v:shape>
            </v:group>
            <v:group style="position:absolute;left:7966;top:11635;width:2700;height:284" coordorigin="7966,11635" coordsize="2700,284">
              <v:shape style="position:absolute;left:7966;top:11635;width:2700;height:284" coordorigin="7966,11635" coordsize="2700,284" path="m7966,11918l10666,11918,10666,11635,7966,11635,7966,11918xe" filled="true" fillcolor="#e6e6e6" stroked="false">
                <v:path arrowok="t"/>
                <v:fill type="solid"/>
              </v:shape>
            </v:group>
            <v:group style="position:absolute;left:7966;top:11918;width:2700;height:284" coordorigin="7966,11918" coordsize="2700,284">
              <v:shape style="position:absolute;left:7966;top:11918;width:2700;height:284" coordorigin="7966,11918" coordsize="2700,284" path="m7966,12202l10666,12202,10666,11918,7966,11918,7966,12202xe" filled="true" fillcolor="#e6e6e6" stroked="false">
                <v:path arrowok="t"/>
                <v:fill type="solid"/>
              </v:shape>
            </v:group>
            <v:group style="position:absolute;left:7966;top:12202;width:2700;height:284" coordorigin="7966,12202" coordsize="2700,284">
              <v:shape style="position:absolute;left:7966;top:12202;width:2700;height:284" coordorigin="7966,12202" coordsize="2700,284" path="m7966,12485l10666,12485,10666,12202,7966,12202,7966,12485xe" filled="true" fillcolor="#e6e6e6" stroked="false">
                <v:path arrowok="t"/>
                <v:fill type="solid"/>
              </v:shape>
            </v:group>
            <v:group style="position:absolute;left:7966;top:12485;width:2700;height:284" coordorigin="7966,12485" coordsize="2700,284">
              <v:shape style="position:absolute;left:7966;top:12485;width:2700;height:284" coordorigin="7966,12485" coordsize="2700,284" path="m7966,12768l10666,12768,10666,12485,7966,12485,7966,12768xe" filled="true" fillcolor="#e6e6e6" stroked="false">
                <v:path arrowok="t"/>
                <v:fill type="solid"/>
              </v:shape>
            </v:group>
            <v:group style="position:absolute;left:7966;top:12768;width:2700;height:284" coordorigin="7966,12768" coordsize="2700,284">
              <v:shape style="position:absolute;left:7966;top:12768;width:2700;height:284" coordorigin="7966,12768" coordsize="2700,284" path="m7966,13051l10666,13051,10666,12768,7966,12768,7966,13051xe" filled="true" fillcolor="#e6e6e6" stroked="false">
                <v:path arrowok="t"/>
                <v:fill type="solid"/>
              </v:shape>
            </v:group>
            <v:group style="position:absolute;left:7966;top:13051;width:2700;height:284" coordorigin="7966,13051" coordsize="2700,284">
              <v:shape style="position:absolute;left:7966;top:13051;width:2700;height:284" coordorigin="7966,13051" coordsize="2700,284" path="m7966,13334l10666,13334,10666,13051,7966,13051,7966,13334xe" filled="true" fillcolor="#e6e6e6" stroked="false">
                <v:path arrowok="t"/>
                <v:fill type="solid"/>
              </v:shape>
            </v:group>
            <v:group style="position:absolute;left:7966;top:13334;width:2700;height:284" coordorigin="7966,13334" coordsize="2700,284">
              <v:shape style="position:absolute;left:7966;top:13334;width:2700;height:284" coordorigin="7966,13334" coordsize="2700,284" path="m7966,13618l10666,13618,10666,13334,7966,13334,7966,13618xe" filled="true" fillcolor="#e6e6e6" stroked="false">
                <v:path arrowok="t"/>
                <v:fill type="solid"/>
              </v:shape>
            </v:group>
            <v:group style="position:absolute;left:7966;top:13618;width:2700;height:284" coordorigin="7966,13618" coordsize="2700,284">
              <v:shape style="position:absolute;left:7966;top:13618;width:2700;height:284" coordorigin="7966,13618" coordsize="2700,284" path="m7966,13901l10666,13901,10666,13618,7966,13618,7966,13901xe" filled="true" fillcolor="#e6e6e6" stroked="false">
                <v:path arrowok="t"/>
                <v:fill type="solid"/>
              </v:shape>
            </v:group>
            <v:group style="position:absolute;left:7966;top:13901;width:2700;height:284" coordorigin="7966,13901" coordsize="2700,284">
              <v:shape style="position:absolute;left:7966;top:13901;width:2700;height:284" coordorigin="7966,13901" coordsize="2700,284" path="m7966,14184l10666,14184,10666,13901,7966,13901,7966,14184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72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544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/>
              <w:ind w:left="1683" w:right="328" w:hanging="135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during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multi-year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during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growth.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01/04</w:t>
            </w:r>
          </w:p>
        </w:tc>
        <w:tc>
          <w:tcPr>
            <w:tcW w:w="468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42" w:right="34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hyperlink r:id="rId15">
              <w:r>
                <w:rPr>
                  <w:rFonts w:ascii="Times New Roman"/>
                  <w:color w:val="0000FF"/>
                  <w:spacing w:val="-1"/>
                  <w:w w:val="95"/>
                  <w:sz w:val="20"/>
                </w:rPr>
                <w:t>http://forage.cas.psu.edu/docs/species/alfalfa.html</w:t>
              </w:r>
            </w:hyperlink>
            <w:r>
              <w:rPr>
                <w:rFonts w:ascii="Times New Roman"/>
                <w:color w:val="0000FF"/>
                <w:spacing w:val="43"/>
                <w:w w:val="99"/>
                <w:sz w:val="20"/>
              </w:rPr>
              <w:t> </w:t>
            </w:r>
            <w:hyperlink r:id="rId16">
              <w:r>
                <w:rPr>
                  <w:rFonts w:ascii="Times New Roman"/>
                  <w:color w:val="0000FF"/>
                  <w:spacing w:val="-1"/>
                  <w:sz w:val="20"/>
                </w:rPr>
                <w:t>http://forages.orst.edu/IS/NAIS/default.cfm</w:t>
              </w:r>
              <w:r>
                <w:rPr>
                  <w:rFonts w:ascii="Times New Roman"/>
                  <w:sz w:val="20"/>
                </w:rPr>
              </w:r>
            </w:hyperlink>
          </w:p>
          <w:p>
            <w:pPr>
              <w:pStyle w:val="TableParagraph"/>
              <w:spacing w:line="245" w:lineRule="auto"/>
              <w:ind w:left="179" w:right="179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both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Spring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plantings.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Spring</w:t>
            </w:r>
            <w:r>
              <w:rPr>
                <w:rFonts w:asci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using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mid-point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171" w:right="170" w:hanging="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7-10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days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occurs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approximately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60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days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Three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sometimes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cuttings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season.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pacing w:val="5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assuming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cuttings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begins</w:t>
            </w:r>
            <w:r>
              <w:rPr>
                <w:rFonts w:ascii="Times New Roman"/>
                <w:spacing w:val="3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August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early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Sept.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NC.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Each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cutting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occur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28-30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days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28/05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217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28/08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87,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83,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86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076" w:right="220" w:hanging="85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pasture/range,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non-CNT,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poor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0.110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855" w:right="149" w:hanging="70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NB0PWPWN;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Pasture,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warm-season,</w:t>
            </w:r>
            <w:r>
              <w:rPr>
                <w:rFonts w:ascii="Times New Roman"/>
                <w:spacing w:val="5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no-till,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Asheville,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4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0.004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84" w:right="286" w:firstLine="37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 </w:t>
            </w:r>
            <w:r>
              <w:rPr>
                <w:rFonts w:ascii="Times New Roman"/>
                <w:spacing w:val="4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NB0PWPWN;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Pasture,</w:t>
            </w:r>
            <w:r>
              <w:rPr>
                <w:rFonts w:ascii="Times New Roman"/>
                <w:spacing w:val="38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warm-season,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no-till,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Asheville,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505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Helena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Western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North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Carolina </w:t>
            </w:r>
            <w:r>
              <w:rPr>
                <w:rFonts w:ascii="Times New Roman"/>
                <w:sz w:val="24"/>
              </w:rPr>
              <w:t>-</w:t>
            </w:r>
            <w:r>
              <w:rPr>
                <w:rFonts w:ascii="Times New Roman"/>
                <w:spacing w:val="-1"/>
                <w:sz w:val="24"/>
              </w:rPr>
              <w:t> Alfalfa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804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5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45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Fourth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1,2,3,4)</w:t>
            </w:r>
          </w:p>
        </w:tc>
      </w:tr>
      <w:tr>
        <w:trPr>
          <w:trHeight w:val="46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41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</w:p>
        </w:tc>
      </w:tr>
      <w:tr>
        <w:trPr>
          <w:trHeight w:val="283" w:hRule="exact"/>
        </w:trPr>
        <w:tc>
          <w:tcPr>
            <w:tcW w:w="2790" w:type="dxa"/>
            <w:vMerge w:val="restart"/>
            <w:tcBorders>
              <w:top w:val="nil" w:sz="6" w:space="0" w:color="auto"/>
              <w:left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21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</w:p>
        </w:tc>
      </w:tr>
      <w:tr>
        <w:trPr>
          <w:trHeight w:val="283" w:hRule="exact"/>
        </w:trPr>
        <w:tc>
          <w:tcPr>
            <w:tcW w:w="2790" w:type="dxa"/>
            <w:vMerge/>
            <w:tcBorders>
              <w:left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78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281" w:hRule="exact"/>
        </w:trPr>
        <w:tc>
          <w:tcPr>
            <w:tcW w:w="2790" w:type="dxa"/>
            <w:vMerge/>
            <w:tcBorders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9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52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16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7">
              <w:r>
                <w:rPr>
                  <w:rFonts w:ascii="Times New Roman"/>
                  <w:color w:val="0000FF"/>
                  <w:spacing w:val="-1"/>
                  <w:sz w:val="24"/>
                </w:rPr>
                <w:t>http://www.statlab.iastate.e</w:t>
              </w:r>
              <w:r>
                <w:rPr>
                  <w:rFonts w:ascii="Times New Roman"/>
                  <w:sz w:val="24"/>
                </w:rPr>
              </w:r>
            </w:hyperlink>
          </w:p>
        </w:tc>
      </w:tr>
      <w:tr>
        <w:trPr>
          <w:trHeight w:val="427" w:hRule="exact"/>
        </w:trPr>
        <w:tc>
          <w:tcPr>
            <w:tcW w:w="2790" w:type="dxa"/>
            <w:vMerge w:val="restart"/>
            <w:tcBorders>
              <w:top w:val="single" w:sz="8" w:space="0" w:color="000000"/>
              <w:left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38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0" w:lineRule="auto" w:before="3"/>
              <w:ind w:left="47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1.51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9" w:lineRule="exact"/>
              <w:ind w:left="86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color w:val="0000FF"/>
                <w:sz w:val="24"/>
              </w:rPr>
              <w:t>du/soils/ssl/)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646" w:hRule="exact"/>
        </w:trPr>
        <w:tc>
          <w:tcPr>
            <w:tcW w:w="2790" w:type="dxa"/>
            <w:vMerge/>
            <w:tcBorders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32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17">
              <w:r>
                <w:rPr>
                  <w:rFonts w:ascii="Times New Roman"/>
                  <w:spacing w:val="-1"/>
                  <w:sz w:val="24"/>
                </w:rPr>
                <w:t>milton.cortes@nc.usda.gov</w:t>
              </w:r>
            </w:hyperlink>
          </w:p>
        </w:tc>
      </w:tr>
      <w:tr>
        <w:trPr>
          <w:trHeight w:val="105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0.153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95" w:lineRule="exact"/>
              <w:ind w:left="56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0.250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3"/>
              <w:ind w:right="0"/>
              <w:jc w:val="left"/>
              <w:rPr>
                <w:rFonts w:ascii="Times New Roman" w:hAnsi="Times New Roman" w:cs="Times New Roman" w:eastAsia="Times New Roman"/>
                <w:sz w:val="29"/>
                <w:szCs w:val="29"/>
              </w:rPr>
            </w:pP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DBAPE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 w:eastAsia="Times New Roman"/>
          <w:sz w:val="24"/>
          <w:szCs w:val="24"/>
        </w:rPr>
        <w:sectPr>
          <w:pgSz w:w="12240" w:h="15840"/>
          <w:pgMar w:top="1360" w:bottom="280" w:left="134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5"/>
          <w:szCs w:val="5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881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/>
              <w:ind w:left="110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=3)</w:t>
            </w:r>
          </w:p>
          <w:p>
            <w:pPr>
              <w:pStyle w:val="TableParagraph"/>
              <w:spacing w:line="244" w:lineRule="auto" w:before="3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0.322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</w:tc>
        <w:tc>
          <w:tcPr>
            <w:tcW w:w="2970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1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76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0.153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94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0.250cm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7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29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0.322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0.053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0.120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0.192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085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1.16%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6" w:lineRule="auto" w:before="7"/>
              <w:ind w:left="675" w:right="673" w:firstLine="10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0.174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0.116%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6" w:lineRule="auto" w:before="69"/>
        <w:ind w:right="615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tabs>
          <w:tab w:pos="1501" w:val="left" w:leader="none"/>
        </w:tabs>
        <w:spacing w:line="246" w:lineRule="auto"/>
        <w:ind w:right="243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0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114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right="615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pStyle w:val="BodyText"/>
        <w:spacing w:line="246" w:lineRule="auto"/>
        <w:ind w:right="24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after="0" w:line="246" w:lineRule="auto"/>
        <w:jc w:val="left"/>
        <w:sectPr>
          <w:pgSz w:w="12240" w:h="15840"/>
          <w:pgMar w:top="1380" w:bottom="280" w:left="1340" w:right="1340"/>
        </w:sectPr>
      </w:pPr>
    </w:p>
    <w:p>
      <w:pPr>
        <w:pStyle w:val="BodyText"/>
        <w:spacing w:line="246" w:lineRule="auto" w:before="41"/>
        <w:ind w:right="136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</w:t>
      </w:r>
      <w:r>
        <w:rPr>
          <w:spacing w:val="71"/>
        </w:rPr>
        <w:t> </w:t>
      </w:r>
      <w:r>
        <w:rPr>
          <w:spacing w:val="-1"/>
        </w:rPr>
        <w:t>Revisions</w:t>
      </w:r>
      <w:r>
        <w:rPr/>
        <w:t> 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00" w:right="84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right="0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</w:p>
    <w:p>
      <w:pPr>
        <w:pStyle w:val="BodyText"/>
        <w:spacing w:line="246" w:lineRule="auto" w:before="7"/>
        <w:ind w:right="2054"/>
        <w:jc w:val="left"/>
      </w:pPr>
      <w:r>
        <w:rPr/>
        <w:t>1.8.55.  </w:t>
      </w:r>
      <w:r>
        <w:rPr>
          <w:spacing w:val="12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>
          <w:spacing w:val="57"/>
        </w:rPr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84"/>
        <w:jc w:val="left"/>
      </w:pPr>
      <w:r>
        <w:rPr>
          <w:spacing w:val="-1"/>
        </w:rPr>
        <w:t>USDA.</w:t>
      </w:r>
      <w:r>
        <w:rPr/>
        <w:t>  </w:t>
      </w:r>
      <w:r>
        <w:rPr>
          <w:spacing w:val="12"/>
        </w:rPr>
        <w:t> </w:t>
      </w:r>
      <w:r>
        <w:rPr/>
        <w:t>1984.  </w:t>
      </w:r>
      <w:r>
        <w:rPr>
          <w:spacing w:val="12"/>
        </w:rPr>
        <w:t> </w:t>
      </w:r>
      <w:r>
        <w:rPr>
          <w:spacing w:val="-1"/>
        </w:rPr>
        <w:t>Usual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Harvesting</w:t>
      </w:r>
      <w:r>
        <w:rPr>
          <w:spacing w:val="-3"/>
        </w:rPr>
        <w:t> </w:t>
      </w:r>
      <w:r>
        <w:rPr>
          <w:spacing w:val="-1"/>
        </w:rPr>
        <w:t>Dates</w:t>
      </w:r>
      <w:r>
        <w:rPr/>
        <w:t> </w:t>
      </w:r>
      <w:r>
        <w:rPr>
          <w:spacing w:val="-1"/>
        </w:rPr>
        <w:t>for U.S.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Crops,</w:t>
      </w:r>
      <w:r>
        <w:rPr/>
        <w:t> </w:t>
      </w:r>
      <w:r>
        <w:rPr>
          <w:spacing w:val="-1"/>
        </w:rPr>
        <w:t>Statistical</w:t>
      </w:r>
      <w:r>
        <w:rPr/>
        <w:t> </w:t>
      </w:r>
      <w:r>
        <w:rPr>
          <w:spacing w:val="-1"/>
        </w:rPr>
        <w:t>Reporting</w:t>
      </w:r>
      <w:r>
        <w:rPr>
          <w:spacing w:val="99"/>
        </w:rPr>
        <w:t> </w:t>
      </w:r>
      <w:r>
        <w:rPr>
          <w:spacing w:val="-1"/>
        </w:rPr>
        <w:t>Service,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Agriculture Handbook</w:t>
      </w:r>
      <w:r>
        <w:rPr/>
        <w:t> #628, pp.78.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84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right="84"/>
        <w:jc w:val="left"/>
      </w:pPr>
      <w:r>
        <w:rPr>
          <w:spacing w:val="-1"/>
        </w:rPr>
        <w:t>USDA.</w:t>
      </w:r>
      <w:r>
        <w:rPr/>
        <w:t> </w:t>
      </w:r>
      <w:r>
        <w:rPr>
          <w:spacing w:val="-1"/>
        </w:rPr>
        <w:t>2000a.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Profile for Alfalfa </w:t>
      </w:r>
      <w:r>
        <w:rPr/>
        <w:t>in </w:t>
      </w:r>
      <w:r>
        <w:rPr>
          <w:spacing w:val="-1"/>
        </w:rPr>
        <w:t>Minnesota.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NSF</w:t>
      </w:r>
      <w:r>
        <w:rPr>
          <w:spacing w:val="85"/>
        </w:rPr>
        <w:t> </w:t>
      </w:r>
      <w:r>
        <w:rPr>
          <w:spacing w:val="-1"/>
        </w:rPr>
        <w:t>Center for </w:t>
      </w:r>
      <w:r>
        <w:rPr>
          <w:spacing w:val="-2"/>
        </w:rPr>
        <w:t>Integrated</w:t>
      </w:r>
      <w:r>
        <w:rPr/>
        <w:t> </w:t>
      </w:r>
      <w:r>
        <w:rPr>
          <w:spacing w:val="-1"/>
        </w:rPr>
        <w:t>Pest</w:t>
      </w:r>
      <w:r>
        <w:rPr/>
        <w:t> </w:t>
      </w:r>
      <w:r>
        <w:rPr>
          <w:spacing w:val="-1"/>
        </w:rPr>
        <w:t>Management.</w:t>
      </w:r>
      <w:r>
        <w:rPr/>
        <w:t> </w:t>
      </w:r>
      <w:r>
        <w:rPr>
          <w:spacing w:val="-1"/>
        </w:rPr>
        <w:t>Information</w:t>
      </w:r>
      <w:r>
        <w:rPr/>
        <w:t> </w:t>
      </w:r>
      <w:r>
        <w:rPr>
          <w:spacing w:val="-1"/>
        </w:rPr>
        <w:t>from</w:t>
      </w:r>
      <w:r>
        <w:rPr/>
        <w:t> the</w:t>
      </w:r>
      <w:r>
        <w:rPr>
          <w:spacing w:val="-1"/>
        </w:rPr>
        <w:t> website:</w:t>
      </w:r>
      <w:r>
        <w:rPr>
          <w:spacing w:val="54"/>
        </w:rPr>
        <w:t> </w:t>
      </w:r>
      <w:hyperlink r:id="rId14">
        <w:r>
          <w:rPr>
            <w:color w:val="0000FF"/>
            <w:spacing w:val="-1"/>
          </w:rPr>
          <w:t>http://www.ipmcenters.org/cropprofiles/.</w:t>
        </w:r>
        <w:r>
          <w:rPr/>
        </w:r>
      </w:hyperlink>
    </w:p>
    <w:p>
      <w:pPr>
        <w:spacing w:after="0" w:line="246" w:lineRule="auto"/>
        <w:jc w:val="left"/>
        <w:sectPr>
          <w:pgSz w:w="12240" w:h="15840"/>
          <w:pgMar w:top="1400" w:bottom="280" w:left="1340" w:right="138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26.279999pt;margin-top:523.080017pt;width:198pt;height:19.95pt;mso-position-horizontal-relative:page;mso-position-vertical-relative:page;z-index:-266272" coordorigin="6526,10462" coordsize="3960,399">
            <v:group style="position:absolute;left:6526;top:10462;width:3960;height:164" coordorigin="6526,10462" coordsize="3960,164">
              <v:shape style="position:absolute;left:6526;top:10462;width:3960;height:164" coordorigin="6526,10462" coordsize="3960,164" path="m6526,10625l10486,10625,10486,10462,6526,10462,6526,10625xe" filled="true" fillcolor="#e6e6e6" stroked="false">
                <v:path arrowok="t"/>
                <v:fill type="solid"/>
              </v:shape>
            </v:group>
            <v:group style="position:absolute;left:6526;top:10625;width:3960;height:236" coordorigin="6526,10625" coordsize="3960,236">
              <v:shape style="position:absolute;left:6526;top:10625;width:3960;height:236" coordorigin="6526,10625" coordsize="3960,236" path="m6526,10860l10486,10860,10486,10625,6526,10625,6526,1086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26.279999pt;margin-top:555.599976pt;width:198pt;height:19.95pt;mso-position-horizontal-relative:page;mso-position-vertical-relative:page;z-index:-266248" coordorigin="6526,11112" coordsize="3960,399">
            <v:group style="position:absolute;left:6526;top:11112;width:3960;height:164" coordorigin="6526,11112" coordsize="3960,164">
              <v:shape style="position:absolute;left:6526;top:11112;width:3960;height:164" coordorigin="6526,11112" coordsize="3960,164" path="m6526,11275l10486,11275,10486,11112,6526,11112,6526,11275xe" filled="true" fillcolor="#e6e6e6" stroked="false">
                <v:path arrowok="t"/>
                <v:fill type="solid"/>
              </v:shape>
            </v:group>
            <v:group style="position:absolute;left:6526;top:11275;width:3960;height:236" coordorigin="6526,11275" coordsize="3960,236">
              <v:shape style="position:absolute;left:6526;top:11275;width:3960;height:236" coordorigin="6526,11275" coordsize="3960,236" path="m6526,11510l10486,11510,10486,11275,6526,11275,6526,1151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26.279999pt;margin-top:588.120972pt;width:198pt;height:19.95pt;mso-position-horizontal-relative:page;mso-position-vertical-relative:page;z-index:-266224" coordorigin="6526,11762" coordsize="3960,399">
            <v:group style="position:absolute;left:6526;top:11762;width:3960;height:164" coordorigin="6526,11762" coordsize="3960,164">
              <v:shape style="position:absolute;left:6526;top:11762;width:3960;height:164" coordorigin="6526,11762" coordsize="3960,164" path="m6526,11926l10486,11926,10486,11762,6526,11762,6526,11926xe" filled="true" fillcolor="#e6e6e6" stroked="false">
                <v:path arrowok="t"/>
                <v:fill type="solid"/>
              </v:shape>
            </v:group>
            <v:group style="position:absolute;left:6526;top:11926;width:3960;height:236" coordorigin="6526,11926" coordsize="3960,236">
              <v:shape style="position:absolute;left:6526;top:11926;width:3960;height:236" coordorigin="6526,11926" coordsize="3960,236" path="m6526,12161l10486,12161,10486,11926,6526,11926,6526,12161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82.559998pt;margin-top:644.880005pt;width:442.6pt;height:44.3pt;mso-position-horizontal-relative:page;mso-position-vertical-relative:page;z-index:-266200" coordorigin="1651,12898" coordsize="8852,886">
            <v:group style="position:absolute;left:1651;top:12898;width:8852;height:120" coordorigin="1651,12898" coordsize="8852,120">
              <v:shape style="position:absolute;left:1651;top:12898;width:8852;height:120" coordorigin="1651,12898" coordsize="8852,120" path="m1651,13018l10502,13018,10502,12898,1651,12898,1651,13018xe" filled="true" fillcolor="#e6e6e6" stroked="false">
                <v:path arrowok="t"/>
                <v:fill type="solid"/>
              </v:shape>
            </v:group>
            <v:group style="position:absolute;left:1651;top:13018;width:8852;height:238" coordorigin="1651,13018" coordsize="8852,238">
              <v:shape style="position:absolute;left:1651;top:13018;width:8852;height:238" coordorigin="1651,13018" coordsize="8852,238" path="m1651,13255l10502,13255,10502,13018,1651,13018,1651,13255xe" filled="true" fillcolor="#e6e6e6" stroked="false">
                <v:path arrowok="t"/>
                <v:fill type="solid"/>
              </v:shape>
            </v:group>
            <v:group style="position:absolute;left:1651;top:13255;width:8852;height:236" coordorigin="1651,13255" coordsize="8852,236">
              <v:shape style="position:absolute;left:1651;top:13255;width:8852;height:236" coordorigin="1651,13255" coordsize="8852,236" path="m1651,13490l10502,13490,10502,13255,1651,13255,1651,13490xe" filled="true" fillcolor="#e6e6e6" stroked="false">
                <v:path arrowok="t"/>
                <v:fill type="solid"/>
              </v:shape>
            </v:group>
            <v:group style="position:absolute;left:1651;top:13490;width:8852;height:293" coordorigin="1651,13490" coordsize="8852,293">
              <v:shape style="position:absolute;left:1651;top:13490;width:8852;height:293" coordorigin="1651,13490" coordsize="8852,293" path="m1651,13783l10502,13783,10502,13490,1651,13490,1651,13783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Heading1"/>
        <w:spacing w:line="240" w:lineRule="auto" w:before="187"/>
        <w:ind w:left="100" w:right="0"/>
        <w:jc w:val="left"/>
        <w:rPr>
          <w:b w:val="0"/>
          <w:bCs w:val="0"/>
        </w:rPr>
      </w:pPr>
      <w:bookmarkStart w:name="_TOC_250010" w:id="7"/>
      <w:r>
        <w:rPr>
          <w:spacing w:val="-1"/>
        </w:rPr>
        <w:t>NORTH</w:t>
      </w:r>
      <w:r>
        <w:rPr/>
        <w:t> </w:t>
      </w:r>
      <w:r>
        <w:rPr>
          <w:spacing w:val="-1"/>
        </w:rPr>
        <w:t>CAROLINA CORN (Western)</w:t>
      </w:r>
      <w:bookmarkEnd w:id="7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5" w:lineRule="auto"/>
        <w:ind w:right="153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corn</w:t>
      </w:r>
      <w:r>
        <w:rPr/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Western</w:t>
      </w:r>
      <w:r>
        <w:rPr/>
        <w:t> </w:t>
      </w:r>
      <w:r>
        <w:rPr>
          <w:spacing w:val="-1"/>
        </w:rPr>
        <w:t>North</w:t>
      </w:r>
      <w:r>
        <w:rPr/>
        <w:t> </w:t>
      </w:r>
      <w:r>
        <w:rPr>
          <w:spacing w:val="-1"/>
        </w:rPr>
        <w:t>Carolina </w:t>
      </w:r>
      <w:r>
        <w:rPr/>
        <w:t>is </w:t>
      </w:r>
      <w:r>
        <w:rPr>
          <w:spacing w:val="-1"/>
        </w:rPr>
        <w:t>located</w:t>
      </w:r>
      <w:r>
        <w:rPr/>
        <w:t> in</w:t>
      </w:r>
      <w:r>
        <w:rPr>
          <w:spacing w:val="81"/>
        </w:rPr>
        <w:t> </w:t>
      </w:r>
      <w:r>
        <w:rPr>
          <w:spacing w:val="-1"/>
        </w:rPr>
        <w:t>Henderson </w:t>
      </w:r>
      <w:r>
        <w:rPr>
          <w:spacing w:val="-2"/>
        </w:rPr>
        <w:t>County.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2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North</w:t>
      </w:r>
      <w:r>
        <w:rPr/>
        <w:t> </w:t>
      </w:r>
      <w:r>
        <w:rPr>
          <w:spacing w:val="-1"/>
        </w:rPr>
        <w:t>Carolina</w:t>
      </w:r>
      <w:r>
        <w:rPr>
          <w:spacing w:val="-2"/>
        </w:rPr>
        <w:t> </w:t>
      </w:r>
      <w:r>
        <w:rPr/>
        <w:t>is </w:t>
      </w:r>
      <w:r>
        <w:rPr>
          <w:spacing w:val="-1"/>
        </w:rPr>
        <w:t>ranked</w:t>
      </w:r>
      <w:r>
        <w:rPr/>
        <w:t> </w:t>
      </w:r>
      <w:r>
        <w:rPr>
          <w:spacing w:val="-1"/>
        </w:rPr>
        <w:t>9</w:t>
      </w:r>
      <w:r>
        <w:rPr>
          <w:spacing w:val="-1"/>
          <w:position w:val="9"/>
          <w:sz w:val="16"/>
        </w:rPr>
        <w:t>th</w:t>
      </w:r>
      <w:r>
        <w:rPr>
          <w:spacing w:val="76"/>
          <w:w w:val="98"/>
          <w:position w:val="9"/>
          <w:sz w:val="16"/>
        </w:rPr>
        <w:t> </w:t>
      </w:r>
      <w:r>
        <w:rPr>
          <w:spacing w:val="-1"/>
        </w:rPr>
        <w:t>among</w:t>
      </w:r>
      <w:r>
        <w:rPr>
          <w:spacing w:val="-3"/>
        </w:rPr>
        <w:t> </w:t>
      </w:r>
      <w:r>
        <w:rPr>
          <w:spacing w:val="-1"/>
        </w:rPr>
        <w:t>major corn</w:t>
      </w:r>
      <w:r>
        <w:rPr/>
        <w:t> </w:t>
      </w:r>
      <w:r>
        <w:rPr>
          <w:spacing w:val="-1"/>
        </w:rPr>
        <w:t>producing</w:t>
      </w:r>
      <w:r>
        <w:rPr>
          <w:spacing w:val="-3"/>
        </w:rPr>
        <w:t> </w:t>
      </w:r>
      <w:r>
        <w:rPr>
          <w:spacing w:val="-1"/>
        </w:rPr>
        <w:t>states</w:t>
      </w:r>
      <w:r>
        <w:rPr/>
        <w:t> in 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Corn</w:t>
      </w:r>
      <w:r>
        <w:rPr/>
        <w:t> is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throughout</w:t>
      </w:r>
      <w:r>
        <w:rPr/>
        <w:t> the</w:t>
      </w:r>
      <w:r>
        <w:rPr>
          <w:spacing w:val="-1"/>
        </w:rPr>
        <w:t> state with</w:t>
      </w:r>
      <w:r>
        <w:rPr/>
        <w:t> the</w:t>
      </w:r>
      <w:r>
        <w:rPr>
          <w:spacing w:val="91"/>
        </w:rPr>
        <w:t> </w:t>
      </w:r>
      <w:r>
        <w:rPr>
          <w:spacing w:val="-1"/>
        </w:rPr>
        <w:t>largest</w:t>
      </w:r>
      <w:r>
        <w:rPr/>
        <w:t> </w:t>
      </w:r>
      <w:r>
        <w:rPr>
          <w:spacing w:val="-1"/>
        </w:rPr>
        <w:t>production</w:t>
      </w:r>
      <w:r>
        <w:rPr/>
        <w:t> </w:t>
      </w:r>
      <w:r>
        <w:rPr>
          <w:spacing w:val="-1"/>
        </w:rPr>
        <w:t>located</w:t>
      </w:r>
      <w:r>
        <w:rPr/>
        <w:t> in the</w:t>
      </w:r>
      <w:r>
        <w:rPr>
          <w:spacing w:val="-1"/>
        </w:rPr>
        <w:t> coastal</w:t>
      </w:r>
      <w:r>
        <w:rPr/>
        <w:t> </w:t>
      </w:r>
      <w:r>
        <w:rPr>
          <w:spacing w:val="-1"/>
        </w:rPr>
        <w:t>plain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tidewater regions.</w:t>
      </w:r>
      <w:r>
        <w:rPr/>
        <w:t> </w:t>
      </w:r>
      <w:r>
        <w:rPr>
          <w:spacing w:val="-1"/>
        </w:rPr>
        <w:t>Sweet</w:t>
      </w:r>
      <w:r>
        <w:rPr/>
        <w:t> </w:t>
      </w:r>
      <w:r>
        <w:rPr>
          <w:spacing w:val="-1"/>
        </w:rPr>
        <w:t>corn</w:t>
      </w:r>
      <w:r>
        <w:rPr/>
        <w:t> is </w:t>
      </w:r>
      <w:r>
        <w:rPr>
          <w:spacing w:val="-1"/>
        </w:rPr>
        <w:t>produced</w:t>
      </w:r>
      <w:r>
        <w:rPr>
          <w:spacing w:val="81"/>
        </w:rPr>
        <w:t> </w:t>
      </w:r>
      <w:r>
        <w:rPr>
          <w:spacing w:val="-1"/>
        </w:rPr>
        <w:t>mainly</w:t>
      </w:r>
      <w:r>
        <w:rPr>
          <w:spacing w:val="-8"/>
        </w:rPr>
        <w:t> </w:t>
      </w:r>
      <w:r>
        <w:rPr/>
        <w:t>on the</w:t>
      </w:r>
      <w:r>
        <w:rPr>
          <w:spacing w:val="-1"/>
        </w:rPr>
        <w:t> coastal</w:t>
      </w:r>
      <w:r>
        <w:rPr/>
        <w:t> </w:t>
      </w:r>
      <w:r>
        <w:rPr>
          <w:spacing w:val="-1"/>
        </w:rPr>
        <w:t>plain</w:t>
      </w:r>
      <w:r>
        <w:rPr/>
        <w:t> </w:t>
      </w:r>
      <w:r>
        <w:rPr>
          <w:spacing w:val="-2"/>
        </w:rPr>
        <w:t>(MLRA</w:t>
      </w:r>
      <w:r>
        <w:rPr>
          <w:spacing w:val="-1"/>
        </w:rPr>
        <w:t> </w:t>
      </w:r>
      <w:r>
        <w:rPr/>
        <w:t>153 A</w:t>
      </w:r>
      <w:r>
        <w:rPr>
          <w:spacing w:val="-1"/>
        </w:rPr>
        <w:t> and</w:t>
      </w:r>
      <w:r>
        <w:rPr/>
        <w:t> </w:t>
      </w:r>
      <w:r>
        <w:rPr>
          <w:spacing w:val="-1"/>
        </w:rPr>
        <w:t>B).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generally</w:t>
      </w:r>
      <w:r>
        <w:rPr>
          <w:spacing w:val="-8"/>
        </w:rPr>
        <w:t> </w:t>
      </w:r>
      <w:r>
        <w:rPr>
          <w:spacing w:val="-1"/>
        </w:rPr>
        <w:t>planted</w:t>
      </w:r>
      <w:r>
        <w:rPr/>
        <w:t> in the</w:t>
      </w:r>
      <w:r>
        <w:rPr>
          <w:spacing w:val="-1"/>
        </w:rPr>
        <w:t> early</w:t>
      </w:r>
      <w:r>
        <w:rPr>
          <w:spacing w:val="63"/>
        </w:rPr>
        <w:t> </w:t>
      </w:r>
      <w:r>
        <w:rPr>
          <w:spacing w:val="-1"/>
        </w:rPr>
        <w:t>Spring</w:t>
      </w:r>
      <w:r>
        <w:rPr>
          <w:spacing w:val="-3"/>
        </w:rPr>
        <w:t> </w:t>
      </w:r>
      <w:r>
        <w:rPr>
          <w:spacing w:val="-1"/>
        </w:rPr>
        <w:t>(April) and</w:t>
      </w:r>
      <w:r>
        <w:rPr/>
        <w:t> </w:t>
      </w:r>
      <w:r>
        <w:rPr>
          <w:spacing w:val="-1"/>
        </w:rPr>
        <w:t>harvested</w:t>
      </w:r>
      <w:r>
        <w:rPr/>
        <w:t> </w:t>
      </w:r>
      <w:r>
        <w:rPr>
          <w:spacing w:val="-1"/>
        </w:rPr>
        <w:t>beginning</w:t>
      </w:r>
      <w:r>
        <w:rPr>
          <w:spacing w:val="-3"/>
        </w:rPr>
        <w:t> </w:t>
      </w:r>
      <w:r>
        <w:rPr/>
        <w:t>in </w:t>
      </w:r>
      <w:r>
        <w:rPr>
          <w:spacing w:val="-1"/>
        </w:rPr>
        <w:t>August.</w:t>
      </w:r>
      <w:r>
        <w:rPr/>
        <w:t> Continuous </w:t>
      </w:r>
      <w:r>
        <w:rPr>
          <w:spacing w:val="-1"/>
        </w:rPr>
        <w:t>corn</w:t>
      </w:r>
      <w:r>
        <w:rPr/>
        <w:t> is </w:t>
      </w:r>
      <w:r>
        <w:rPr>
          <w:spacing w:val="-1"/>
        </w:rPr>
        <w:t>practice </w:t>
      </w:r>
      <w:r>
        <w:rPr/>
        <w:t>is </w:t>
      </w:r>
      <w:r>
        <w:rPr>
          <w:spacing w:val="-1"/>
        </w:rPr>
        <w:t>much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67"/>
        </w:rPr>
        <w:t> </w:t>
      </w:r>
      <w:r>
        <w:rPr>
          <w:spacing w:val="-1"/>
        </w:rPr>
        <w:t>region,</w:t>
      </w:r>
      <w:r>
        <w:rPr/>
        <w:t> </w:t>
      </w:r>
      <w:r>
        <w:rPr>
          <w:spacing w:val="-1"/>
        </w:rPr>
        <w:t>especially</w:t>
      </w:r>
      <w:r>
        <w:rPr>
          <w:spacing w:val="-8"/>
        </w:rPr>
        <w:t> </w:t>
      </w:r>
      <w:r>
        <w:rPr/>
        <w:t>in the</w:t>
      </w:r>
      <w:r>
        <w:rPr>
          <w:spacing w:val="-1"/>
        </w:rPr>
        <w:t> Piedmont.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However,</w:t>
      </w:r>
      <w:r>
        <w:rPr/>
        <w:t> </w:t>
      </w:r>
      <w:r>
        <w:rPr>
          <w:spacing w:val="-1"/>
        </w:rPr>
        <w:t>rotation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other crops</w:t>
      </w:r>
      <w:r>
        <w:rPr/>
        <w:t> </w:t>
      </w:r>
      <w:r>
        <w:rPr>
          <w:spacing w:val="-1"/>
        </w:rPr>
        <w:t>such</w:t>
      </w:r>
      <w:r>
        <w:rPr/>
        <w:t> </w:t>
      </w:r>
      <w:r>
        <w:rPr>
          <w:spacing w:val="-1"/>
        </w:rPr>
        <w:t>as</w:t>
      </w:r>
      <w:r>
        <w:rPr/>
        <w:t> </w:t>
      </w:r>
      <w:r>
        <w:rPr>
          <w:spacing w:val="-2"/>
        </w:rPr>
        <w:t>soybean</w:t>
      </w:r>
      <w:r>
        <w:rPr/>
        <w:t> is the</w:t>
      </w:r>
      <w:r>
        <w:rPr>
          <w:spacing w:val="87"/>
        </w:rPr>
        <w:t> </w:t>
      </w:r>
      <w:r>
        <w:rPr>
          <w:spacing w:val="-1"/>
        </w:rPr>
        <w:t>principal</w:t>
      </w:r>
      <w:r>
        <w:rPr/>
        <w:t> </w:t>
      </w:r>
      <w:r>
        <w:rPr>
          <w:spacing w:val="-1"/>
        </w:rPr>
        <w:t>practiced</w:t>
      </w:r>
      <w:r>
        <w:rPr/>
        <w:t> on the</w:t>
      </w:r>
      <w:r>
        <w:rPr>
          <w:spacing w:val="-1"/>
        </w:rPr>
        <w:t> coastal</w:t>
      </w:r>
      <w:r>
        <w:rPr/>
        <w:t> </w:t>
      </w:r>
      <w:r>
        <w:rPr>
          <w:spacing w:val="-1"/>
        </w:rPr>
        <w:t>plain.</w:t>
      </w:r>
      <w:r>
        <w:rPr/>
        <w:t>  </w:t>
      </w:r>
      <w:r>
        <w:rPr>
          <w:spacing w:val="12"/>
        </w:rPr>
        <w:t> </w:t>
      </w:r>
      <w:r>
        <w:rPr/>
        <w:t>Most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corn</w:t>
      </w:r>
      <w:r>
        <w:rPr/>
        <w:t> is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for feed</w:t>
      </w:r>
      <w:r>
        <w:rPr/>
        <w:t> </w:t>
      </w:r>
      <w:r>
        <w:rPr>
          <w:spacing w:val="-1"/>
        </w:rPr>
        <w:t>grain.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Planting</w:t>
      </w:r>
      <w:r>
        <w:rPr>
          <w:spacing w:val="75"/>
        </w:rPr>
        <w:t> </w:t>
      </w:r>
      <w:r>
        <w:rPr>
          <w:spacing w:val="-1"/>
        </w:rPr>
        <w:t>depth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row spacing</w:t>
      </w:r>
      <w:r>
        <w:rPr>
          <w:spacing w:val="-3"/>
        </w:rPr>
        <w:t> </w:t>
      </w:r>
      <w:r>
        <w:rPr>
          <w:spacing w:val="-1"/>
        </w:rPr>
        <w:t>(generally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inches) follows</w:t>
      </w:r>
      <w:r>
        <w:rPr/>
        <w:t> </w:t>
      </w:r>
      <w:r>
        <w:rPr>
          <w:spacing w:val="-1"/>
        </w:rPr>
        <w:t>general</w:t>
      </w:r>
      <w:r>
        <w:rPr/>
        <w:t> </w:t>
      </w:r>
      <w:r>
        <w:rPr>
          <w:spacing w:val="-1"/>
        </w:rPr>
        <w:t>practices</w:t>
      </w:r>
      <w:r>
        <w:rPr/>
        <w:t> </w:t>
      </w:r>
      <w:r>
        <w:rPr>
          <w:spacing w:val="-1"/>
        </w:rPr>
        <w:t>for </w:t>
      </w:r>
      <w:r>
        <w:rPr/>
        <w:t>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Conventional</w:t>
      </w:r>
      <w:r>
        <w:rPr>
          <w:spacing w:val="89"/>
        </w:rPr>
        <w:t> </w:t>
      </w:r>
      <w:r>
        <w:rPr>
          <w:spacing w:val="-1"/>
        </w:rPr>
        <w:t>tillage dominates</w:t>
      </w:r>
      <w:r>
        <w:rPr/>
        <w:t> </w:t>
      </w:r>
      <w:r>
        <w:rPr>
          <w:spacing w:val="-1"/>
        </w:rPr>
        <w:t>management</w:t>
      </w:r>
      <w:r>
        <w:rPr/>
        <w:t> </w:t>
      </w:r>
      <w:r>
        <w:rPr>
          <w:spacing w:val="-1"/>
        </w:rPr>
        <w:t>practices, followed by</w:t>
      </w:r>
      <w:r>
        <w:rPr>
          <w:spacing w:val="-8"/>
        </w:rPr>
        <w:t> </w:t>
      </w:r>
      <w:r>
        <w:rPr>
          <w:spacing w:val="-1"/>
        </w:rPr>
        <w:t>no-tillage.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However,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tillage</w:t>
      </w:r>
      <w:r>
        <w:rPr>
          <w:spacing w:val="87"/>
        </w:rPr>
        <w:t> </w:t>
      </w:r>
      <w:r>
        <w:rPr/>
        <w:t>is </w:t>
      </w:r>
      <w:r>
        <w:rPr>
          <w:spacing w:val="-1"/>
        </w:rPr>
        <w:t>continuing</w:t>
      </w:r>
      <w:r>
        <w:rPr>
          <w:spacing w:val="-3"/>
        </w:rPr>
        <w:t> </w:t>
      </w:r>
      <w:r>
        <w:rPr/>
        <w:t>to </w:t>
      </w:r>
      <w:r>
        <w:rPr>
          <w:spacing w:val="-1"/>
        </w:rPr>
        <w:t>grow.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rarely</w:t>
      </w:r>
      <w:r>
        <w:rPr>
          <w:spacing w:val="-8"/>
        </w:rPr>
        <w:t> </w:t>
      </w:r>
      <w:r>
        <w:rPr>
          <w:spacing w:val="-1"/>
        </w:rPr>
        <w:t>grown</w:t>
      </w:r>
      <w:r>
        <w:rPr/>
        <w:t> </w:t>
      </w:r>
      <w:r>
        <w:rPr>
          <w:spacing w:val="-1"/>
        </w:rPr>
        <w:t>under irrigation,</w:t>
      </w:r>
      <w:r>
        <w:rPr/>
        <w:t> </w:t>
      </w:r>
      <w:r>
        <w:rPr>
          <w:spacing w:val="-1"/>
        </w:rPr>
        <w:t>except</w:t>
      </w:r>
      <w:r>
        <w:rPr/>
        <w:t> </w:t>
      </w:r>
      <w:r>
        <w:rPr>
          <w:spacing w:val="-1"/>
        </w:rPr>
        <w:t>for sweet</w:t>
      </w:r>
      <w:r>
        <w:rPr/>
        <w:t> </w:t>
      </w:r>
      <w:r>
        <w:rPr>
          <w:spacing w:val="-1"/>
        </w:rPr>
        <w:t>corn.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</w:t>
      </w:r>
      <w:r>
        <w:rPr>
          <w:spacing w:val="77"/>
        </w:rPr>
        <w:t>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Chewacla loam.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Chewacla 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fine-loamy,</w:t>
      </w:r>
      <w:r>
        <w:rPr/>
        <w:t> mixed,</w:t>
      </w:r>
      <w:r>
        <w:rPr>
          <w:spacing w:val="81"/>
        </w:rPr>
        <w:t> </w:t>
      </w:r>
      <w:r>
        <w:rPr>
          <w:spacing w:val="-1"/>
        </w:rPr>
        <w:t>active,</w:t>
      </w:r>
      <w:r>
        <w:rPr/>
        <w:t> </w:t>
      </w:r>
      <w:r>
        <w:rPr>
          <w:spacing w:val="-1"/>
        </w:rPr>
        <w:t>thermic Fluvaquentic Dystrudepts.</w:t>
      </w:r>
      <w:r>
        <w:rPr/>
        <w:t>  </w:t>
      </w:r>
      <w:r>
        <w:rPr>
          <w:spacing w:val="12"/>
        </w:rPr>
        <w:t> </w:t>
      </w:r>
      <w:r>
        <w:rPr/>
        <w:t>Most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series</w:t>
      </w:r>
      <w:r>
        <w:rPr/>
        <w:t> is </w:t>
      </w:r>
      <w:r>
        <w:rPr>
          <w:spacing w:val="-1"/>
        </w:rPr>
        <w:t>cleared</w:t>
      </w:r>
      <w:r>
        <w:rPr/>
        <w:t> </w:t>
      </w:r>
      <w:r>
        <w:rPr>
          <w:spacing w:val="-1"/>
        </w:rPr>
        <w:t>for pasture </w:t>
      </w:r>
      <w:r>
        <w:rPr/>
        <w:t>or</w:t>
      </w:r>
      <w:r>
        <w:rPr>
          <w:spacing w:val="-1"/>
        </w:rPr>
        <w:t> planted</w:t>
      </w:r>
      <w:r>
        <w:rPr/>
        <w:t> in</w:t>
      </w:r>
      <w:r>
        <w:rPr>
          <w:spacing w:val="71"/>
        </w:rPr>
        <w:t> </w:t>
      </w:r>
      <w:r>
        <w:rPr>
          <w:spacing w:val="-1"/>
        </w:rPr>
        <w:t>row crops,</w:t>
      </w:r>
      <w:r>
        <w:rPr/>
        <w:t> mostly</w:t>
      </w:r>
      <w:r>
        <w:rPr>
          <w:spacing w:val="-8"/>
        </w:rPr>
        <w:t> </w:t>
      </w:r>
      <w:r>
        <w:rPr>
          <w:spacing w:val="-1"/>
        </w:rPr>
        <w:t>corn</w:t>
      </w:r>
      <w:r>
        <w:rPr/>
        <w:t> </w:t>
      </w:r>
      <w:r>
        <w:rPr>
          <w:spacing w:val="-1"/>
        </w:rPr>
        <w:t>with</w:t>
      </w:r>
      <w:r>
        <w:rPr/>
        <w:t> the</w:t>
      </w:r>
      <w:r>
        <w:rPr>
          <w:spacing w:val="-1"/>
        </w:rPr>
        <w:t> remainder </w:t>
      </w:r>
      <w:r>
        <w:rPr/>
        <w:t>in </w:t>
      </w:r>
      <w:r>
        <w:rPr>
          <w:spacing w:val="-1"/>
        </w:rPr>
        <w:t>small</w:t>
      </w:r>
      <w:r>
        <w:rPr/>
        <w:t> </w:t>
      </w:r>
      <w:r>
        <w:rPr>
          <w:spacing w:val="-1"/>
        </w:rPr>
        <w:t>grain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3"/>
        </w:rPr>
        <w:t>hay.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Chewacla loam</w:t>
      </w:r>
      <w:r>
        <w:rPr/>
        <w:t> is a</w:t>
      </w:r>
      <w:r>
        <w:rPr>
          <w:spacing w:val="-1"/>
        </w:rPr>
        <w:t> very</w:t>
      </w:r>
      <w:r>
        <w:rPr>
          <w:spacing w:val="69"/>
        </w:rPr>
        <w:t> </w:t>
      </w:r>
      <w:r>
        <w:rPr>
          <w:spacing w:val="-1"/>
        </w:rPr>
        <w:t>deep,</w:t>
      </w:r>
      <w:r>
        <w:rPr/>
        <w:t> </w:t>
      </w:r>
      <w:r>
        <w:rPr>
          <w:spacing w:val="-1"/>
        </w:rPr>
        <w:t>somewhat</w:t>
      </w:r>
      <w:r>
        <w:rPr/>
        <w:t> </w:t>
      </w:r>
      <w:r>
        <w:rPr>
          <w:spacing w:val="-1"/>
        </w:rPr>
        <w:t>poorly</w:t>
      </w:r>
      <w:r>
        <w:rPr>
          <w:spacing w:val="-8"/>
        </w:rPr>
        <w:t> </w:t>
      </w:r>
      <w:r>
        <w:rPr>
          <w:spacing w:val="-1"/>
        </w:rPr>
        <w:t>drained,</w:t>
      </w:r>
      <w:r>
        <w:rPr/>
        <w:t> slow</w:t>
      </w:r>
      <w:r>
        <w:rPr>
          <w:spacing w:val="-1"/>
        </w:rPr>
        <w:t> runoff,</w:t>
      </w:r>
      <w:r>
        <w:rPr/>
        <w:t>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recent</w:t>
      </w:r>
      <w:r>
        <w:rPr>
          <w:spacing w:val="77"/>
        </w:rPr>
        <w:t> </w:t>
      </w:r>
      <w:r>
        <w:rPr>
          <w:spacing w:val="-1"/>
        </w:rPr>
        <w:t>alluvium</w:t>
      </w:r>
      <w:r>
        <w:rPr/>
        <w:t> </w:t>
      </w:r>
      <w:r>
        <w:rPr>
          <w:spacing w:val="-1"/>
        </w:rPr>
        <w:t>washed</w:t>
      </w:r>
      <w:r>
        <w:rPr/>
        <w:t> </w:t>
      </w:r>
      <w:r>
        <w:rPr>
          <w:spacing w:val="-1"/>
        </w:rPr>
        <w:t>largely</w:t>
      </w:r>
      <w:r>
        <w:rPr>
          <w:spacing w:val="-8"/>
        </w:rPr>
        <w:t> </w:t>
      </w:r>
      <w:r>
        <w:rPr>
          <w:spacing w:val="-1"/>
        </w:rPr>
        <w:t>from</w:t>
      </w:r>
      <w:r>
        <w:rPr/>
        <w:t> soils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residuum</w:t>
      </w:r>
      <w:r>
        <w:rPr/>
        <w:t> </w:t>
      </w:r>
      <w:r>
        <w:rPr>
          <w:spacing w:val="-1"/>
        </w:rPr>
        <w:t>from</w:t>
      </w:r>
      <w:r>
        <w:rPr/>
        <w:t> </w:t>
      </w:r>
      <w:r>
        <w:rPr>
          <w:spacing w:val="-1"/>
        </w:rPr>
        <w:t>metamorphic and</w:t>
      </w:r>
      <w:r>
        <w:rPr/>
        <w:t> </w:t>
      </w:r>
      <w:r>
        <w:rPr>
          <w:spacing w:val="-1"/>
        </w:rPr>
        <w:t>igneous</w:t>
      </w:r>
      <w:r>
        <w:rPr/>
        <w:t> </w:t>
      </w:r>
      <w:r>
        <w:rPr>
          <w:spacing w:val="-1"/>
        </w:rPr>
        <w:t>rocks.</w:t>
      </w:r>
    </w:p>
    <w:p>
      <w:pPr>
        <w:pStyle w:val="BodyText"/>
        <w:spacing w:line="246" w:lineRule="auto" w:before="1"/>
        <w:ind w:right="114"/>
        <w:jc w:val="left"/>
      </w:pP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located</w:t>
      </w:r>
      <w:r>
        <w:rPr/>
        <w:t> on </w:t>
      </w:r>
      <w:r>
        <w:rPr>
          <w:spacing w:val="-1"/>
        </w:rPr>
        <w:t>flood</w:t>
      </w:r>
      <w:r>
        <w:rPr/>
        <w:t> </w:t>
      </w:r>
      <w:r>
        <w:rPr>
          <w:spacing w:val="-1"/>
        </w:rPr>
        <w:t>plains.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Slopes</w:t>
      </w:r>
      <w:r>
        <w:rPr/>
        <w:t> </w:t>
      </w:r>
      <w:r>
        <w:rPr>
          <w:spacing w:val="-1"/>
        </w:rPr>
        <w:t>are generally</w:t>
      </w:r>
      <w:r>
        <w:rPr>
          <w:spacing w:val="-8"/>
        </w:rPr>
        <w:t> </w:t>
      </w:r>
      <w:r>
        <w:rPr>
          <w:spacing w:val="-1"/>
        </w:rPr>
        <w:t>between</w:t>
      </w:r>
      <w:r>
        <w:rPr/>
        <w:t> 0 to 2 </w:t>
      </w:r>
      <w:r>
        <w:rPr>
          <w:spacing w:val="-1"/>
        </w:rPr>
        <w:t>percent.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soils </w:t>
      </w:r>
      <w:r>
        <w:rPr>
          <w:spacing w:val="-1"/>
        </w:rPr>
        <w:t>are</w:t>
      </w:r>
      <w:r>
        <w:rPr>
          <w:spacing w:val="71"/>
        </w:rPr>
        <w:t> </w:t>
      </w:r>
      <w:r>
        <w:rPr/>
        <w:t>extensive</w:t>
      </w:r>
      <w:r>
        <w:rPr>
          <w:spacing w:val="-1"/>
        </w:rPr>
        <w:t> throughout</w:t>
      </w:r>
      <w:r>
        <w:rPr/>
        <w:t> the</w:t>
      </w:r>
      <w:r>
        <w:rPr>
          <w:spacing w:val="-1"/>
        </w:rPr>
        <w:t> region.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Chewacla 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0"/>
      </w:tblGrid>
      <w:tr>
        <w:trPr>
          <w:trHeight w:val="691" w:hRule="exact"/>
        </w:trPr>
        <w:tc>
          <w:tcPr>
            <w:tcW w:w="918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Henderson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North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Carolina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Western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1965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Asheville,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(W03812)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 </w:t>
            </w:r>
            <w:r>
              <w:rPr>
                <w:rFonts w:ascii="Times New Roman"/>
                <w:spacing w:val="40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Asheville,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(W03812)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0.76</w:t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85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18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01"/>
      </w:tblGrid>
      <w:tr>
        <w:trPr>
          <w:trHeight w:val="902" w:hRule="exact"/>
        </w:trPr>
        <w:tc>
          <w:tcPr>
            <w:tcW w:w="908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22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 </w:t>
            </w:r>
            <w:r>
              <w:rPr>
                <w:rFonts w:ascii="Times New Roman"/>
                <w:b/>
                <w:spacing w:val="4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Henderson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North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Carolina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Western</w:t>
            </w:r>
            <w:r>
              <w:rPr>
                <w:rFonts w:ascii="Times New Roman"/>
                <w:spacing w:val="8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59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48" w:space="0" w:color="E6E6E6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7" w:hRule="exact"/>
        </w:trPr>
        <w:tc>
          <w:tcPr>
            <w:tcW w:w="2159" w:type="dxa"/>
            <w:tcBorders>
              <w:top w:val="nil" w:sz="6" w:space="0" w:color="auto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529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48" w:space="0" w:color="E6E6E6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500" w:bottom="280" w:left="1340" w:right="134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67pt;margin-top:99.960999pt;width:258pt;height:20.65pt;mso-position-horizontal-relative:page;mso-position-vertical-relative:page;z-index:-266176" coordorigin="5340,1999" coordsize="5160,413">
            <v:group style="position:absolute;left:5340;top:1999;width:5160;height:120" coordorigin="5340,1999" coordsize="5160,120">
              <v:shape style="position:absolute;left:5340;top:1999;width:5160;height:120" coordorigin="5340,1999" coordsize="5160,120" path="m5340,2119l10500,2119,10500,1999,5340,1999,5340,2119xe" filled="true" fillcolor="#e6e6e6" stroked="false">
                <v:path arrowok="t"/>
                <v:fill type="solid"/>
              </v:shape>
            </v:group>
            <v:group style="position:absolute;left:5340;top:2119;width:5160;height:293" coordorigin="5340,2119" coordsize="5160,293">
              <v:shape style="position:absolute;left:5340;top:2119;width:5160;height:293" coordorigin="5340,2119" coordsize="5160,293" path="m5340,2412l10500,2412,10500,2119,5340,2119,5340,241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133.199997pt;width:258pt;height:110.4pt;mso-position-horizontal-relative:page;mso-position-vertical-relative:page;z-index:-266152" coordorigin="5340,2664" coordsize="5160,2208">
            <v:group style="position:absolute;left:5340;top:2664;width:5160;height:120" coordorigin="5340,2664" coordsize="5160,120">
              <v:shape style="position:absolute;left:5340;top:2664;width:5160;height:120" coordorigin="5340,2664" coordsize="5160,120" path="m5340,2784l10500,2784,10500,2664,5340,2664,5340,2784xe" filled="true" fillcolor="#e6e6e6" stroked="false">
                <v:path arrowok="t"/>
                <v:fill type="solid"/>
              </v:shape>
            </v:group>
            <v:group style="position:absolute;left:5340;top:2784;width:5160;height:236" coordorigin="5340,2784" coordsize="5160,236">
              <v:shape style="position:absolute;left:5340;top:2784;width:5160;height:236" coordorigin="5340,2784" coordsize="5160,236" path="m5340,3019l10500,3019,10500,2784,5340,2784,5340,3019xe" filled="true" fillcolor="#e6e6e6" stroked="false">
                <v:path arrowok="t"/>
                <v:fill type="solid"/>
              </v:shape>
            </v:group>
            <v:group style="position:absolute;left:5340;top:3019;width:5160;height:236" coordorigin="5340,3019" coordsize="5160,236">
              <v:shape style="position:absolute;left:5340;top:3019;width:5160;height:236" coordorigin="5340,3019" coordsize="5160,236" path="m5340,3254l10500,3254,10500,3019,5340,3019,5340,3254xe" filled="true" fillcolor="#e6e6e6" stroked="false">
                <v:path arrowok="t"/>
                <v:fill type="solid"/>
              </v:shape>
            </v:group>
            <v:group style="position:absolute;left:5340;top:3254;width:5160;height:236" coordorigin="5340,3254" coordsize="5160,236">
              <v:shape style="position:absolute;left:5340;top:3254;width:5160;height:236" coordorigin="5340,3254" coordsize="5160,236" path="m5340,3490l10500,3490,10500,3254,5340,3254,5340,3490xe" filled="true" fillcolor="#e6e6e6" stroked="false">
                <v:path arrowok="t"/>
                <v:fill type="solid"/>
              </v:shape>
            </v:group>
            <v:group style="position:absolute;left:5340;top:3490;width:5160;height:293" coordorigin="5340,3490" coordsize="5160,293">
              <v:shape style="position:absolute;left:5340;top:3490;width:5160;height:293" coordorigin="5340,3490" coordsize="5160,293" path="m5340,3782l10500,3782,10500,3490,5340,3490,5340,3782xe" filled="true" fillcolor="#e6e6e6" stroked="false">
                <v:path arrowok="t"/>
                <v:fill type="solid"/>
              </v:shape>
            </v:group>
            <v:group style="position:absolute;left:5340;top:3799;width:5160;height:120" coordorigin="5340,3799" coordsize="5160,120">
              <v:shape style="position:absolute;left:5340;top:3799;width:5160;height:120" coordorigin="5340,3799" coordsize="5160,120" path="m5340,3919l10500,3919,10500,3799,5340,3799,5340,3919xe" filled="true" fillcolor="#e6e6e6" stroked="false">
                <v:path arrowok="t"/>
                <v:fill type="solid"/>
              </v:shape>
            </v:group>
            <v:group style="position:absolute;left:5340;top:3919;width:5160;height:236" coordorigin="5340,3919" coordsize="5160,236">
              <v:shape style="position:absolute;left:5340;top:3919;width:5160;height:236" coordorigin="5340,3919" coordsize="5160,236" path="m5340,4154l10500,4154,10500,3919,5340,3919,5340,4154xe" filled="true" fillcolor="#e6e6e6" stroked="false">
                <v:path arrowok="t"/>
                <v:fill type="solid"/>
              </v:shape>
            </v:group>
            <v:group style="position:absolute;left:5340;top:4154;width:5160;height:288" coordorigin="5340,4154" coordsize="5160,288">
              <v:shape style="position:absolute;left:5340;top:4154;width:5160;height:288" coordorigin="5340,4154" coordsize="5160,288" path="m5340,4442l10500,4442,10500,4154,5340,4154,5340,4442xe" filled="true" fillcolor="#e6e6e6" stroked="false">
                <v:path arrowok="t"/>
                <v:fill type="solid"/>
              </v:shape>
            </v:group>
            <v:group style="position:absolute;left:5340;top:4459;width:5160;height:120" coordorigin="5340,4459" coordsize="5160,120">
              <v:shape style="position:absolute;left:5340;top:4459;width:5160;height:120" coordorigin="5340,4459" coordsize="5160,120" path="m5340,4579l10500,4579,10500,4459,5340,4459,5340,4579xe" filled="true" fillcolor="#e6e6e6" stroked="false">
                <v:path arrowok="t"/>
                <v:fill type="solid"/>
              </v:shape>
            </v:group>
            <v:group style="position:absolute;left:5340;top:4579;width:5160;height:293" coordorigin="5340,4579" coordsize="5160,293">
              <v:shape style="position:absolute;left:5340;top:4579;width:5160;height:293" coordorigin="5340,4579" coordsize="5160,293" path="m5340,4872l10500,4872,10500,4579,5340,4579,5340,487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67pt;margin-top:256.200989pt;width:258pt;height:20.65pt;mso-position-horizontal-relative:page;mso-position-vertical-relative:page;z-index:-266128" coordorigin="5340,5124" coordsize="5160,413">
            <v:group style="position:absolute;left:5340;top:5124;width:5160;height:120" coordorigin="5340,5124" coordsize="5160,120">
              <v:shape style="position:absolute;left:5340;top:5124;width:5160;height:120" coordorigin="5340,5124" coordsize="5160,120" path="m5340,5244l10500,5244,10500,5124,5340,5124,5340,5244xe" filled="true" fillcolor="#e6e6e6" stroked="false">
                <v:path arrowok="t"/>
                <v:fill type="solid"/>
              </v:shape>
            </v:group>
            <v:group style="position:absolute;left:5340;top:5244;width:5160;height:293" coordorigin="5340,5244" coordsize="5160,293">
              <v:shape style="position:absolute;left:5340;top:5244;width:5160;height:293" coordorigin="5340,5244" coordsize="5160,293" path="m5340,5537l10500,5537,10500,5244,5340,5244,5340,553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487.559998pt;width:222pt;height:20.65pt;mso-position-horizontal-relative:page;mso-position-vertical-relative:page;z-index:-266104" coordorigin="6060,9751" coordsize="4440,413">
            <v:group style="position:absolute;left:6060;top:9751;width:4440;height:120" coordorigin="6060,9751" coordsize="4440,120">
              <v:shape style="position:absolute;left:6060;top:9751;width:4440;height:120" coordorigin="6060,9751" coordsize="4440,120" path="m6060,9871l10500,9871,10500,9751,6060,9751,6060,9871xe" filled="true" fillcolor="#e6e6e6" stroked="false">
                <v:path arrowok="t"/>
                <v:fill type="solid"/>
              </v:shape>
            </v:group>
            <v:group style="position:absolute;left:6060;top:9871;width:4440;height:293" coordorigin="6060,9871" coordsize="4440,293">
              <v:shape style="position:absolute;left:6060;top:9871;width:4440;height:293" coordorigin="6060,9871" coordsize="4440,293" path="m6060,10164l10500,10164,10500,9871,6060,9871,6060,1016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520.801025pt;width:222pt;height:32.4pt;mso-position-horizontal-relative:page;mso-position-vertical-relative:page;z-index:-266080" coordorigin="6060,10416" coordsize="4440,648">
            <v:group style="position:absolute;left:6060;top:10416;width:4440;height:120" coordorigin="6060,10416" coordsize="4440,120">
              <v:shape style="position:absolute;left:6060;top:10416;width:4440;height:120" coordorigin="6060,10416" coordsize="4440,120" path="m6060,10536l10500,10536,10500,10416,6060,10416,6060,10536xe" filled="true" fillcolor="#e6e6e6" stroked="false">
                <v:path arrowok="t"/>
                <v:fill type="solid"/>
              </v:shape>
            </v:group>
            <v:group style="position:absolute;left:6060;top:10536;width:4440;height:236" coordorigin="6060,10536" coordsize="4440,236">
              <v:shape style="position:absolute;left:6060;top:10536;width:4440;height:236" coordorigin="6060,10536" coordsize="4440,236" path="m6060,10771l10500,10771,10500,10536,6060,10536,6060,10771xe" filled="true" fillcolor="#e6e6e6" stroked="false">
                <v:path arrowok="t"/>
                <v:fill type="solid"/>
              </v:shape>
            </v:group>
            <v:group style="position:absolute;left:6060;top:10771;width:4440;height:293" coordorigin="6060,10771" coordsize="4440,293">
              <v:shape style="position:absolute;left:6060;top:10771;width:4440;height:293" coordorigin="6060,10771" coordsize="4440,293" path="m6060,11064l10500,11064,10500,10771,6060,10771,6060,1106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565.801025pt;width:222pt;height:32.4pt;mso-position-horizontal-relative:page;mso-position-vertical-relative:page;z-index:-266056" coordorigin="6060,11316" coordsize="4440,648">
            <v:group style="position:absolute;left:6060;top:11316;width:4440;height:120" coordorigin="6060,11316" coordsize="4440,120">
              <v:shape style="position:absolute;left:6060;top:11316;width:4440;height:120" coordorigin="6060,11316" coordsize="4440,120" path="m6060,11436l10500,11436,10500,11316,6060,11316,6060,11436xe" filled="true" fillcolor="#e6e6e6" stroked="false">
                <v:path arrowok="t"/>
                <v:fill type="solid"/>
              </v:shape>
            </v:group>
            <v:group style="position:absolute;left:6060;top:11436;width:4440;height:236" coordorigin="6060,11436" coordsize="4440,236">
              <v:shape style="position:absolute;left:6060;top:11436;width:4440;height:236" coordorigin="6060,11436" coordsize="4440,236" path="m6060,11671l10500,11671,10500,11436,6060,11436,6060,11671xe" filled="true" fillcolor="#e6e6e6" stroked="false">
                <v:path arrowok="t"/>
                <v:fill type="solid"/>
              </v:shape>
            </v:group>
            <v:group style="position:absolute;left:6060;top:11671;width:4440;height:293" coordorigin="6060,11671" coordsize="4440,293">
              <v:shape style="position:absolute;left:6060;top:11671;width:4440;height:293" coordorigin="6060,11671" coordsize="4440,293" path="m6060,11964l10500,11964,10500,11671,6060,11671,6060,1196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610.801025pt;width:222pt;height:20.65pt;mso-position-horizontal-relative:page;mso-position-vertical-relative:page;z-index:-266032" coordorigin="6060,12216" coordsize="4440,413">
            <v:group style="position:absolute;left:6060;top:12216;width:4440;height:120" coordorigin="6060,12216" coordsize="4440,120">
              <v:shape style="position:absolute;left:6060;top:12216;width:4440;height:120" coordorigin="6060,12216" coordsize="4440,120" path="m6060,12336l10500,12336,10500,12216,6060,12216,6060,12336xe" filled="true" fillcolor="#e6e6e6" stroked="false">
                <v:path arrowok="t"/>
                <v:fill type="solid"/>
              </v:shape>
            </v:group>
            <v:group style="position:absolute;left:6060;top:12336;width:4440;height:293" coordorigin="6060,12336" coordsize="4440,293">
              <v:shape style="position:absolute;left:6060;top:12336;width:4440;height:293" coordorigin="6060,12336" coordsize="4440,293" path="m6060,12629l10500,12629,10500,12336,6060,12336,6060,1262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644.039978pt;width:222pt;height:53.9pt;mso-position-horizontal-relative:page;mso-position-vertical-relative:page;z-index:-266008" coordorigin="6060,12881" coordsize="4440,1078">
            <v:group style="position:absolute;left:6060;top:12881;width:4440;height:120" coordorigin="6060,12881" coordsize="4440,120">
              <v:shape style="position:absolute;left:6060;top:12881;width:4440;height:120" coordorigin="6060,12881" coordsize="4440,120" path="m6060,13001l10500,13001,10500,12881,6060,12881,6060,13001xe" filled="true" fillcolor="#e6e6e6" stroked="false">
                <v:path arrowok="t"/>
                <v:fill type="solid"/>
              </v:shape>
            </v:group>
            <v:group style="position:absolute;left:6060;top:13001;width:4440;height:236" coordorigin="6060,13001" coordsize="4440,236">
              <v:shape style="position:absolute;left:6060;top:13001;width:4440;height:236" coordorigin="6060,13001" coordsize="4440,236" path="m6060,13236l10500,13236,10500,13001,6060,13001,6060,13236xe" filled="true" fillcolor="#e6e6e6" stroked="false">
                <v:path arrowok="t"/>
                <v:fill type="solid"/>
              </v:shape>
            </v:group>
            <v:group style="position:absolute;left:6060;top:13236;width:4440;height:293" coordorigin="6060,13236" coordsize="4440,293">
              <v:shape style="position:absolute;left:6060;top:13236;width:4440;height:293" coordorigin="6060,13236" coordsize="4440,293" path="m6060,13529l10500,13529,10500,13236,6060,13236,6060,13529xe" filled="true" fillcolor="#e6e6e6" stroked="false">
                <v:path arrowok="t"/>
                <v:fill type="solid"/>
              </v:shape>
            </v:group>
            <v:group style="position:absolute;left:6060;top:13546;width:4440;height:120" coordorigin="6060,13546" coordsize="4440,120">
              <v:shape style="position:absolute;left:6060;top:13546;width:4440;height:120" coordorigin="6060,13546" coordsize="4440,120" path="m6060,13666l10500,13666,10500,13546,6060,13546,6060,13666xe" filled="true" fillcolor="#e6e6e6" stroked="false">
                <v:path arrowok="t"/>
                <v:fill type="solid"/>
              </v:shape>
            </v:group>
            <v:group style="position:absolute;left:6060;top:13666;width:4440;height:293" coordorigin="6060,13666" coordsize="4440,293">
              <v:shape style="position:absolute;left:6060;top:13666;width:4440;height:293" coordorigin="6060,13666" coordsize="4440,293" path="m6060,13958l10500,13958,10500,13666,6060,13666,6060,13958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29"/>
        <w:gridCol w:w="5401"/>
      </w:tblGrid>
      <w:tr>
        <w:trPr>
          <w:trHeight w:val="545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left="15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0.29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11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FARM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1985)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0.3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5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No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contour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plowing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0-2%.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1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95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Median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(0-2%)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8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64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Henderson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North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Carolina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Western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8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26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753" w:right="134" w:hanging="16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2"/>
                <w:sz w:val="20"/>
              </w:rPr>
              <w:t> weather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 </w:t>
            </w:r>
            <w:r>
              <w:rPr>
                <w:rFonts w:ascii="Times New Roman"/>
                <w:spacing w:val="4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Asheville,</w:t>
            </w:r>
            <w:r>
              <w:rPr>
                <w:rFonts w:ascii="Times New Roman"/>
                <w:spacing w:val="6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(W03812)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1998),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5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2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9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Median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(60-120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cm)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5-9.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EPA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117" w:right="141" w:hanging="9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Taken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IL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Also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cited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9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(Eastern)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26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420" w:right="15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303pt;margin-top:72.720001pt;width:222pt;height:38.2pt;mso-position-horizontal-relative:page;mso-position-vertical-relative:page;z-index:-265984" coordorigin="6060,1454" coordsize="4440,764">
            <v:group style="position:absolute;left:6060;top:1454;width:4440;height:236" coordorigin="6060,1454" coordsize="4440,236">
              <v:shape style="position:absolute;left:6060;top:1454;width:4440;height:236" coordorigin="6060,1454" coordsize="4440,236" path="m6060,1690l10500,1690,10500,1454,6060,1454,6060,1690xe" filled="true" fillcolor="#e6e6e6" stroked="false">
                <v:path arrowok="t"/>
                <v:fill type="solid"/>
              </v:shape>
            </v:group>
            <v:group style="position:absolute;left:6060;top:1690;width:4440;height:236" coordorigin="6060,1690" coordsize="4440,236">
              <v:shape style="position:absolute;left:6060;top:1690;width:4440;height:236" coordorigin="6060,1690" coordsize="4440,236" path="m6060,1925l10500,1925,10500,1690,6060,1690,6060,1925xe" filled="true" fillcolor="#e6e6e6" stroked="false">
                <v:path arrowok="t"/>
                <v:fill type="solid"/>
              </v:shape>
            </v:group>
            <v:group style="position:absolute;left:6060;top:1925;width:4440;height:293" coordorigin="6060,1925" coordsize="4440,293">
              <v:shape style="position:absolute;left:6060;top:1925;width:4440;height:293" coordorigin="6060,1925" coordsize="4440,293" path="m6060,2218l10500,2218,10500,1925,6060,1925,6060,221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166.440002pt;width:222pt;height:20.65pt;mso-position-horizontal-relative:page;mso-position-vertical-relative:page;z-index:-265960" coordorigin="6060,3329" coordsize="4440,413">
            <v:group style="position:absolute;left:6060;top:3329;width:4440;height:120" coordorigin="6060,3329" coordsize="4440,120">
              <v:shape style="position:absolute;left:6060;top:3329;width:4440;height:120" coordorigin="6060,3329" coordsize="4440,120" path="m6060,3449l10500,3449,10500,3329,6060,3329,6060,3449xe" filled="true" fillcolor="#e6e6e6" stroked="false">
                <v:path arrowok="t"/>
                <v:fill type="solid"/>
              </v:shape>
            </v:group>
            <v:group style="position:absolute;left:6060;top:3449;width:4440;height:293" coordorigin="6060,3449" coordsize="4440,293">
              <v:shape style="position:absolute;left:6060;top:3449;width:4440;height:293" coordorigin="6060,3449" coordsize="4440,293" path="m6060,3742l10500,3742,10500,3449,6060,3449,6060,37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03pt;margin-top:199.681pt;width:222pt;height:122.4pt;mso-position-horizontal-relative:page;mso-position-vertical-relative:page;z-index:-265936" coordorigin="6060,3994" coordsize="4440,2448">
            <v:group style="position:absolute;left:6060;top:3994;width:4440;height:120" coordorigin="6060,3994" coordsize="4440,120">
              <v:shape style="position:absolute;left:6060;top:3994;width:4440;height:120" coordorigin="6060,3994" coordsize="4440,120" path="m6060,4114l10500,4114,10500,3994,6060,3994,6060,4114xe" filled="true" fillcolor="#e6e6e6" stroked="false">
                <v:path arrowok="t"/>
                <v:fill type="solid"/>
              </v:shape>
            </v:group>
            <v:group style="position:absolute;left:6060;top:4114;width:4440;height:236" coordorigin="6060,4114" coordsize="4440,236">
              <v:shape style="position:absolute;left:6060;top:4114;width:4440;height:236" coordorigin="6060,4114" coordsize="4440,236" path="m6060,4349l10500,4349,10500,4114,6060,4114,6060,4349xe" filled="true" fillcolor="#e6e6e6" stroked="false">
                <v:path arrowok="t"/>
                <v:fill type="solid"/>
              </v:shape>
            </v:group>
            <v:group style="position:absolute;left:6060;top:4349;width:4440;height:236" coordorigin="6060,4349" coordsize="4440,236">
              <v:shape style="position:absolute;left:6060;top:4349;width:4440;height:236" coordorigin="6060,4349" coordsize="4440,236" path="m6060,4584l10500,4584,10500,4349,6060,4349,6060,4584xe" filled="true" fillcolor="#e6e6e6" stroked="false">
                <v:path arrowok="t"/>
                <v:fill type="solid"/>
              </v:shape>
            </v:group>
            <v:group style="position:absolute;left:6060;top:4584;width:4440;height:293" coordorigin="6060,4584" coordsize="4440,293">
              <v:shape style="position:absolute;left:6060;top:4584;width:4440;height:293" coordorigin="6060,4584" coordsize="4440,293" path="m6060,4877l10500,4877,10500,4584,6060,4584,6060,4877xe" filled="true" fillcolor="#e6e6e6" stroked="false">
                <v:path arrowok="t"/>
                <v:fill type="solid"/>
              </v:shape>
            </v:group>
            <v:group style="position:absolute;left:6060;top:4894;width:4440;height:120" coordorigin="6060,4894" coordsize="4440,120">
              <v:shape style="position:absolute;left:6060;top:4894;width:4440;height:120" coordorigin="6060,4894" coordsize="4440,120" path="m6060,5014l10500,5014,10500,4894,6060,4894,6060,5014xe" filled="true" fillcolor="#e6e6e6" stroked="false">
                <v:path arrowok="t"/>
                <v:fill type="solid"/>
              </v:shape>
            </v:group>
            <v:group style="position:absolute;left:6060;top:5014;width:4440;height:236" coordorigin="6060,5014" coordsize="4440,236">
              <v:shape style="position:absolute;left:6060;top:5014;width:4440;height:236" coordorigin="6060,5014" coordsize="4440,236" path="m6060,5249l10500,5249,10500,5014,6060,5014,6060,5249xe" filled="true" fillcolor="#e6e6e6" stroked="false">
                <v:path arrowok="t"/>
                <v:fill type="solid"/>
              </v:shape>
            </v:group>
            <v:group style="position:absolute;left:6060;top:5249;width:4440;height:293" coordorigin="6060,5249" coordsize="4440,293">
              <v:shape style="position:absolute;left:6060;top:5249;width:4440;height:293" coordorigin="6060,5249" coordsize="4440,293" path="m6060,5542l10500,5542,10500,5249,6060,5249,6060,5542xe" filled="true" fillcolor="#e6e6e6" stroked="false">
                <v:path arrowok="t"/>
                <v:fill type="solid"/>
              </v:shape>
            </v:group>
            <v:group style="position:absolute;left:6060;top:5558;width:4440;height:120" coordorigin="6060,5558" coordsize="4440,120">
              <v:shape style="position:absolute;left:6060;top:5558;width:4440;height:120" coordorigin="6060,5558" coordsize="4440,120" path="m6060,5678l10500,5678,10500,5558,6060,5558,6060,5678xe" filled="true" fillcolor="#e6e6e6" stroked="false">
                <v:path arrowok="t"/>
                <v:fill type="solid"/>
              </v:shape>
            </v:group>
            <v:group style="position:absolute;left:6060;top:5678;width:4440;height:236" coordorigin="6060,5678" coordsize="4440,236">
              <v:shape style="position:absolute;left:6060;top:5678;width:4440;height:236" coordorigin="6060,5678" coordsize="4440,236" path="m6060,5914l10500,5914,10500,5678,6060,5678,6060,5914xe" filled="true" fillcolor="#e6e6e6" stroked="false">
                <v:path arrowok="t"/>
                <v:fill type="solid"/>
              </v:shape>
            </v:group>
            <v:group style="position:absolute;left:6060;top:5914;width:4440;height:236" coordorigin="6060,5914" coordsize="4440,236">
              <v:shape style="position:absolute;left:6060;top:5914;width:4440;height:236" coordorigin="6060,5914" coordsize="4440,236" path="m6060,6149l10500,6149,10500,5914,6060,5914,6060,6149xe" filled="true" fillcolor="#e6e6e6" stroked="false">
                <v:path arrowok="t"/>
                <v:fill type="solid"/>
              </v:shape>
            </v:group>
            <v:group style="position:absolute;left:6060;top:6149;width:4440;height:293" coordorigin="6060,6149" coordsize="4440,293">
              <v:shape style="position:absolute;left:6060;top:6149;width:4440;height:293" coordorigin="6060,6149" coordsize="4440,293" path="m6060,6442l10500,6442,10500,6149,6060,6149,6060,6442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34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545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25/04</w:t>
            </w:r>
          </w:p>
        </w:tc>
        <w:tc>
          <w:tcPr>
            <w:tcW w:w="4681" w:type="dxa"/>
            <w:tcBorders>
              <w:top w:val="single" w:sz="7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/>
              <w:ind w:left="1741" w:right="198" w:hanging="15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US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02/09</w:t>
            </w:r>
          </w:p>
        </w:tc>
        <w:tc>
          <w:tcPr>
            <w:tcW w:w="4681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17/09</w:t>
            </w:r>
          </w:p>
        </w:tc>
        <w:tc>
          <w:tcPr>
            <w:tcW w:w="4681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89,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86,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87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99" w:right="40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SR/CT/poor,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SR/CT/poor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0.014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11" w:right="312" w:firstLine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NB0CGHLC,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Grain,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Asheville,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898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0.462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575" w:right="57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NB0CGHLC,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Grain,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Asheville,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NC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380" w:bottom="280" w:left="1720" w:right="1520"/>
        </w:sect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15"/>
          <w:szCs w:val="15"/>
        </w:rPr>
      </w:pPr>
      <w:r>
        <w:rPr/>
        <w:pict>
          <v:group style="position:absolute;margin-left:371.279999pt;margin-top:147.121002pt;width:153pt;height:79pt;mso-position-horizontal-relative:page;mso-position-vertical-relative:page;z-index:-265912" coordorigin="7426,2942" coordsize="3060,1580">
            <v:group style="position:absolute;left:7426;top:2942;width:3060;height:164" coordorigin="7426,2942" coordsize="3060,164">
              <v:shape style="position:absolute;left:7426;top:2942;width:3060;height:164" coordorigin="7426,2942" coordsize="3060,164" path="m7426,3106l10486,3106,10486,2942,7426,2942,7426,3106xe" filled="true" fillcolor="#e6e6e6" stroked="false">
                <v:path arrowok="t"/>
                <v:fill type="solid"/>
              </v:shape>
            </v:group>
            <v:group style="position:absolute;left:7426;top:3106;width:3060;height:284" coordorigin="7426,3106" coordsize="3060,284">
              <v:shape style="position:absolute;left:7426;top:3106;width:3060;height:284" coordorigin="7426,3106" coordsize="3060,284" path="m7426,3389l10486,3389,10486,3106,7426,3106,7426,3389xe" filled="true" fillcolor="#e6e6e6" stroked="false">
                <v:path arrowok="t"/>
                <v:fill type="solid"/>
              </v:shape>
            </v:group>
            <v:group style="position:absolute;left:7426;top:3389;width:3060;height:284" coordorigin="7426,3389" coordsize="3060,284">
              <v:shape style="position:absolute;left:7426;top:3389;width:3060;height:284" coordorigin="7426,3389" coordsize="3060,284" path="m7426,3672l10486,3672,10486,3389,7426,3389,7426,3672xe" filled="true" fillcolor="#e6e6e6" stroked="false">
                <v:path arrowok="t"/>
                <v:fill type="solid"/>
              </v:shape>
            </v:group>
            <v:group style="position:absolute;left:7426;top:3672;width:3060;height:284" coordorigin="7426,3672" coordsize="3060,284">
              <v:shape style="position:absolute;left:7426;top:3672;width:3060;height:284" coordorigin="7426,3672" coordsize="3060,284" path="m7426,3955l10486,3955,10486,3672,7426,3672,7426,3955xe" filled="true" fillcolor="#e6e6e6" stroked="false">
                <v:path arrowok="t"/>
                <v:fill type="solid"/>
              </v:shape>
            </v:group>
            <v:group style="position:absolute;left:7426;top:3955;width:3060;height:284" coordorigin="7426,3955" coordsize="3060,284">
              <v:shape style="position:absolute;left:7426;top:3955;width:3060;height:284" coordorigin="7426,3955" coordsize="3060,284" path="m7426,4238l10486,4238,10486,3955,7426,3955,7426,4238xe" filled="true" fillcolor="#e6e6e6" stroked="false">
                <v:path arrowok="t"/>
                <v:fill type="solid"/>
              </v:shape>
            </v:group>
            <v:group style="position:absolute;left:7426;top:4238;width:3060;height:284" coordorigin="7426,4238" coordsize="3060,284">
              <v:shape style="position:absolute;left:7426;top:4238;width:3060;height:284" coordorigin="7426,4238" coordsize="3060,284" path="m7426,4522l10486,4522,10486,4238,7426,4238,7426,452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71.279999pt;margin-top:250.080994pt;width:153pt;height:135.6pt;mso-position-horizontal-relative:page;mso-position-vertical-relative:page;z-index:-265888" coordorigin="7426,5002" coordsize="3060,2712">
            <v:group style="position:absolute;left:7426;top:5002;width:3060;height:164" coordorigin="7426,5002" coordsize="3060,164">
              <v:shape style="position:absolute;left:7426;top:5002;width:3060;height:164" coordorigin="7426,5002" coordsize="3060,164" path="m7426,5165l10486,5165,10486,5002,7426,5002,7426,5165xe" filled="true" fillcolor="#e6e6e6" stroked="false">
                <v:path arrowok="t"/>
                <v:fill type="solid"/>
              </v:shape>
            </v:group>
            <v:group style="position:absolute;left:7426;top:5165;width:3060;height:284" coordorigin="7426,5165" coordsize="3060,284">
              <v:shape style="position:absolute;left:7426;top:5165;width:3060;height:284" coordorigin="7426,5165" coordsize="3060,284" path="m7426,5448l10486,5448,10486,5165,7426,5165,7426,5448xe" filled="true" fillcolor="#e6e6e6" stroked="false">
                <v:path arrowok="t"/>
                <v:fill type="solid"/>
              </v:shape>
            </v:group>
            <v:group style="position:absolute;left:7426;top:5448;width:3060;height:284" coordorigin="7426,5448" coordsize="3060,284">
              <v:shape style="position:absolute;left:7426;top:5448;width:3060;height:284" coordorigin="7426,5448" coordsize="3060,284" path="m7426,5731l10486,5731,10486,5448,7426,5448,7426,5731xe" filled="true" fillcolor="#e6e6e6" stroked="false">
                <v:path arrowok="t"/>
                <v:fill type="solid"/>
              </v:shape>
            </v:group>
            <v:group style="position:absolute;left:7426;top:5731;width:3060;height:284" coordorigin="7426,5731" coordsize="3060,284">
              <v:shape style="position:absolute;left:7426;top:5731;width:3060;height:284" coordorigin="7426,5731" coordsize="3060,284" path="m7426,6014l10486,6014,10486,5731,7426,5731,7426,6014xe" filled="true" fillcolor="#e6e6e6" stroked="false">
                <v:path arrowok="t"/>
                <v:fill type="solid"/>
              </v:shape>
            </v:group>
            <v:group style="position:absolute;left:7426;top:6014;width:3060;height:284" coordorigin="7426,6014" coordsize="3060,284">
              <v:shape style="position:absolute;left:7426;top:6014;width:3060;height:284" coordorigin="7426,6014" coordsize="3060,284" path="m7426,6298l10486,6298,10486,6014,7426,6014,7426,6298xe" filled="true" fillcolor="#e6e6e6" stroked="false">
                <v:path arrowok="t"/>
                <v:fill type="solid"/>
              </v:shape>
            </v:group>
            <v:group style="position:absolute;left:7426;top:6298;width:3060;height:284" coordorigin="7426,6298" coordsize="3060,284">
              <v:shape style="position:absolute;left:7426;top:6298;width:3060;height:284" coordorigin="7426,6298" coordsize="3060,284" path="m7426,6581l10486,6581,10486,6298,7426,6298,7426,6581xe" filled="true" fillcolor="#e6e6e6" stroked="false">
                <v:path arrowok="t"/>
                <v:fill type="solid"/>
              </v:shape>
            </v:group>
            <v:group style="position:absolute;left:7426;top:6581;width:3060;height:284" coordorigin="7426,6581" coordsize="3060,284">
              <v:shape style="position:absolute;left:7426;top:6581;width:3060;height:284" coordorigin="7426,6581" coordsize="3060,284" path="m7426,6864l10486,6864,10486,6581,7426,6581,7426,6864xe" filled="true" fillcolor="#e6e6e6" stroked="false">
                <v:path arrowok="t"/>
                <v:fill type="solid"/>
              </v:shape>
            </v:group>
            <v:group style="position:absolute;left:7426;top:6864;width:3060;height:284" coordorigin="7426,6864" coordsize="3060,284">
              <v:shape style="position:absolute;left:7426;top:6864;width:3060;height:284" coordorigin="7426,6864" coordsize="3060,284" path="m7426,7147l10486,7147,10486,6864,7426,6864,7426,7147xe" filled="true" fillcolor="#e6e6e6" stroked="false">
                <v:path arrowok="t"/>
                <v:fill type="solid"/>
              </v:shape>
            </v:group>
            <v:group style="position:absolute;left:7426;top:7147;width:3060;height:284" coordorigin="7426,7147" coordsize="3060,284">
              <v:shape style="position:absolute;left:7426;top:7147;width:3060;height:284" coordorigin="7426,7147" coordsize="3060,284" path="m7426,7430l10486,7430,10486,7147,7426,7147,7426,7430xe" filled="true" fillcolor="#e6e6e6" stroked="false">
                <v:path arrowok="t"/>
                <v:fill type="solid"/>
              </v:shape>
            </v:group>
            <v:group style="position:absolute;left:7426;top:7430;width:3060;height:284" coordorigin="7426,7430" coordsize="3060,284">
              <v:shape style="position:absolute;left:7426;top:7430;width:3060;height:284" coordorigin="7426,7430" coordsize="3060,284" path="m7426,7714l10486,7714,10486,7430,7426,7430,7426,7714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2"/>
      </w:tblGrid>
      <w:tr>
        <w:trPr>
          <w:trHeight w:val="788" w:hRule="exact"/>
        </w:trPr>
        <w:tc>
          <w:tcPr>
            <w:tcW w:w="936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207"/>
              <w:ind w:left="126" w:right="64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Chewacla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Henderson</w:t>
            </w:r>
            <w:r>
              <w:rPr>
                <w:rFonts w:ascii="Times New Roman"/>
                <w:sz w:val="24"/>
              </w:rPr>
              <w:t> County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North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Carolina </w:t>
            </w:r>
            <w:r>
              <w:rPr>
                <w:rFonts w:ascii="Times New Roman"/>
                <w:sz w:val="24"/>
              </w:rPr>
              <w:t>-</w:t>
            </w:r>
            <w:r>
              <w:rPr>
                <w:rFonts w:ascii="Times New Roman"/>
                <w:spacing w:val="5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Western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Corn</w:t>
            </w:r>
          </w:p>
        </w:tc>
      </w:tr>
      <w:tr>
        <w:trPr>
          <w:trHeight w:val="46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2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1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8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333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195" w:right="197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PIC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(Burns,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1992).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Confirmed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with: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850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2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35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Fourth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1,2,3,4)</w:t>
            </w:r>
          </w:p>
        </w:tc>
      </w:tr>
      <w:tr>
        <w:trPr>
          <w:trHeight w:val="74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46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5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65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3,4)</w:t>
            </w:r>
          </w:p>
        </w:tc>
        <w:tc>
          <w:tcPr>
            <w:tcW w:w="333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195" w:right="197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PIC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(Burns,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1992).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Confirmed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with: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  <w:p>
            <w:pPr>
              <w:pStyle w:val="TableParagraph"/>
              <w:spacing w:line="246" w:lineRule="auto"/>
              <w:ind w:left="145" w:right="147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9">
              <w:r>
                <w:rPr>
                  <w:rFonts w:ascii="Times New Roman"/>
                  <w:color w:val="0000FF"/>
                  <w:spacing w:val="-1"/>
                  <w:sz w:val="24"/>
                </w:rPr>
                <w:t>http://www.statlab.iastate.edu/s</w:t>
              </w:r>
            </w:hyperlink>
            <w:r>
              <w:rPr>
                <w:rFonts w:ascii="Times New Roman"/>
                <w:color w:val="0000FF"/>
                <w:spacing w:val="47"/>
                <w:sz w:val="24"/>
              </w:rPr>
              <w:t> </w:t>
            </w:r>
            <w:r>
              <w:rPr>
                <w:rFonts w:ascii="Times New Roman"/>
                <w:color w:val="0000FF"/>
                <w:sz w:val="24"/>
              </w:rPr>
              <w:t>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75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44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1.6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0" w:lineRule="auto" w:before="3"/>
              <w:ind w:left="44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3,4)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0.244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 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0.270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0.269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74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1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630" w:right="625" w:firstLine="8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2,3,4)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8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56" w:right="565" w:hanging="38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0.244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1, 2)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0.270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0.269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981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0.094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62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0.12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0.119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08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75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2.32%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67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0.174%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67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0.116%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500" w:bottom="280" w:left="1160" w:right="1500"/>
        </w:sect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pStyle w:val="BodyText"/>
        <w:spacing w:line="240" w:lineRule="auto" w:before="69"/>
        <w:ind w:left="111" w:right="0"/>
        <w:jc w:val="left"/>
      </w:pPr>
      <w:r>
        <w:rPr>
          <w:spacing w:val="-1"/>
        </w:rPr>
        <w:t>Burns.</w:t>
      </w:r>
      <w:r>
        <w:rPr/>
        <w:t> 1992.  </w:t>
      </w:r>
      <w:r>
        <w:rPr>
          <w:spacing w:val="12"/>
        </w:rPr>
        <w:t> </w:t>
      </w:r>
      <w:r>
        <w:rPr>
          <w:spacing w:val="-1"/>
        </w:rPr>
        <w:t>Burns,</w:t>
      </w:r>
      <w:r>
        <w:rPr/>
        <w:t> </w:t>
      </w:r>
      <w:r>
        <w:rPr>
          <w:spacing w:val="-2"/>
        </w:rPr>
        <w:t>L.A.,</w:t>
      </w:r>
      <w:r>
        <w:rPr/>
        <w:t> </w:t>
      </w:r>
      <w:r>
        <w:rPr>
          <w:spacing w:val="-1"/>
        </w:rPr>
        <w:t>(Coordinator),</w:t>
      </w:r>
      <w:r>
        <w:rPr/>
        <w:t> </w:t>
      </w:r>
      <w:r>
        <w:rPr>
          <w:spacing w:val="-1"/>
        </w:rPr>
        <w:t>B.W.</w:t>
      </w:r>
      <w:r>
        <w:rPr/>
        <w:t> </w:t>
      </w:r>
      <w:r>
        <w:rPr>
          <w:spacing w:val="-1"/>
        </w:rPr>
        <w:t>Allen,</w:t>
      </w:r>
      <w:r>
        <w:rPr/>
        <w:t> Jr., M.C. </w:t>
      </w:r>
      <w:r>
        <w:rPr>
          <w:spacing w:val="-1"/>
        </w:rPr>
        <w:t>Barber,</w:t>
      </w:r>
      <w:r>
        <w:rPr/>
        <w:t> </w:t>
      </w:r>
      <w:r>
        <w:rPr>
          <w:spacing w:val="-2"/>
        </w:rPr>
        <w:t>S.L.</w:t>
      </w:r>
      <w:r>
        <w:rPr/>
        <w:t> </w:t>
      </w:r>
      <w:r>
        <w:rPr>
          <w:spacing w:val="-1"/>
        </w:rPr>
        <w:t>Bird,</w:t>
      </w:r>
      <w:r>
        <w:rPr/>
        <w:t> J.M. </w:t>
      </w:r>
      <w:r>
        <w:rPr>
          <w:spacing w:val="-1"/>
        </w:rPr>
        <w:t>Cheplick,</w:t>
      </w:r>
    </w:p>
    <w:p>
      <w:pPr>
        <w:spacing w:line="246" w:lineRule="auto" w:before="7"/>
        <w:ind w:left="111" w:right="180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z w:val="24"/>
        </w:rPr>
        <w:t>M.J. </w:t>
      </w:r>
      <w:r>
        <w:rPr>
          <w:rFonts w:ascii="Times New Roman"/>
          <w:spacing w:val="-2"/>
          <w:sz w:val="24"/>
        </w:rPr>
        <w:t>Fendley,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D.R.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Hartel,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C.A.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Kittner,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F.L.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Mayer,</w:t>
      </w:r>
      <w:r>
        <w:rPr>
          <w:rFonts w:ascii="Times New Roman"/>
          <w:sz w:val="24"/>
        </w:rPr>
        <w:t> Jr., </w:t>
      </w:r>
      <w:r>
        <w:rPr>
          <w:rFonts w:ascii="Times New Roman"/>
          <w:spacing w:val="-2"/>
          <w:sz w:val="24"/>
        </w:rPr>
        <w:t>L.A.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pacing w:val="-1"/>
          <w:sz w:val="24"/>
        </w:rPr>
        <w:t>Suarez,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S.E.</w:t>
      </w:r>
      <w:r>
        <w:rPr>
          <w:rFonts w:ascii="Times New Roman"/>
          <w:sz w:val="24"/>
        </w:rPr>
        <w:t> Wooten.</w:t>
      </w:r>
      <w:r>
        <w:rPr>
          <w:rFonts w:ascii="Times New Roman"/>
          <w:spacing w:val="67"/>
          <w:sz w:val="24"/>
        </w:rPr>
        <w:t> </w:t>
      </w:r>
      <w:r>
        <w:rPr>
          <w:rFonts w:ascii="Times New Roman"/>
          <w:b/>
          <w:i/>
          <w:spacing w:val="-1"/>
          <w:sz w:val="24"/>
        </w:rPr>
        <w:t>P</w:t>
      </w:r>
      <w:r>
        <w:rPr>
          <w:rFonts w:ascii="Times New Roman"/>
          <w:i/>
          <w:spacing w:val="-1"/>
          <w:sz w:val="24"/>
        </w:rPr>
        <w:t>esticide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b/>
          <w:i/>
          <w:sz w:val="24"/>
        </w:rPr>
        <w:t>I</w:t>
      </w:r>
      <w:r>
        <w:rPr>
          <w:rFonts w:ascii="Times New Roman"/>
          <w:i/>
          <w:sz w:val="24"/>
        </w:rPr>
        <w:t>ndustrial </w:t>
      </w:r>
      <w:r>
        <w:rPr>
          <w:rFonts w:ascii="Times New Roman"/>
          <w:i/>
          <w:spacing w:val="-1"/>
          <w:sz w:val="24"/>
        </w:rPr>
        <w:t>Chemical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b/>
          <w:i/>
          <w:sz w:val="24"/>
        </w:rPr>
        <w:t>R</w:t>
      </w:r>
      <w:r>
        <w:rPr>
          <w:rFonts w:ascii="Times New Roman"/>
          <w:i/>
          <w:sz w:val="24"/>
        </w:rPr>
        <w:t>isk</w:t>
      </w:r>
      <w:r>
        <w:rPr>
          <w:rFonts w:ascii="Times New Roman"/>
          <w:i/>
          <w:spacing w:val="-1"/>
          <w:sz w:val="24"/>
        </w:rPr>
        <w:t> Analysis</w:t>
      </w:r>
      <w:r>
        <w:rPr>
          <w:rFonts w:ascii="Times New Roman"/>
          <w:i/>
          <w:sz w:val="24"/>
        </w:rPr>
        <w:t> and </w:t>
      </w:r>
      <w:r>
        <w:rPr>
          <w:rFonts w:ascii="Times New Roman"/>
          <w:b/>
          <w:i/>
          <w:sz w:val="24"/>
        </w:rPr>
        <w:t>H</w:t>
      </w:r>
      <w:r>
        <w:rPr>
          <w:rFonts w:ascii="Times New Roman"/>
          <w:i/>
          <w:sz w:val="24"/>
        </w:rPr>
        <w:t>azard </w:t>
      </w:r>
      <w:r>
        <w:rPr>
          <w:rFonts w:ascii="Times New Roman"/>
          <w:b/>
          <w:i/>
          <w:spacing w:val="-1"/>
          <w:sz w:val="24"/>
        </w:rPr>
        <w:t>A</w:t>
      </w:r>
      <w:r>
        <w:rPr>
          <w:rFonts w:ascii="Times New Roman"/>
          <w:i/>
          <w:spacing w:val="-1"/>
          <w:sz w:val="24"/>
        </w:rPr>
        <w:t>ssessment,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i/>
          <w:spacing w:val="-1"/>
          <w:sz w:val="24"/>
        </w:rPr>
        <w:t>Version</w:t>
      </w:r>
      <w:r>
        <w:rPr>
          <w:rFonts w:ascii="Times New Roman"/>
          <w:i/>
          <w:sz w:val="24"/>
        </w:rPr>
        <w:t> 3.0.</w:t>
      </w:r>
      <w:r>
        <w:rPr>
          <w:rFonts w:ascii="Times New Roman"/>
          <w:i/>
          <w:spacing w:val="61"/>
          <w:sz w:val="24"/>
        </w:rPr>
        <w:t> </w:t>
      </w:r>
      <w:r>
        <w:rPr>
          <w:rFonts w:ascii="Times New Roman"/>
          <w:spacing w:val="-2"/>
          <w:sz w:val="24"/>
        </w:rPr>
        <w:t>(PIRANHA)</w:t>
      </w:r>
      <w:r>
        <w:rPr>
          <w:rFonts w:ascii="Times New Roman"/>
          <w:spacing w:val="-1"/>
          <w:sz w:val="24"/>
        </w:rPr>
        <w:t> 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Research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Laboratory,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Research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Development,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U.S.</w:t>
      </w:r>
      <w:r>
        <w:rPr>
          <w:rFonts w:ascii="Times New Roman"/>
          <w:spacing w:val="83"/>
          <w:sz w:val="24"/>
        </w:rPr>
        <w:t> </w:t>
      </w:r>
      <w:r>
        <w:rPr>
          <w:rFonts w:ascii="Times New Roman"/>
          <w:spacing w:val="-1"/>
          <w:sz w:val="24"/>
        </w:rPr>
        <w:t>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Protection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Agency,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Athens,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GA.</w:t>
      </w:r>
      <w:r>
        <w:rPr>
          <w:rFonts w:ascii="Times New Roman"/>
          <w:sz w:val="24"/>
        </w:rPr>
        <w:t> 1992.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80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tabs>
          <w:tab w:pos="1512" w:val="left" w:leader="none"/>
        </w:tabs>
        <w:spacing w:line="246" w:lineRule="auto"/>
        <w:ind w:left="111" w:right="310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80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111" w:right="310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310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21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 </w:t>
      </w:r>
      <w:r>
        <w:rPr>
          <w:spacing w:val="-1"/>
        </w:rPr>
        <w:t>Revisions</w:t>
      </w:r>
      <w:r>
        <w:rPr>
          <w:spacing w:val="87"/>
        </w:rPr>
        <w:t> </w:t>
      </w:r>
      <w:r>
        <w:rPr/>
        <w:t>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11" w:right="12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21"/>
        <w:jc w:val="left"/>
      </w:pPr>
      <w:r>
        <w:rPr>
          <w:spacing w:val="-1"/>
        </w:rPr>
        <w:t>USDA.</w:t>
      </w:r>
      <w:r>
        <w:rPr/>
        <w:t>  </w:t>
      </w:r>
      <w:r>
        <w:rPr>
          <w:spacing w:val="12"/>
        </w:rPr>
        <w:t> </w:t>
      </w:r>
      <w:r>
        <w:rPr/>
        <w:t>1984.  </w:t>
      </w:r>
      <w:r>
        <w:rPr>
          <w:spacing w:val="12"/>
        </w:rPr>
        <w:t> </w:t>
      </w:r>
      <w:r>
        <w:rPr>
          <w:spacing w:val="-1"/>
        </w:rPr>
        <w:t>Usual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Harvesting</w:t>
      </w:r>
      <w:r>
        <w:rPr>
          <w:spacing w:val="-3"/>
        </w:rPr>
        <w:t> </w:t>
      </w:r>
      <w:r>
        <w:rPr>
          <w:spacing w:val="-1"/>
        </w:rPr>
        <w:t>Dates</w:t>
      </w:r>
      <w:r>
        <w:rPr/>
        <w:t> </w:t>
      </w:r>
      <w:r>
        <w:rPr>
          <w:spacing w:val="-1"/>
        </w:rPr>
        <w:t>for U.S.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Crops,</w:t>
      </w:r>
      <w:r>
        <w:rPr/>
        <w:t> </w:t>
      </w:r>
      <w:r>
        <w:rPr>
          <w:spacing w:val="-1"/>
        </w:rPr>
        <w:t>Statistical</w:t>
      </w:r>
      <w:r>
        <w:rPr/>
        <w:t> </w:t>
      </w:r>
      <w:r>
        <w:rPr>
          <w:spacing w:val="-1"/>
        </w:rPr>
        <w:t>Reporting</w:t>
      </w:r>
      <w:r>
        <w:rPr>
          <w:spacing w:val="99"/>
        </w:rPr>
        <w:t> </w:t>
      </w:r>
      <w:r>
        <w:rPr>
          <w:spacing w:val="-1"/>
        </w:rPr>
        <w:t>Service,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Agriculture Handbook</w:t>
      </w:r>
      <w:r>
        <w:rPr/>
        <w:t> #628, pp.78.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2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310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500" w:bottom="280" w:left="1240" w:right="136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17.279999pt;margin-top:499.561005pt;width:198pt;height:19.95pt;mso-position-horizontal-relative:page;mso-position-vertical-relative:page;z-index:-265864" coordorigin="6346,9991" coordsize="3960,399">
            <v:group style="position:absolute;left:6346;top:9991;width:3960;height:164" coordorigin="6346,9991" coordsize="3960,164">
              <v:shape style="position:absolute;left:6346;top:9991;width:3960;height:164" coordorigin="6346,9991" coordsize="3960,164" path="m6346,10154l10306,10154,10306,9991,6346,9991,6346,10154xe" filled="true" fillcolor="#e6e6e6" stroked="false">
                <v:path arrowok="t"/>
                <v:fill type="solid"/>
              </v:shape>
            </v:group>
            <v:group style="position:absolute;left:6346;top:10154;width:3960;height:236" coordorigin="6346,10154" coordsize="3960,236">
              <v:shape style="position:absolute;left:6346;top:10154;width:3960;height:236" coordorigin="6346,10154" coordsize="3960,236" path="m6346,10390l10306,10390,10306,10154,6346,10154,6346,1039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32.080017pt;width:198pt;height:19.95pt;mso-position-horizontal-relative:page;mso-position-vertical-relative:page;z-index:-265840" coordorigin="6346,10642" coordsize="3960,399">
            <v:group style="position:absolute;left:6346;top:10642;width:3960;height:164" coordorigin="6346,10642" coordsize="3960,164">
              <v:shape style="position:absolute;left:6346;top:10642;width:3960;height:164" coordorigin="6346,10642" coordsize="3960,164" path="m6346,10805l10306,10805,10306,10642,6346,10642,6346,10805xe" filled="true" fillcolor="#e6e6e6" stroked="false">
                <v:path arrowok="t"/>
                <v:fill type="solid"/>
              </v:shape>
            </v:group>
            <v:group style="position:absolute;left:6346;top:10805;width:3960;height:236" coordorigin="6346,10805" coordsize="3960,236">
              <v:shape style="position:absolute;left:6346;top:10805;width:3960;height:236" coordorigin="6346,10805" coordsize="3960,236" path="m6346,11040l10306,11040,10306,10805,6346,10805,6346,1104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64.599976pt;width:198pt;height:19.95pt;mso-position-horizontal-relative:page;mso-position-vertical-relative:page;z-index:-265816" coordorigin="6346,11292" coordsize="3960,399">
            <v:group style="position:absolute;left:6346;top:11292;width:3960;height:164" coordorigin="6346,11292" coordsize="3960,164">
              <v:shape style="position:absolute;left:6346;top:11292;width:3960;height:164" coordorigin="6346,11292" coordsize="3960,164" path="m6346,11455l10306,11455,10306,11292,6346,11292,6346,11455xe" filled="true" fillcolor="#e6e6e6" stroked="false">
                <v:path arrowok="t"/>
                <v:fill type="solid"/>
              </v:shape>
            </v:group>
            <v:group style="position:absolute;left:6346;top:11455;width:3960;height:236" coordorigin="6346,11455" coordsize="3960,236">
              <v:shape style="position:absolute;left:6346;top:11455;width:3960;height:236" coordorigin="6346,11455" coordsize="3960,236" path="m6346,11690l10306,11690,10306,11455,6346,11455,6346,1169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664.440979pt;width:258pt;height:20.65pt;mso-position-horizontal-relative:page;mso-position-vertical-relative:page;z-index:-265792" coordorigin="5431,13289" coordsize="5160,413">
            <v:group style="position:absolute;left:5431;top:13289;width:5160;height:120" coordorigin="5431,13289" coordsize="5160,120">
              <v:shape style="position:absolute;left:5431;top:13289;width:5160;height:120" coordorigin="5431,13289" coordsize="5160,120" path="m5431,13409l10591,13409,10591,13289,5431,13289,5431,13409xe" filled="true" fillcolor="#e6e6e6" stroked="false">
                <v:path arrowok="t"/>
                <v:fill type="solid"/>
              </v:shape>
            </v:group>
            <v:group style="position:absolute;left:5431;top:13409;width:5160;height:293" coordorigin="5431,13409" coordsize="5160,293">
              <v:shape style="position:absolute;left:5431;top:13409;width:5160;height:293" coordorigin="5431,13409" coordsize="5160,293" path="m5431,13702l10591,13702,10591,13409,5431,13409,5431,13702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Heading1"/>
        <w:spacing w:line="240" w:lineRule="auto" w:before="0"/>
        <w:ind w:right="0"/>
        <w:jc w:val="left"/>
        <w:rPr>
          <w:b w:val="0"/>
          <w:bCs w:val="0"/>
        </w:rPr>
      </w:pPr>
      <w:bookmarkStart w:name="_TOC_250009" w:id="8"/>
      <w:r>
        <w:rPr>
          <w:spacing w:val="-1"/>
        </w:rPr>
        <w:t>NORTH</w:t>
      </w:r>
      <w:r>
        <w:rPr/>
        <w:t> </w:t>
      </w:r>
      <w:r>
        <w:rPr>
          <w:spacing w:val="-1"/>
        </w:rPr>
        <w:t>DAKOTA CORN</w:t>
      </w:r>
      <w:bookmarkEnd w:id="8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3" w:lineRule="auto"/>
        <w:ind w:left="191" w:right="104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corn</w:t>
      </w:r>
      <w:r>
        <w:rPr/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North</w:t>
      </w:r>
      <w:r>
        <w:rPr/>
        <w:t> </w:t>
      </w:r>
      <w:r>
        <w:rPr>
          <w:spacing w:val="-1"/>
        </w:rPr>
        <w:t>Dakota </w:t>
      </w:r>
      <w:r>
        <w:rPr/>
        <w:t>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Pembina </w:t>
      </w:r>
      <w:r>
        <w:rPr/>
        <w:t>County</w:t>
      </w:r>
      <w:r>
        <w:rPr>
          <w:spacing w:val="79"/>
        </w:rPr>
        <w:t> </w:t>
      </w:r>
      <w:r>
        <w:rPr/>
        <w:t>in the</w:t>
      </w:r>
      <w:r>
        <w:rPr>
          <w:spacing w:val="-1"/>
        </w:rPr>
        <w:t> Red</w:t>
      </w:r>
      <w:r>
        <w:rPr/>
        <w:t> </w:t>
      </w:r>
      <w:r>
        <w:rPr>
          <w:spacing w:val="-1"/>
        </w:rPr>
        <w:t>River </w:t>
      </w:r>
      <w:r>
        <w:rPr>
          <w:spacing w:val="-2"/>
        </w:rPr>
        <w:t>Valley.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North</w:t>
      </w:r>
      <w:r>
        <w:rPr/>
        <w:t> </w:t>
      </w:r>
      <w:r>
        <w:rPr>
          <w:spacing w:val="-1"/>
        </w:rPr>
        <w:t>Dakota </w:t>
      </w:r>
      <w:r>
        <w:rPr/>
        <w:t>is </w:t>
      </w:r>
      <w:r>
        <w:rPr>
          <w:spacing w:val="-1"/>
        </w:rPr>
        <w:t>ranked</w:t>
      </w:r>
      <w:r>
        <w:rPr>
          <w:spacing w:val="67"/>
        </w:rPr>
        <w:t> </w:t>
      </w:r>
      <w:r>
        <w:rPr>
          <w:spacing w:val="-1"/>
        </w:rPr>
        <w:t>19</w:t>
      </w:r>
      <w:r>
        <w:rPr>
          <w:spacing w:val="-1"/>
          <w:position w:val="9"/>
          <w:sz w:val="16"/>
        </w:rPr>
        <w:t>th</w:t>
      </w:r>
      <w:r>
        <w:rPr>
          <w:spacing w:val="18"/>
          <w:position w:val="9"/>
          <w:sz w:val="16"/>
        </w:rPr>
        <w:t> </w:t>
      </w:r>
      <w:r>
        <w:rPr>
          <w:spacing w:val="-1"/>
        </w:rPr>
        <w:t>among</w:t>
      </w:r>
      <w:r>
        <w:rPr>
          <w:spacing w:val="-3"/>
        </w:rPr>
        <w:t> </w:t>
      </w:r>
      <w:r>
        <w:rPr>
          <w:spacing w:val="-1"/>
        </w:rPr>
        <w:t>major producers</w:t>
      </w:r>
      <w:r>
        <w:rPr/>
        <w:t> of</w:t>
      </w:r>
      <w:r>
        <w:rPr>
          <w:spacing w:val="-1"/>
        </w:rPr>
        <w:t> corn</w:t>
      </w:r>
      <w:r>
        <w:rPr/>
        <w:t> in the</w:t>
      </w:r>
      <w:r>
        <w:rPr>
          <w:spacing w:val="-2"/>
        </w:rPr>
        <w:t> </w:t>
      </w:r>
      <w:r>
        <w:rPr>
          <w:spacing w:val="-1"/>
        </w:rPr>
        <w:t>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generally</w:t>
      </w:r>
      <w:r>
        <w:rPr>
          <w:spacing w:val="-9"/>
        </w:rPr>
        <w:t> </w:t>
      </w:r>
      <w:r>
        <w:rPr>
          <w:spacing w:val="-1"/>
        </w:rPr>
        <w:t>planted</w:t>
      </w:r>
      <w:r>
        <w:rPr/>
        <w:t> the</w:t>
      </w:r>
      <w:r>
        <w:rPr>
          <w:spacing w:val="-1"/>
        </w:rPr>
        <w:t> Spring</w:t>
      </w:r>
      <w:r>
        <w:rPr>
          <w:spacing w:val="-3"/>
        </w:rPr>
        <w:t> </w:t>
      </w:r>
      <w:r>
        <w:rPr>
          <w:spacing w:val="-1"/>
        </w:rPr>
        <w:t>(April)</w:t>
      </w:r>
      <w:r>
        <w:rPr>
          <w:spacing w:val="8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harvested</w:t>
      </w:r>
      <w:r>
        <w:rPr/>
        <w:t> </w:t>
      </w:r>
      <w:r>
        <w:rPr>
          <w:spacing w:val="-1"/>
        </w:rPr>
        <w:t>beginning</w:t>
      </w:r>
      <w:r>
        <w:rPr>
          <w:spacing w:val="-3"/>
        </w:rPr>
        <w:t> </w:t>
      </w:r>
      <w:r>
        <w:rPr/>
        <w:t>in </w:t>
      </w:r>
      <w:r>
        <w:rPr>
          <w:spacing w:val="-1"/>
        </w:rPr>
        <w:t>August.</w:t>
      </w:r>
      <w:r>
        <w:rPr/>
        <w:t> Continuous </w:t>
      </w:r>
      <w:r>
        <w:rPr>
          <w:spacing w:val="-1"/>
        </w:rPr>
        <w:t>corn</w:t>
      </w:r>
      <w:r>
        <w:rPr/>
        <w:t> is </w:t>
      </w:r>
      <w:r>
        <w:rPr>
          <w:spacing w:val="-1"/>
        </w:rPr>
        <w:t>practice </w:t>
      </w:r>
      <w:r>
        <w:rPr/>
        <w:t>is </w:t>
      </w:r>
      <w:r>
        <w:rPr>
          <w:spacing w:val="-1"/>
        </w:rPr>
        <w:t>much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region.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However,</w:t>
      </w:r>
      <w:r>
        <w:rPr>
          <w:spacing w:val="59"/>
        </w:rPr>
        <w:t> </w:t>
      </w:r>
      <w:r>
        <w:rPr>
          <w:spacing w:val="-1"/>
        </w:rPr>
        <w:t>rotation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other crops</w:t>
      </w:r>
      <w:r>
        <w:rPr/>
        <w:t> </w:t>
      </w:r>
      <w:r>
        <w:rPr>
          <w:spacing w:val="-1"/>
        </w:rPr>
        <w:t>such</w:t>
      </w:r>
      <w:r>
        <w:rPr/>
        <w:t> </w:t>
      </w:r>
      <w:r>
        <w:rPr>
          <w:spacing w:val="-1"/>
        </w:rPr>
        <w:t>as</w:t>
      </w:r>
      <w:r>
        <w:rPr/>
        <w:t> </w:t>
      </w:r>
      <w:r>
        <w:rPr>
          <w:spacing w:val="-1"/>
        </w:rPr>
        <w:t>wheat</w:t>
      </w:r>
      <w:r>
        <w:rPr/>
        <w:t> is </w:t>
      </w:r>
      <w:r>
        <w:rPr>
          <w:spacing w:val="-1"/>
        </w:rPr>
        <w:t>also</w:t>
      </w:r>
      <w:r>
        <w:rPr/>
        <w:t> </w:t>
      </w:r>
      <w:r>
        <w:rPr>
          <w:spacing w:val="-1"/>
        </w:rPr>
        <w:t>practiced.</w:t>
      </w:r>
      <w:r>
        <w:rPr/>
        <w:t>  </w:t>
      </w:r>
      <w:r>
        <w:rPr>
          <w:spacing w:val="12"/>
        </w:rPr>
        <w:t> </w:t>
      </w:r>
      <w:r>
        <w:rPr/>
        <w:t>Most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corn</w:t>
      </w:r>
      <w:r>
        <w:rPr/>
        <w:t> is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for feed</w:t>
      </w:r>
      <w:r>
        <w:rPr>
          <w:spacing w:val="81"/>
        </w:rPr>
        <w:t> </w:t>
      </w:r>
      <w:r>
        <w:rPr>
          <w:spacing w:val="-1"/>
        </w:rPr>
        <w:t>grain.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depth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row spacing</w:t>
      </w:r>
      <w:r>
        <w:rPr>
          <w:spacing w:val="-3"/>
        </w:rPr>
        <w:t> </w:t>
      </w:r>
      <w:r>
        <w:rPr>
          <w:spacing w:val="-1"/>
        </w:rPr>
        <w:t>(generally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inches) follows</w:t>
      </w:r>
      <w:r>
        <w:rPr/>
        <w:t> </w:t>
      </w:r>
      <w:r>
        <w:rPr>
          <w:spacing w:val="-1"/>
        </w:rPr>
        <w:t>general</w:t>
      </w:r>
      <w:r>
        <w:rPr/>
        <w:t> </w:t>
      </w:r>
      <w:r>
        <w:rPr>
          <w:spacing w:val="-1"/>
        </w:rPr>
        <w:t>practices</w:t>
      </w:r>
      <w:r>
        <w:rPr/>
        <w:t> </w:t>
      </w:r>
      <w:r>
        <w:rPr>
          <w:spacing w:val="-1"/>
        </w:rPr>
        <w:t>for </w:t>
      </w:r>
      <w:r>
        <w:rPr/>
        <w:t>the</w:t>
      </w:r>
    </w:p>
    <w:p>
      <w:pPr>
        <w:pStyle w:val="BodyText"/>
        <w:tabs>
          <w:tab w:pos="8629" w:val="left" w:leader="none"/>
        </w:tabs>
        <w:spacing w:line="246" w:lineRule="auto" w:before="3"/>
        <w:ind w:left="191" w:right="104"/>
        <w:jc w:val="left"/>
      </w:pPr>
      <w:r>
        <w:rPr>
          <w:spacing w:val="-1"/>
        </w:rPr>
        <w:t>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Conventional</w:t>
      </w:r>
      <w:r>
        <w:rPr/>
        <w:t> </w:t>
      </w:r>
      <w:r>
        <w:rPr>
          <w:spacing w:val="-1"/>
        </w:rPr>
        <w:t>tillage dominates</w:t>
      </w:r>
      <w:r>
        <w:rPr/>
        <w:t> </w:t>
      </w:r>
      <w:r>
        <w:rPr>
          <w:spacing w:val="-1"/>
        </w:rPr>
        <w:t>management</w:t>
      </w:r>
      <w:r>
        <w:rPr/>
        <w:t> </w:t>
      </w:r>
      <w:r>
        <w:rPr>
          <w:spacing w:val="-1"/>
        </w:rPr>
        <w:t>practices,</w:t>
      </w:r>
      <w:r>
        <w:rPr/>
        <w:t> </w:t>
      </w:r>
      <w:r>
        <w:rPr>
          <w:spacing w:val="-1"/>
        </w:rPr>
        <w:t>followed</w:t>
      </w:r>
      <w:r>
        <w:rPr/>
        <w:t> by</w:t>
      </w:r>
      <w:r>
        <w:rPr>
          <w:spacing w:val="-8"/>
        </w:rPr>
        <w:t> </w:t>
      </w:r>
      <w:r>
        <w:rPr>
          <w:spacing w:val="-1"/>
        </w:rPr>
        <w:t>no-tillage.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However,</w:t>
      </w:r>
      <w:r>
        <w:rPr>
          <w:spacing w:val="87"/>
        </w:rPr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tillage </w:t>
      </w:r>
      <w:r>
        <w:rPr/>
        <w:t>is </w:t>
      </w:r>
      <w:r>
        <w:rPr>
          <w:spacing w:val="-1"/>
        </w:rPr>
        <w:t>continuing</w:t>
      </w:r>
      <w:r>
        <w:rPr>
          <w:spacing w:val="-3"/>
        </w:rPr>
        <w:t> </w:t>
      </w:r>
      <w:r>
        <w:rPr/>
        <w:t>to </w:t>
      </w:r>
      <w:r>
        <w:rPr>
          <w:spacing w:val="-1"/>
        </w:rPr>
        <w:t>grow.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often</w:t>
      </w:r>
      <w:r>
        <w:rPr/>
        <w:t> </w:t>
      </w:r>
      <w:r>
        <w:rPr>
          <w:spacing w:val="-1"/>
        </w:rPr>
        <w:t>grown</w:t>
      </w:r>
      <w:r>
        <w:rPr/>
        <w:t> </w:t>
      </w:r>
      <w:r>
        <w:rPr>
          <w:spacing w:val="-1"/>
        </w:rPr>
        <w:t>under irrigation.</w:t>
        <w:tab/>
        <w:t>The </w:t>
      </w:r>
      <w:r>
        <w:rPr/>
        <w:t>soil</w:t>
      </w:r>
      <w:r>
        <w:rPr>
          <w:spacing w:val="77"/>
        </w:rPr>
        <w:t>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benchmark</w:t>
      </w:r>
      <w:r>
        <w:rPr/>
        <w:t> soil, </w:t>
      </w:r>
      <w:r>
        <w:rPr>
          <w:spacing w:val="-1"/>
        </w:rPr>
        <w:t>Bearden </w:t>
      </w:r>
      <w:r>
        <w:rPr/>
        <w:t>silty</w:t>
      </w:r>
      <w:r>
        <w:rPr>
          <w:spacing w:val="-8"/>
        </w:rPr>
        <w:t> </w:t>
      </w:r>
      <w:r>
        <w:rPr>
          <w:spacing w:val="-1"/>
        </w:rPr>
        <w:t>clay</w:t>
      </w:r>
      <w:r>
        <w:rPr>
          <w:spacing w:val="-8"/>
        </w:rPr>
        <w:t> </w:t>
      </w:r>
      <w:r>
        <w:rPr>
          <w:spacing w:val="-1"/>
        </w:rPr>
        <w:t>loam.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Bearden</w:t>
      </w:r>
      <w:r>
        <w:rPr/>
        <w:t> silty</w:t>
      </w:r>
      <w:r>
        <w:rPr>
          <w:spacing w:val="-8"/>
        </w:rPr>
        <w:t> </w:t>
      </w:r>
      <w:r>
        <w:rPr>
          <w:spacing w:val="-1"/>
        </w:rPr>
        <w:t>clay</w:t>
      </w:r>
      <w:r>
        <w:rPr>
          <w:spacing w:val="59"/>
        </w:rPr>
        <w:t> </w:t>
      </w:r>
      <w:r>
        <w:rPr>
          <w:spacing w:val="-1"/>
        </w:rPr>
        <w:t>loam,</w:t>
      </w:r>
      <w:r>
        <w:rPr/>
        <w:t> is a</w:t>
      </w:r>
      <w:r>
        <w:rPr>
          <w:spacing w:val="-1"/>
        </w:rPr>
        <w:t> fine-silty,</w:t>
      </w:r>
      <w:r>
        <w:rPr/>
        <w:t> mixed, </w:t>
      </w:r>
      <w:r>
        <w:rPr>
          <w:spacing w:val="-1"/>
        </w:rPr>
        <w:t>superactive,</w:t>
      </w:r>
      <w:r>
        <w:rPr/>
        <w:t> </w:t>
      </w:r>
      <w:r>
        <w:rPr>
          <w:spacing w:val="-1"/>
        </w:rPr>
        <w:t>frigid</w:t>
      </w:r>
      <w:r>
        <w:rPr/>
        <w:t> </w:t>
      </w:r>
      <w:r>
        <w:rPr>
          <w:spacing w:val="-1"/>
        </w:rPr>
        <w:t>Aeric Calciaquolls.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are nearly</w:t>
      </w:r>
      <w:r>
        <w:rPr>
          <w:spacing w:val="-8"/>
        </w:rPr>
        <w:t> </w:t>
      </w:r>
      <w:r>
        <w:rPr>
          <w:spacing w:val="-1"/>
        </w:rPr>
        <w:t>all</w:t>
      </w:r>
      <w:r>
        <w:rPr>
          <w:spacing w:val="69"/>
        </w:rPr>
        <w:t> </w:t>
      </w:r>
      <w:r>
        <w:rPr>
          <w:spacing w:val="-1"/>
        </w:rPr>
        <w:t>under cultivation</w:t>
      </w:r>
      <w:r>
        <w:rPr/>
        <w:t> to </w:t>
      </w:r>
      <w:r>
        <w:rPr>
          <w:spacing w:val="-1"/>
        </w:rPr>
        <w:t>small</w:t>
      </w:r>
      <w:r>
        <w:rPr/>
        <w:t> </w:t>
      </w:r>
      <w:r>
        <w:rPr>
          <w:spacing w:val="-1"/>
        </w:rPr>
        <w:t>grains,</w:t>
      </w:r>
      <w:r>
        <w:rPr/>
        <w:t> </w:t>
      </w:r>
      <w:r>
        <w:rPr>
          <w:spacing w:val="-1"/>
        </w:rPr>
        <w:t>especially</w:t>
      </w:r>
      <w:r>
        <w:rPr>
          <w:spacing w:val="-8"/>
        </w:rPr>
        <w:t> </w:t>
      </w:r>
      <w:r>
        <w:rPr>
          <w:spacing w:val="-1"/>
        </w:rPr>
        <w:t>alfalfa,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row crops.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Bearden</w:t>
      </w:r>
      <w:r>
        <w:rPr/>
        <w:t> silty</w:t>
      </w:r>
      <w:r>
        <w:rPr>
          <w:spacing w:val="-8"/>
        </w:rPr>
        <w:t> </w:t>
      </w:r>
      <w:r>
        <w:rPr>
          <w:spacing w:val="-1"/>
        </w:rPr>
        <w:t>clay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83"/>
        </w:rPr>
        <w:t>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deep,</w:t>
      </w:r>
      <w:r>
        <w:rPr/>
        <w:t> </w:t>
      </w:r>
      <w:r>
        <w:rPr>
          <w:spacing w:val="-1"/>
        </w:rPr>
        <w:t>somewhat</w:t>
      </w:r>
      <w:r>
        <w:rPr/>
        <w:t> </w:t>
      </w:r>
      <w:r>
        <w:rPr>
          <w:spacing w:val="-1"/>
        </w:rPr>
        <w:t>poorly</w:t>
      </w:r>
      <w:r>
        <w:rPr>
          <w:spacing w:val="-8"/>
        </w:rPr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negligible </w:t>
      </w:r>
      <w:r>
        <w:rPr/>
        <w:t>to </w:t>
      </w:r>
      <w:r>
        <w:rPr>
          <w:spacing w:val="-1"/>
        </w:rPr>
        <w:t>high</w:t>
      </w:r>
      <w:r>
        <w:rPr/>
        <w:t> </w:t>
      </w:r>
      <w:r>
        <w:rPr>
          <w:spacing w:val="-1"/>
        </w:rPr>
        <w:t>runoff.</w:t>
      </w:r>
      <w:r>
        <w:rPr/>
        <w:t> </w:t>
      </w:r>
      <w:r>
        <w:rPr>
          <w:spacing w:val="-1"/>
        </w:rPr>
        <w:t>These</w:t>
      </w:r>
      <w:r>
        <w:rPr>
          <w:spacing w:val="89"/>
        </w:rPr>
        <w:t> </w:t>
      </w:r>
      <w:r>
        <w:rPr/>
        <w:t>soils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calcareous</w:t>
      </w:r>
      <w:r>
        <w:rPr/>
        <w:t> silt </w:t>
      </w:r>
      <w:r>
        <w:rPr>
          <w:spacing w:val="-1"/>
        </w:rPr>
        <w:t>loam</w:t>
      </w:r>
      <w:r>
        <w:rPr/>
        <w:t> </w:t>
      </w:r>
      <w:r>
        <w:rPr>
          <w:spacing w:val="-1"/>
        </w:rPr>
        <w:t>and</w:t>
      </w:r>
      <w:r>
        <w:rPr/>
        <w:t> silty</w:t>
      </w:r>
      <w:r>
        <w:rPr>
          <w:spacing w:val="-8"/>
        </w:rPr>
        <w:t> </w:t>
      </w:r>
      <w:r>
        <w:rPr>
          <w:spacing w:val="-1"/>
        </w:rPr>
        <w:t>clay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</w:t>
      </w:r>
      <w:r>
        <w:rPr>
          <w:spacing w:val="-1"/>
        </w:rPr>
        <w:t>lacustrine sediments.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generally</w:t>
      </w:r>
      <w:r>
        <w:rPr>
          <w:spacing w:val="73"/>
        </w:rPr>
        <w:t> </w:t>
      </w:r>
      <w:r>
        <w:rPr>
          <w:spacing w:val="-1"/>
        </w:rPr>
        <w:t>found</w:t>
      </w:r>
      <w:r>
        <w:rPr/>
        <w:t> on </w:t>
      </w:r>
      <w:r>
        <w:rPr>
          <w:spacing w:val="-1"/>
        </w:rPr>
        <w:t>glacial</w:t>
      </w:r>
      <w:r>
        <w:rPr/>
        <w:t> </w:t>
      </w:r>
      <w:r>
        <w:rPr>
          <w:spacing w:val="-1"/>
        </w:rPr>
        <w:t>lake plains</w:t>
      </w:r>
      <w:r>
        <w:rPr/>
        <w:t> </w:t>
      </w:r>
      <w:r>
        <w:rPr>
          <w:spacing w:val="-1"/>
        </w:rPr>
        <w:t>at</w:t>
      </w:r>
      <w:r>
        <w:rPr/>
        <w:t> </w:t>
      </w:r>
      <w:r>
        <w:rPr>
          <w:spacing w:val="-1"/>
        </w:rPr>
        <w:t>elevations</w:t>
      </w:r>
      <w:r>
        <w:rPr/>
        <w:t> </w:t>
      </w:r>
      <w:r>
        <w:rPr>
          <w:spacing w:val="-1"/>
        </w:rPr>
        <w:t>from</w:t>
      </w:r>
      <w:r>
        <w:rPr/>
        <w:t> 650 to 2000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above mean</w:t>
      </w:r>
      <w:r>
        <w:rPr/>
        <w:t> </w:t>
      </w:r>
      <w:r>
        <w:rPr>
          <w:spacing w:val="-1"/>
        </w:rPr>
        <w:t>sea level</w:t>
      </w:r>
      <w:r>
        <w:rPr/>
        <w:t> on </w:t>
      </w:r>
      <w:r>
        <w:rPr>
          <w:spacing w:val="-1"/>
        </w:rPr>
        <w:t>slopes</w:t>
      </w:r>
      <w:r>
        <w:rPr/>
        <w:t> of</w:t>
      </w:r>
      <w:r>
        <w:rPr>
          <w:spacing w:val="81"/>
        </w:rPr>
        <w:t> </w:t>
      </w:r>
      <w:r>
        <w:rPr/>
        <w:t>0 to 3 </w:t>
      </w:r>
      <w:r>
        <w:rPr>
          <w:spacing w:val="-1"/>
        </w:rPr>
        <w:t>percent.</w:t>
      </w:r>
      <w:r>
        <w:rPr/>
        <w:t> </w:t>
      </w:r>
      <w:r>
        <w:rPr>
          <w:spacing w:val="-1"/>
        </w:rPr>
        <w:t>Bearden</w:t>
      </w:r>
      <w:r>
        <w:rPr/>
        <w:t> silty</w:t>
      </w:r>
      <w:r>
        <w:rPr>
          <w:spacing w:val="-8"/>
        </w:rPr>
        <w:t> </w:t>
      </w:r>
      <w:r>
        <w:rPr>
          <w:spacing w:val="-1"/>
        </w:rPr>
        <w:t>clay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3"/>
        <w:rPr>
          <w:rFonts w:ascii="Times New Roman" w:hAnsi="Times New Roman" w:cs="Times New Roman" w:eastAsia="Times New Roman"/>
          <w:sz w:val="10"/>
          <w:szCs w:val="10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2"/>
      </w:tblGrid>
      <w:tr>
        <w:trPr>
          <w:trHeight w:val="691" w:hRule="exact"/>
        </w:trPr>
        <w:tc>
          <w:tcPr>
            <w:tcW w:w="918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Pembina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North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Dakota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Fargo,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(W14914)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Fargo,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(W14914)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0.75</w:t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2" w:right="0"/>
              <w:jc w:val="center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</w:t>
            </w:r>
            <w:r>
              <w:rPr>
                <w:rFonts w:ascii="Times New Roman"/>
                <w:spacing w:val="-2"/>
                <w:position w:val="7"/>
                <w:sz w:val="13"/>
              </w:rPr>
              <w:t>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12.5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45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432" w:hRule="exact"/>
        </w:trPr>
        <w:tc>
          <w:tcPr>
            <w:tcW w:w="9091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Pembina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North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Dakota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0.28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4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Representative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500" w:bottom="280" w:left="1160" w:right="140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71.559998pt;margin-top:88.199997pt;width:258pt;height:110.65pt;mso-position-horizontal-relative:page;mso-position-vertical-relative:page;z-index:-265768" coordorigin="5431,1764" coordsize="5160,2213">
            <v:group style="position:absolute;left:5431;top:1764;width:5160;height:120" coordorigin="5431,1764" coordsize="5160,120">
              <v:shape style="position:absolute;left:5431;top:1764;width:5160;height:120" coordorigin="5431,1764" coordsize="5160,120" path="m5431,1884l10591,1884,10591,1764,5431,1764,5431,1884xe" filled="true" fillcolor="#e6e6e6" stroked="false">
                <v:path arrowok="t"/>
                <v:fill type="solid"/>
              </v:shape>
            </v:group>
            <v:group style="position:absolute;left:5431;top:1884;width:5160;height:236" coordorigin="5431,1884" coordsize="5160,236">
              <v:shape style="position:absolute;left:5431;top:1884;width:5160;height:236" coordorigin="5431,1884" coordsize="5160,236" path="m5431,2119l10591,2119,10591,1884,5431,1884,5431,2119xe" filled="true" fillcolor="#e6e6e6" stroked="false">
                <v:path arrowok="t"/>
                <v:fill type="solid"/>
              </v:shape>
            </v:group>
            <v:group style="position:absolute;left:5431;top:2119;width:5160;height:236" coordorigin="5431,2119" coordsize="5160,236">
              <v:shape style="position:absolute;left:5431;top:2119;width:5160;height:236" coordorigin="5431,2119" coordsize="5160,236" path="m5431,2354l10591,2354,10591,2119,5431,2119,5431,2354xe" filled="true" fillcolor="#e6e6e6" stroked="false">
                <v:path arrowok="t"/>
                <v:fill type="solid"/>
              </v:shape>
            </v:group>
            <v:group style="position:absolute;left:5431;top:2354;width:5160;height:236" coordorigin="5431,2354" coordsize="5160,236">
              <v:shape style="position:absolute;left:5431;top:2354;width:5160;height:236" coordorigin="5431,2354" coordsize="5160,236" path="m5431,2590l10591,2590,10591,2354,5431,2354,5431,2590xe" filled="true" fillcolor="#e6e6e6" stroked="false">
                <v:path arrowok="t"/>
                <v:fill type="solid"/>
              </v:shape>
            </v:group>
            <v:group style="position:absolute;left:5431;top:2590;width:5160;height:293" coordorigin="5431,2590" coordsize="5160,293">
              <v:shape style="position:absolute;left:5431;top:2590;width:5160;height:293" coordorigin="5431,2590" coordsize="5160,293" path="m5431,2882l10591,2882,10591,2590,5431,2590,5431,2882xe" filled="true" fillcolor="#e6e6e6" stroked="false">
                <v:path arrowok="t"/>
                <v:fill type="solid"/>
              </v:shape>
            </v:group>
            <v:group style="position:absolute;left:5431;top:2899;width:5160;height:120" coordorigin="5431,2899" coordsize="5160,120">
              <v:shape style="position:absolute;left:5431;top:2899;width:5160;height:120" coordorigin="5431,2899" coordsize="5160,120" path="m5431,3019l10591,3019,10591,2899,5431,2899,5431,3019xe" filled="true" fillcolor="#e6e6e6" stroked="false">
                <v:path arrowok="t"/>
                <v:fill type="solid"/>
              </v:shape>
            </v:group>
            <v:group style="position:absolute;left:5431;top:3019;width:5160;height:236" coordorigin="5431,3019" coordsize="5160,236">
              <v:shape style="position:absolute;left:5431;top:3019;width:5160;height:236" coordorigin="5431,3019" coordsize="5160,236" path="m5431,3254l10591,3254,10591,3019,5431,3019,5431,3254xe" filled="true" fillcolor="#e6e6e6" stroked="false">
                <v:path arrowok="t"/>
                <v:fill type="solid"/>
              </v:shape>
            </v:group>
            <v:group style="position:absolute;left:5431;top:3254;width:5160;height:293" coordorigin="5431,3254" coordsize="5160,293">
              <v:shape style="position:absolute;left:5431;top:3254;width:5160;height:293" coordorigin="5431,3254" coordsize="5160,293" path="m5431,3547l10591,3547,10591,3254,5431,3254,5431,3547xe" filled="true" fillcolor="#e6e6e6" stroked="false">
                <v:path arrowok="t"/>
                <v:fill type="solid"/>
              </v:shape>
            </v:group>
            <v:group style="position:absolute;left:5431;top:3564;width:5160;height:120" coordorigin="5431,3564" coordsize="5160,120">
              <v:shape style="position:absolute;left:5431;top:3564;width:5160;height:120" coordorigin="5431,3564" coordsize="5160,120" path="m5431,3684l10591,3684,10591,3564,5431,3564,5431,3684xe" filled="true" fillcolor="#e6e6e6" stroked="false">
                <v:path arrowok="t"/>
                <v:fill type="solid"/>
              </v:shape>
            </v:group>
            <v:group style="position:absolute;left:5431;top:3684;width:5160;height:293" coordorigin="5431,3684" coordsize="5160,293">
              <v:shape style="position:absolute;left:5431;top:3684;width:5160;height:293" coordorigin="5431,3684" coordsize="5160,293" path="m5431,3977l10591,3977,10591,3684,5431,3684,5431,39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11.440002pt;width:258pt;height:20.65pt;mso-position-horizontal-relative:page;mso-position-vertical-relative:page;z-index:-265744" coordorigin="5431,4229" coordsize="5160,413">
            <v:group style="position:absolute;left:5431;top:4229;width:5160;height:120" coordorigin="5431,4229" coordsize="5160,120">
              <v:shape style="position:absolute;left:5431;top:4229;width:5160;height:120" coordorigin="5431,4229" coordsize="5160,120" path="m5431,4349l10591,4349,10591,4229,5431,4229,5431,4349xe" filled="true" fillcolor="#e6e6e6" stroked="false">
                <v:path arrowok="t"/>
                <v:fill type="solid"/>
              </v:shape>
            </v:group>
            <v:group style="position:absolute;left:5431;top:4349;width:5160;height:293" coordorigin="5431,4349" coordsize="5160,293">
              <v:shape style="position:absolute;left:5431;top:4349;width:5160;height:293" coordorigin="5431,4349" coordsize="5160,293" path="m5431,4642l10591,4642,10591,4349,5431,4349,5431,46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09.561005pt;width:222pt;height:53.9pt;mso-position-horizontal-relative:page;mso-position-vertical-relative:page;z-index:-265720" coordorigin="5971,8191" coordsize="4440,1078">
            <v:group style="position:absolute;left:5971;top:8191;width:4440;height:120" coordorigin="5971,8191" coordsize="4440,120">
              <v:shape style="position:absolute;left:5971;top:8191;width:4440;height:120" coordorigin="5971,8191" coordsize="4440,120" path="m5971,8311l10411,8311,10411,8191,5971,8191,5971,8311xe" filled="true" fillcolor="#e6e6e6" stroked="false">
                <v:path arrowok="t"/>
                <v:fill type="solid"/>
              </v:shape>
            </v:group>
            <v:group style="position:absolute;left:5971;top:8311;width:4440;height:236" coordorigin="5971,8311" coordsize="4440,236">
              <v:shape style="position:absolute;left:5971;top:8311;width:4440;height:236" coordorigin="5971,8311" coordsize="4440,236" path="m5971,8546l10411,8546,10411,8311,5971,8311,5971,8546xe" filled="true" fillcolor="#e6e6e6" stroked="false">
                <v:path arrowok="t"/>
                <v:fill type="solid"/>
              </v:shape>
            </v:group>
            <v:group style="position:absolute;left:5971;top:8546;width:4440;height:293" coordorigin="5971,8546" coordsize="4440,293">
              <v:shape style="position:absolute;left:5971;top:8546;width:4440;height:293" coordorigin="5971,8546" coordsize="4440,293" path="m5971,8839l10411,8839,10411,8546,5971,8546,5971,8839xe" filled="true" fillcolor="#e6e6e6" stroked="false">
                <v:path arrowok="t"/>
                <v:fill type="solid"/>
              </v:shape>
            </v:group>
            <v:group style="position:absolute;left:5971;top:8856;width:4440;height:120" coordorigin="5971,8856" coordsize="4440,120">
              <v:shape style="position:absolute;left:5971;top:8856;width:4440;height:120" coordorigin="5971,8856" coordsize="4440,120" path="m5971,8976l10411,8976,10411,8856,5971,8856,5971,8976xe" filled="true" fillcolor="#e6e6e6" stroked="false">
                <v:path arrowok="t"/>
                <v:fill type="solid"/>
              </v:shape>
            </v:group>
            <v:group style="position:absolute;left:5971;top:8976;width:4440;height:293" coordorigin="5971,8976" coordsize="4440,293">
              <v:shape style="position:absolute;left:5971;top:8976;width:4440;height:293" coordorigin="5971,8976" coordsize="4440,293" path="m5971,9269l10411,9269,10411,8976,5971,8976,5971,926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76.040009pt;width:222pt;height:20.65pt;mso-position-horizontal-relative:page;mso-position-vertical-relative:page;z-index:-265696" coordorigin="5971,9521" coordsize="4440,413">
            <v:group style="position:absolute;left:5971;top:9521;width:4440;height:120" coordorigin="5971,9521" coordsize="4440,120">
              <v:shape style="position:absolute;left:5971;top:9521;width:4440;height:120" coordorigin="5971,9521" coordsize="4440,120" path="m5971,9641l10411,9641,10411,9521,5971,9521,5971,9641xe" filled="true" fillcolor="#e6e6e6" stroked="false">
                <v:path arrowok="t"/>
                <v:fill type="solid"/>
              </v:shape>
            </v:group>
            <v:group style="position:absolute;left:5971;top:9641;width:4440;height:293" coordorigin="5971,9641" coordsize="4440,293">
              <v:shape style="position:absolute;left:5971;top:9641;width:4440;height:293" coordorigin="5971,9641" coordsize="4440,293" path="m5971,9934l10411,9934,10411,9641,5971,9641,5971,993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21.039978pt;width:222pt;height:20.65pt;mso-position-horizontal-relative:page;mso-position-vertical-relative:page;z-index:-265672" coordorigin="5971,10421" coordsize="4440,413">
            <v:group style="position:absolute;left:5971;top:10421;width:4440;height:120" coordorigin="5971,10421" coordsize="4440,120">
              <v:shape style="position:absolute;left:5971;top:10421;width:4440;height:120" coordorigin="5971,10421" coordsize="4440,120" path="m5971,10541l10411,10541,10411,10421,5971,10421,5971,10541xe" filled="true" fillcolor="#e6e6e6" stroked="false">
                <v:path arrowok="t"/>
                <v:fill type="solid"/>
              </v:shape>
            </v:group>
            <v:group style="position:absolute;left:5971;top:10541;width:4440;height:293" coordorigin="5971,10541" coordsize="4440,293">
              <v:shape style="position:absolute;left:5971;top:10541;width:4440;height:293" coordorigin="5971,10541" coordsize="4440,293" path="m5971,10834l10411,10834,10411,10541,5971,10541,5971,1083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66.039978pt;width:222pt;height:20.65pt;mso-position-horizontal-relative:page;mso-position-vertical-relative:page;z-index:-265648" coordorigin="5971,11321" coordsize="4440,413">
            <v:group style="position:absolute;left:5971;top:11321;width:4440;height:120" coordorigin="5971,11321" coordsize="4440,120">
              <v:shape style="position:absolute;left:5971;top:11321;width:4440;height:120" coordorigin="5971,11321" coordsize="4440,120" path="m5971,11441l10411,11441,10411,11321,5971,11321,5971,11441xe" filled="true" fillcolor="#e6e6e6" stroked="false">
                <v:path arrowok="t"/>
                <v:fill type="solid"/>
              </v:shape>
            </v:group>
            <v:group style="position:absolute;left:5971;top:11441;width:4440;height:293" coordorigin="5971,11441" coordsize="4440,293">
              <v:shape style="position:absolute;left:5971;top:11441;width:4440;height:293" coordorigin="5971,11441" coordsize="4440,293" path="m5971,11734l10411,11734,10411,11441,5971,11441,5971,1173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99.281006pt;width:222pt;height:87.15pt;mso-position-horizontal-relative:page;mso-position-vertical-relative:page;z-index:-265624" coordorigin="5971,11986" coordsize="4440,1743">
            <v:group style="position:absolute;left:5971;top:11986;width:4440;height:120" coordorigin="5971,11986" coordsize="4440,120">
              <v:shape style="position:absolute;left:5971;top:11986;width:4440;height:120" coordorigin="5971,11986" coordsize="4440,120" path="m5971,12106l10411,12106,10411,11986,5971,11986,5971,12106xe" filled="true" fillcolor="#e6e6e6" stroked="false">
                <v:path arrowok="t"/>
                <v:fill type="solid"/>
              </v:shape>
            </v:group>
            <v:group style="position:absolute;left:5971;top:12106;width:4440;height:236" coordorigin="5971,12106" coordsize="4440,236">
              <v:shape style="position:absolute;left:5971;top:12106;width:4440;height:236" coordorigin="5971,12106" coordsize="4440,236" path="m5971,12341l10411,12341,10411,12106,5971,12106,5971,12341xe" filled="true" fillcolor="#e6e6e6" stroked="false">
                <v:path arrowok="t"/>
                <v:fill type="solid"/>
              </v:shape>
            </v:group>
            <v:group style="position:absolute;left:5971;top:12341;width:4440;height:293" coordorigin="5971,12341" coordsize="4440,293">
              <v:shape style="position:absolute;left:5971;top:12341;width:4440;height:293" coordorigin="5971,12341" coordsize="4440,293" path="m5971,12634l10411,12634,10411,12341,5971,12341,5971,12634xe" filled="true" fillcolor="#e6e6e6" stroked="false">
                <v:path arrowok="t"/>
                <v:fill type="solid"/>
              </v:shape>
            </v:group>
            <v:group style="position:absolute;left:5971;top:12650;width:4440;height:120" coordorigin="5971,12650" coordsize="4440,120">
              <v:shape style="position:absolute;left:5971;top:12650;width:4440;height:120" coordorigin="5971,12650" coordsize="4440,120" path="m5971,12770l10411,12770,10411,12650,5971,12650,5971,12770xe" filled="true" fillcolor="#e6e6e6" stroked="false">
                <v:path arrowok="t"/>
                <v:fill type="solid"/>
              </v:shape>
            </v:group>
            <v:group style="position:absolute;left:5971;top:12770;width:4440;height:236" coordorigin="5971,12770" coordsize="4440,236">
              <v:shape style="position:absolute;left:5971;top:12770;width:4440;height:236" coordorigin="5971,12770" coordsize="4440,236" path="m5971,13006l10411,13006,10411,12770,5971,12770,5971,13006xe" filled="true" fillcolor="#e6e6e6" stroked="false">
                <v:path arrowok="t"/>
                <v:fill type="solid"/>
              </v:shape>
            </v:group>
            <v:group style="position:absolute;left:5971;top:13006;width:4440;height:293" coordorigin="5971,13006" coordsize="4440,293">
              <v:shape style="position:absolute;left:5971;top:13006;width:4440;height:293" coordorigin="5971,13006" coordsize="4440,293" path="m5971,13298l10411,13298,10411,13006,5971,13006,5971,13298xe" filled="true" fillcolor="#e6e6e6" stroked="false">
                <v:path arrowok="t"/>
                <v:fill type="solid"/>
              </v:shape>
            </v:group>
            <v:group style="position:absolute;left:5971;top:13315;width:4440;height:120" coordorigin="5971,13315" coordsize="4440,120">
              <v:shape style="position:absolute;left:5971;top:13315;width:4440;height:120" coordorigin="5971,13315" coordsize="4440,120" path="m5971,13435l10411,13435,10411,13315,5971,13315,5971,13435xe" filled="true" fillcolor="#e6e6e6" stroked="false">
                <v:path arrowok="t"/>
                <v:fill type="solid"/>
              </v:shape>
            </v:group>
            <v:group style="position:absolute;left:5971;top:13435;width:4440;height:293" coordorigin="5971,13435" coordsize="4440,293">
              <v:shape style="position:absolute;left:5971;top:13435;width:4440;height:293" coordorigin="5971,13435" coordsize="4440,293" path="m5971,13728l10411,13728,10411,13435,5971,13435,5971,13728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310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0.3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378" w:right="421" w:hanging="9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2001).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management</w:t>
            </w:r>
            <w:r>
              <w:rPr>
                <w:rFonts w:ascii="Times New Roman"/>
                <w:spacing w:val="5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practice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assumed,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low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1.5%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mid-point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series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91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Pembina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North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Dakota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089" w:right="185" w:hanging="18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new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5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Fargo,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(W14914)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9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9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Median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(60-120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cm)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5-9.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EPA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117" w:right="142" w:hanging="9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Taken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IL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Also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value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cited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875" w:right="372" w:hanging="15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preparation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05/05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0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hyperlink r:id="rId18">
              <w:r>
                <w:rPr>
                  <w:rFonts w:ascii="Times New Roman"/>
                  <w:color w:val="0000FF"/>
                  <w:spacing w:val="-1"/>
                  <w:sz w:val="20"/>
                </w:rPr>
                <w:t>http://www.ext.nodak.edu/extpubs/plantsci/rowcrops/</w:t>
              </w:r>
              <w:r>
                <w:rPr>
                  <w:rFonts w:ascii="Times New Roman"/>
                  <w:sz w:val="20"/>
                </w:rPr>
              </w:r>
            </w:hyperlink>
          </w:p>
        </w:tc>
      </w:tr>
      <w:tr>
        <w:trPr>
          <w:trHeight w:val="37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520" w:right="14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98.559998pt;margin-top:88.199997pt;width:222pt;height:20.65pt;mso-position-horizontal-relative:page;mso-position-vertical-relative:page;z-index:-265600" coordorigin="5971,1764" coordsize="4440,413">
            <v:group style="position:absolute;left:5971;top:1764;width:4440;height:120" coordorigin="5971,1764" coordsize="4440,120">
              <v:shape style="position:absolute;left:5971;top:1764;width:4440;height:120" coordorigin="5971,1764" coordsize="4440,120" path="m5971,1884l10411,1884,10411,1764,5971,1764,5971,1884xe" filled="true" fillcolor="#e6e6e6" stroked="false">
                <v:path arrowok="t"/>
                <v:fill type="solid"/>
              </v:shape>
            </v:group>
            <v:group style="position:absolute;left:5971;top:1884;width:4440;height:293" coordorigin="5971,1884" coordsize="4440,293">
              <v:shape style="position:absolute;left:5971;top:1884;width:4440;height:293" coordorigin="5971,1884" coordsize="4440,293" path="m5971,2177l10411,2177,10411,1884,5971,1884,5971,21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21.440002pt;width:222pt;height:20.65pt;mso-position-horizontal-relative:page;mso-position-vertical-relative:page;z-index:-265576" coordorigin="5971,2429" coordsize="4440,413">
            <v:group style="position:absolute;left:5971;top:2429;width:4440;height:120" coordorigin="5971,2429" coordsize="4440,120">
              <v:shape style="position:absolute;left:5971;top:2429;width:4440;height:120" coordorigin="5971,2429" coordsize="4440,120" path="m5971,2549l10411,2549,10411,2429,5971,2429,5971,2549xe" filled="true" fillcolor="#e6e6e6" stroked="false">
                <v:path arrowok="t"/>
                <v:fill type="solid"/>
              </v:shape>
            </v:group>
            <v:group style="position:absolute;left:5971;top:2549;width:4440;height:293" coordorigin="5971,2549" coordsize="4440,293">
              <v:shape style="position:absolute;left:5971;top:2549;width:4440;height:293" coordorigin="5971,2549" coordsize="4440,293" path="m5971,2842l10411,2842,10411,2549,5971,2549,5971,28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54.681pt;width:222pt;height:77.4pt;mso-position-horizontal-relative:page;mso-position-vertical-relative:page;z-index:-265552" coordorigin="5971,3094" coordsize="4440,1548">
            <v:group style="position:absolute;left:5971;top:3094;width:4440;height:120" coordorigin="5971,3094" coordsize="4440,120">
              <v:shape style="position:absolute;left:5971;top:3094;width:4440;height:120" coordorigin="5971,3094" coordsize="4440,120" path="m5971,3214l10411,3214,10411,3094,5971,3094,5971,3214xe" filled="true" fillcolor="#e6e6e6" stroked="false">
                <v:path arrowok="t"/>
                <v:fill type="solid"/>
              </v:shape>
            </v:group>
            <v:group style="position:absolute;left:5971;top:3214;width:4440;height:236" coordorigin="5971,3214" coordsize="4440,236">
              <v:shape style="position:absolute;left:5971;top:3214;width:4440;height:236" coordorigin="5971,3214" coordsize="4440,236" path="m5971,3449l10411,3449,10411,3214,5971,3214,5971,3449xe" filled="true" fillcolor="#e6e6e6" stroked="false">
                <v:path arrowok="t"/>
                <v:fill type="solid"/>
              </v:shape>
            </v:group>
            <v:group style="position:absolute;left:5971;top:3449;width:4440;height:236" coordorigin="5971,3449" coordsize="4440,236">
              <v:shape style="position:absolute;left:5971;top:3449;width:4440;height:236" coordorigin="5971,3449" coordsize="4440,236" path="m5971,3684l10411,3684,10411,3449,5971,3449,5971,3684xe" filled="true" fillcolor="#e6e6e6" stroked="false">
                <v:path arrowok="t"/>
                <v:fill type="solid"/>
              </v:shape>
            </v:group>
            <v:group style="position:absolute;left:5971;top:3684;width:4440;height:293" coordorigin="5971,3684" coordsize="4440,293">
              <v:shape style="position:absolute;left:5971;top:3684;width:4440;height:293" coordorigin="5971,3684" coordsize="4440,293" path="m5971,3977l10411,3977,10411,3684,5971,3684,5971,3977xe" filled="true" fillcolor="#e6e6e6" stroked="false">
                <v:path arrowok="t"/>
                <v:fill type="solid"/>
              </v:shape>
            </v:group>
            <v:group style="position:absolute;left:5971;top:3994;width:4440;height:120" coordorigin="5971,3994" coordsize="4440,120">
              <v:shape style="position:absolute;left:5971;top:3994;width:4440;height:120" coordorigin="5971,3994" coordsize="4440,120" path="m5971,4114l10411,4114,10411,3994,5971,3994,5971,4114xe" filled="true" fillcolor="#e6e6e6" stroked="false">
                <v:path arrowok="t"/>
                <v:fill type="solid"/>
              </v:shape>
            </v:group>
            <v:group style="position:absolute;left:5971;top:4114;width:4440;height:236" coordorigin="5971,4114" coordsize="4440,236">
              <v:shape style="position:absolute;left:5971;top:4114;width:4440;height:236" coordorigin="5971,4114" coordsize="4440,236" path="m5971,4349l10411,4349,10411,4114,5971,4114,5971,4349xe" filled="true" fillcolor="#e6e6e6" stroked="false">
                <v:path arrowok="t"/>
                <v:fill type="solid"/>
              </v:shape>
            </v:group>
            <v:group style="position:absolute;left:5971;top:4349;width:4440;height:293" coordorigin="5971,4349" coordsize="4440,293">
              <v:shape style="position:absolute;left:5971;top:4349;width:4440;height:293" coordorigin="5971,4349" coordsize="4440,293" path="m5971,4642l10411,4642,10411,4349,5971,4349,5971,4642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2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310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05/08</w:t>
            </w:r>
          </w:p>
        </w:tc>
        <w:tc>
          <w:tcPr>
            <w:tcW w:w="468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left="2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hyperlink r:id="rId19">
              <w:r>
                <w:rPr>
                  <w:rFonts w:ascii="Times New Roman"/>
                  <w:color w:val="0000FF"/>
                  <w:spacing w:val="-1"/>
                  <w:sz w:val="20"/>
                </w:rPr>
                <w:t>http://www.ext.nodak.edu/extpubs/plantsci/rowcrops</w:t>
              </w:r>
              <w:r>
                <w:rPr>
                  <w:rFonts w:ascii="Times New Roman"/>
                  <w:sz w:val="20"/>
                </w:rPr>
              </w:r>
            </w:hyperlink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12/08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hyperlink r:id="rId19">
              <w:r>
                <w:rPr>
                  <w:rFonts w:ascii="Times New Roman"/>
                  <w:color w:val="0000FF"/>
                  <w:spacing w:val="-1"/>
                  <w:sz w:val="20"/>
                </w:rPr>
                <w:t>http://www.ext.nodak.edu/extpubs/plantsci/rowcrops</w:t>
              </w:r>
              <w:r>
                <w:rPr>
                  <w:rFonts w:ascii="Times New Roman"/>
                  <w:sz w:val="20"/>
                </w:rPr>
              </w:r>
            </w:hyperlink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89,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86,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87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49" w:right="347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SR/CT,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poor</w:t>
            </w:r>
            <w:r>
              <w:rPr>
                <w:rFonts w:ascii="Times New Roman"/>
                <w:spacing w:val="3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38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SR/CT/Poor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0.023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52" w:right="451" w:firstLine="10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F86CGWSC;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grain,</w:t>
            </w:r>
            <w:r>
              <w:rPr>
                <w:rFonts w:ascii="Times New Roman"/>
                <w:spacing w:val="3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Fargo,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2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0.028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0.305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52" w:right="451" w:firstLine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F86CGWSC;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grain,</w:t>
            </w:r>
            <w:r>
              <w:rPr>
                <w:rFonts w:ascii="Times New Roman"/>
                <w:spacing w:val="3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Fargo,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5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380" w:bottom="280" w:left="1720" w:right="160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15"/>
          <w:szCs w:val="15"/>
        </w:rPr>
      </w:pPr>
      <w:r>
        <w:rPr/>
        <w:pict>
          <v:group style="position:absolute;margin-left:389.279999pt;margin-top:132.960007pt;width:135pt;height:64.8pt;mso-position-horizontal-relative:page;mso-position-vertical-relative:page;z-index:-265528" coordorigin="7786,2659" coordsize="2700,1296">
            <v:group style="position:absolute;left:7786;top:2659;width:2700;height:164" coordorigin="7786,2659" coordsize="2700,164">
              <v:shape style="position:absolute;left:7786;top:2659;width:2700;height:164" coordorigin="7786,2659" coordsize="2700,164" path="m7786,2822l10486,2822,10486,2659,7786,2659,7786,2822xe" filled="true" fillcolor="#e6e6e6" stroked="false">
                <v:path arrowok="t"/>
                <v:fill type="solid"/>
              </v:shape>
            </v:group>
            <v:group style="position:absolute;left:7786;top:2822;width:2700;height:284" coordorigin="7786,2822" coordsize="2700,284">
              <v:shape style="position:absolute;left:7786;top:2822;width:2700;height:284" coordorigin="7786,2822" coordsize="2700,284" path="m7786,3106l10486,3106,10486,2822,7786,2822,7786,3106xe" filled="true" fillcolor="#e6e6e6" stroked="false">
                <v:path arrowok="t"/>
                <v:fill type="solid"/>
              </v:shape>
            </v:group>
            <v:group style="position:absolute;left:7786;top:3106;width:2700;height:284" coordorigin="7786,3106" coordsize="2700,284">
              <v:shape style="position:absolute;left:7786;top:3106;width:2700;height:284" coordorigin="7786,3106" coordsize="2700,284" path="m7786,3389l10486,3389,10486,3106,7786,3106,7786,3389xe" filled="true" fillcolor="#e6e6e6" stroked="false">
                <v:path arrowok="t"/>
                <v:fill type="solid"/>
              </v:shape>
            </v:group>
            <v:group style="position:absolute;left:7786;top:3389;width:2700;height:284" coordorigin="7786,3389" coordsize="2700,284">
              <v:shape style="position:absolute;left:7786;top:3389;width:2700;height:284" coordorigin="7786,3389" coordsize="2700,284" path="m7786,3672l10486,3672,10486,3389,7786,3389,7786,3672xe" filled="true" fillcolor="#e6e6e6" stroked="false">
                <v:path arrowok="t"/>
                <v:fill type="solid"/>
              </v:shape>
            </v:group>
            <v:group style="position:absolute;left:7786;top:3672;width:2700;height:284" coordorigin="7786,3672" coordsize="2700,284">
              <v:shape style="position:absolute;left:7786;top:3672;width:2700;height:284" coordorigin="7786,3672" coordsize="2700,284" path="m7786,3955l10486,3955,10486,3672,7786,3672,7786,3955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89.279999pt;margin-top:233.639999pt;width:135pt;height:93.15pt;mso-position-horizontal-relative:page;mso-position-vertical-relative:page;z-index:-265504" coordorigin="7786,4673" coordsize="2700,1863">
            <v:group style="position:absolute;left:7786;top:4673;width:2700;height:164" coordorigin="7786,4673" coordsize="2700,164">
              <v:shape style="position:absolute;left:7786;top:4673;width:2700;height:164" coordorigin="7786,4673" coordsize="2700,164" path="m7786,4836l10486,4836,10486,4673,7786,4673,7786,4836xe" filled="true" fillcolor="#e6e6e6" stroked="false">
                <v:path arrowok="t"/>
                <v:fill type="solid"/>
              </v:shape>
            </v:group>
            <v:group style="position:absolute;left:7786;top:4836;width:2700;height:284" coordorigin="7786,4836" coordsize="2700,284">
              <v:shape style="position:absolute;left:7786;top:4836;width:2700;height:284" coordorigin="7786,4836" coordsize="2700,284" path="m7786,5119l10486,5119,10486,4836,7786,4836,7786,5119xe" filled="true" fillcolor="#e6e6e6" stroked="false">
                <v:path arrowok="t"/>
                <v:fill type="solid"/>
              </v:shape>
            </v:group>
            <v:group style="position:absolute;left:7786;top:5119;width:2700;height:284" coordorigin="7786,5119" coordsize="2700,284">
              <v:shape style="position:absolute;left:7786;top:5119;width:2700;height:284" coordorigin="7786,5119" coordsize="2700,284" path="m7786,5402l10486,5402,10486,5119,7786,5119,7786,5402xe" filled="true" fillcolor="#e6e6e6" stroked="false">
                <v:path arrowok="t"/>
                <v:fill type="solid"/>
              </v:shape>
            </v:group>
            <v:group style="position:absolute;left:7786;top:5402;width:2700;height:284" coordorigin="7786,5402" coordsize="2700,284">
              <v:shape style="position:absolute;left:7786;top:5402;width:2700;height:284" coordorigin="7786,5402" coordsize="2700,284" path="m7786,5686l10486,5686,10486,5402,7786,5402,7786,5686xe" filled="true" fillcolor="#e6e6e6" stroked="false">
                <v:path arrowok="t"/>
                <v:fill type="solid"/>
              </v:shape>
            </v:group>
            <v:group style="position:absolute;left:7786;top:5686;width:2700;height:284" coordorigin="7786,5686" coordsize="2700,284">
              <v:shape style="position:absolute;left:7786;top:5686;width:2700;height:284" coordorigin="7786,5686" coordsize="2700,284" path="m7786,5969l10486,5969,10486,5686,7786,5686,7786,5969xe" filled="true" fillcolor="#e6e6e6" stroked="false">
                <v:path arrowok="t"/>
                <v:fill type="solid"/>
              </v:shape>
            </v:group>
            <v:group style="position:absolute;left:7786;top:5969;width:2700;height:284" coordorigin="7786,5969" coordsize="2700,284">
              <v:shape style="position:absolute;left:7786;top:5969;width:2700;height:284" coordorigin="7786,5969" coordsize="2700,284" path="m7786,6252l10486,6252,10486,5969,7786,5969,7786,6252xe" filled="true" fillcolor="#e6e6e6" stroked="false">
                <v:path arrowok="t"/>
                <v:fill type="solid"/>
              </v:shape>
            </v:group>
            <v:group style="position:absolute;left:7786;top:6252;width:2700;height:284" coordorigin="7786,6252" coordsize="2700,284">
              <v:shape style="position:absolute;left:7786;top:6252;width:2700;height:284" coordorigin="7786,6252" coordsize="2700,284" path="m7786,6535l10486,6535,10486,6252,7786,6252,7786,6535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2"/>
      </w:tblGrid>
      <w:tr>
        <w:trPr>
          <w:trHeight w:val="506" w:hRule="exact"/>
        </w:trPr>
        <w:tc>
          <w:tcPr>
            <w:tcW w:w="936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Bearden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Pembina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North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Dakota Corn</w:t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971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80" w:lineRule="atLeast" w:before="159"/>
              <w:ind w:left="214" w:right="216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579" w:hRule="exact"/>
        </w:trPr>
        <w:tc>
          <w:tcPr>
            <w:tcW w:w="2790" w:type="dxa"/>
            <w:tcBorders>
              <w:top w:val="nil" w:sz="6" w:space="0" w:color="auto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5" w:lineRule="exact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</w:p>
          <w:p>
            <w:pPr>
              <w:pStyle w:val="TableParagraph"/>
              <w:spacing w:line="240" w:lineRule="auto" w:before="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5" w:lineRule="exact"/>
              <w:ind w:left="2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2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383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Fourth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2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1,2,3,4)</w:t>
            </w:r>
          </w:p>
        </w:tc>
      </w:tr>
      <w:tr>
        <w:trPr>
          <w:trHeight w:val="153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2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99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79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6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7">
              <w:r>
                <w:rPr>
                  <w:rFonts w:ascii="Times New Roman"/>
                  <w:color w:val="0000FF"/>
                  <w:spacing w:val="-1"/>
                  <w:sz w:val="24"/>
                </w:rPr>
                <w:t>http://www.statlab.iastate.e</w:t>
              </w:r>
              <w:r>
                <w:rPr>
                  <w:rFonts w:ascii="Times New Roman"/>
                  <w:sz w:val="24"/>
                </w:rPr>
              </w:r>
            </w:hyperlink>
          </w:p>
          <w:p>
            <w:pPr>
              <w:pStyle w:val="TableParagraph"/>
              <w:spacing w:line="235" w:lineRule="exact" w:before="7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color w:val="0000FF"/>
                <w:sz w:val="24"/>
              </w:rPr>
              <w:t>du/soils/ssl/)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854" w:hRule="exact"/>
        </w:trPr>
        <w:tc>
          <w:tcPr>
            <w:tcW w:w="2790" w:type="dxa"/>
            <w:tcBorders>
              <w:top w:val="nil" w:sz="6" w:space="0" w:color="auto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1" w:lineRule="exact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istParagraph"/>
              <w:numPr>
                <w:ilvl w:val="1"/>
                <w:numId w:val="3"/>
              </w:numPr>
              <w:tabs>
                <w:tab w:pos="806" w:val="left" w:leader="none"/>
              </w:tabs>
              <w:spacing w:line="236" w:lineRule="exact" w:before="0" w:after="0"/>
              <w:ind w:left="805" w:right="0" w:hanging="36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ListParagraph"/>
              <w:numPr>
                <w:ilvl w:val="1"/>
                <w:numId w:val="3"/>
              </w:numPr>
              <w:tabs>
                <w:tab w:pos="897" w:val="left" w:leader="none"/>
              </w:tabs>
              <w:spacing w:line="240" w:lineRule="auto" w:before="3" w:after="0"/>
              <w:ind w:left="896" w:right="0" w:hanging="36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19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1.8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0.377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0.292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0.285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1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76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0.377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94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0.292cm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5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29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0.285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2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0.207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0.132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0.125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69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500" w:bottom="280" w:left="1160" w:right="150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2"/>
      </w:tblGrid>
      <w:tr>
        <w:trPr>
          <w:trHeight w:val="92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4.06%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67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0.174%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67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0.116%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2972" w:type="dxa"/>
            <w:tcBorders>
              <w:top w:val="single" w:sz="8" w:space="0" w:color="E6E6E6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8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BodyText"/>
        <w:tabs>
          <w:tab w:pos="1592" w:val="left" w:leader="none"/>
        </w:tabs>
        <w:spacing w:line="246" w:lineRule="auto" w:before="69"/>
        <w:ind w:left="191" w:right="290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0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191" w:right="290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290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101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 </w:t>
      </w:r>
      <w:r>
        <w:rPr>
          <w:spacing w:val="-1"/>
        </w:rPr>
        <w:t>Revisions</w:t>
      </w:r>
      <w:r>
        <w:rPr>
          <w:spacing w:val="87"/>
        </w:rPr>
        <w:t> </w:t>
      </w:r>
      <w:r>
        <w:rPr/>
        <w:t>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91" w:right="10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10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290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360" w:bottom="280" w:left="1160" w:right="138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17.279999pt;margin-top:548.880981pt;width:198pt;height:19.95pt;mso-position-horizontal-relative:page;mso-position-vertical-relative:page;z-index:-265480" coordorigin="6346,10978" coordsize="3960,399">
            <v:group style="position:absolute;left:6346;top:10978;width:3960;height:164" coordorigin="6346,10978" coordsize="3960,164">
              <v:shape style="position:absolute;left:6346;top:10978;width:3960;height:164" coordorigin="6346,10978" coordsize="3960,164" path="m6346,11141l10306,11141,10306,10978,6346,10978,6346,11141xe" filled="true" fillcolor="#e6e6e6" stroked="false">
                <v:path arrowok="t"/>
                <v:fill type="solid"/>
              </v:shape>
            </v:group>
            <v:group style="position:absolute;left:6346;top:11141;width:3960;height:236" coordorigin="6346,11141" coordsize="3960,236">
              <v:shape style="position:absolute;left:6346;top:11141;width:3960;height:236" coordorigin="6346,11141" coordsize="3960,236" path="m6346,11376l10306,11376,10306,11141,6346,11141,6346,1137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81.400024pt;width:198pt;height:19.95pt;mso-position-horizontal-relative:page;mso-position-vertical-relative:page;z-index:-265456" coordorigin="6346,11628" coordsize="3960,399">
            <v:group style="position:absolute;left:6346;top:11628;width:3960;height:164" coordorigin="6346,11628" coordsize="3960,164">
              <v:shape style="position:absolute;left:6346;top:11628;width:3960;height:164" coordorigin="6346,11628" coordsize="3960,164" path="m6346,11791l10306,11791,10306,11628,6346,11628,6346,11791xe" filled="true" fillcolor="#e6e6e6" stroked="false">
                <v:path arrowok="t"/>
                <v:fill type="solid"/>
              </v:shape>
            </v:group>
            <v:group style="position:absolute;left:6346;top:11791;width:3960;height:236" coordorigin="6346,11791" coordsize="3960,236">
              <v:shape style="position:absolute;left:6346;top:11791;width:3960;height:236" coordorigin="6346,11791" coordsize="3960,236" path="m6346,12026l10306,12026,10306,11791,6346,11791,6346,12026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bookmarkStart w:name="_TOC_250008" w:id="9"/>
      <w:r>
        <w:rPr>
          <w:spacing w:val="-1"/>
        </w:rPr>
        <w:t>OREGON BERRIES</w:t>
      </w:r>
      <w:r>
        <w:rPr/>
        <w:t> </w:t>
      </w:r>
      <w:r>
        <w:rPr>
          <w:spacing w:val="-1"/>
        </w:rPr>
        <w:t>(Blackberries)</w:t>
      </w:r>
      <w:bookmarkEnd w:id="9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tabs>
          <w:tab w:pos="1266" w:val="left" w:leader="none"/>
        </w:tabs>
        <w:spacing w:line="246" w:lineRule="auto"/>
        <w:ind w:left="191" w:right="230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blackberry</w:t>
      </w:r>
      <w:r>
        <w:rPr>
          <w:spacing w:val="-8"/>
        </w:rPr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Oregon</w:t>
      </w:r>
      <w:r>
        <w:rPr/>
        <w:t> 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Marion</w:t>
      </w:r>
      <w:r>
        <w:rPr/>
        <w:t> </w:t>
      </w:r>
      <w:r>
        <w:rPr>
          <w:spacing w:val="-2"/>
        </w:rPr>
        <w:t>County,</w:t>
      </w:r>
      <w:r>
        <w:rPr>
          <w:spacing w:val="79"/>
        </w:rPr>
        <w:t> </w:t>
      </w:r>
      <w:r>
        <w:rPr/>
        <w:t>in the</w:t>
      </w:r>
      <w:r>
        <w:rPr>
          <w:spacing w:val="-1"/>
        </w:rPr>
        <w:t> Willamette </w:t>
      </w:r>
      <w:r>
        <w:rPr>
          <w:spacing w:val="-2"/>
        </w:rPr>
        <w:t>Valley.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Oregon</w:t>
      </w:r>
      <w:r>
        <w:rPr/>
        <w:t> is the</w:t>
      </w:r>
      <w:r>
        <w:rPr>
          <w:spacing w:val="-1"/>
        </w:rPr>
        <w:t> leading</w:t>
      </w:r>
      <w:r>
        <w:rPr>
          <w:spacing w:val="63"/>
        </w:rPr>
        <w:t> </w:t>
      </w:r>
      <w:r>
        <w:rPr>
          <w:spacing w:val="-1"/>
        </w:rPr>
        <w:t>state </w:t>
      </w:r>
      <w:r>
        <w:rPr/>
        <w:t>in the</w:t>
      </w:r>
      <w:r>
        <w:rPr>
          <w:spacing w:val="-1"/>
        </w:rPr>
        <w:t> production</w:t>
      </w:r>
      <w:r>
        <w:rPr/>
        <w:t> of</w:t>
      </w:r>
      <w:r>
        <w:rPr>
          <w:spacing w:val="-1"/>
        </w:rPr>
        <w:t> blackberries</w:t>
      </w:r>
      <w:r>
        <w:rPr/>
        <w:t> in 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Marion</w:t>
      </w:r>
      <w:r>
        <w:rPr/>
        <w:t> County</w:t>
      </w:r>
      <w:r>
        <w:rPr>
          <w:spacing w:val="-8"/>
        </w:rPr>
        <w:t> </w:t>
      </w:r>
      <w:r>
        <w:rPr>
          <w:spacing w:val="-1"/>
        </w:rPr>
        <w:t>leads</w:t>
      </w:r>
      <w:r>
        <w:rPr/>
        <w:t> </w:t>
      </w:r>
      <w:r>
        <w:rPr>
          <w:spacing w:val="-1"/>
        </w:rPr>
        <w:t>Oregon</w:t>
      </w:r>
      <w:r>
        <w:rPr/>
        <w:t> in </w:t>
      </w:r>
      <w:r>
        <w:rPr>
          <w:spacing w:val="-1"/>
        </w:rPr>
        <w:t>acres</w:t>
      </w:r>
      <w:r>
        <w:rPr/>
        <w:t> </w:t>
      </w:r>
      <w:r>
        <w:rPr>
          <w:spacing w:val="-1"/>
        </w:rPr>
        <w:t>planted</w:t>
      </w:r>
      <w:r>
        <w:rPr>
          <w:spacing w:val="66"/>
        </w:rPr>
        <w:t> </w:t>
      </w:r>
      <w:r>
        <w:rPr/>
        <w:t>in 1997.</w:t>
        <w:tab/>
      </w:r>
      <w:r>
        <w:rPr>
          <w:spacing w:val="-1"/>
        </w:rPr>
        <w:t>Three </w:t>
      </w:r>
      <w:r>
        <w:rPr>
          <w:spacing w:val="-2"/>
        </w:rPr>
        <w:t>types</w:t>
      </w:r>
      <w:r>
        <w:rPr/>
        <w:t> of</w:t>
      </w:r>
      <w:r>
        <w:rPr>
          <w:spacing w:val="-1"/>
        </w:rPr>
        <w:t> blackberries</w:t>
      </w:r>
      <w:r>
        <w:rPr/>
        <w:t> </w:t>
      </w:r>
      <w:r>
        <w:rPr>
          <w:spacing w:val="-1"/>
        </w:rPr>
        <w:t>grow </w:t>
      </w:r>
      <w:r>
        <w:rPr/>
        <w:t>in </w:t>
      </w:r>
      <w:r>
        <w:rPr>
          <w:spacing w:val="-1"/>
        </w:rPr>
        <w:t>Oregon:</w:t>
      </w:r>
      <w:r>
        <w:rPr/>
        <w:t> </w:t>
      </w:r>
      <w:r>
        <w:rPr>
          <w:spacing w:val="-1"/>
        </w:rPr>
        <w:t>trailing,</w:t>
      </w:r>
      <w:r>
        <w:rPr/>
        <w:t> </w:t>
      </w:r>
      <w:r>
        <w:rPr>
          <w:spacing w:val="-1"/>
        </w:rPr>
        <w:t>erect,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semi-erect.</w:t>
      </w:r>
    </w:p>
    <w:p>
      <w:pPr>
        <w:pStyle w:val="BodyText"/>
        <w:spacing w:line="246" w:lineRule="auto"/>
        <w:ind w:left="191" w:right="101"/>
        <w:jc w:val="left"/>
      </w:pPr>
      <w:r>
        <w:rPr>
          <w:spacing w:val="-1"/>
        </w:rPr>
        <w:t>Blackberries</w:t>
      </w:r>
      <w:r>
        <w:rPr/>
        <w:t> </w:t>
      </w:r>
      <w:r>
        <w:rPr>
          <w:spacing w:val="-1"/>
        </w:rPr>
        <w:t>are planted</w:t>
      </w:r>
      <w:r>
        <w:rPr/>
        <w:t> in the</w:t>
      </w:r>
      <w:r>
        <w:rPr>
          <w:spacing w:val="-1"/>
        </w:rPr>
        <w:t> Spring</w:t>
      </w:r>
      <w:r>
        <w:rPr>
          <w:spacing w:val="-3"/>
        </w:rPr>
        <w:t> </w:t>
      </w:r>
      <w:r>
        <w:rPr>
          <w:spacing w:val="-1"/>
        </w:rPr>
        <w:t>from</w:t>
      </w:r>
      <w:r>
        <w:rPr/>
        <w:t> tissue</w:t>
      </w:r>
      <w:r>
        <w:rPr>
          <w:spacing w:val="-1"/>
        </w:rPr>
        <w:t> cultures</w:t>
      </w:r>
      <w:r>
        <w:rPr/>
        <w:t> 4 to 6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apart</w:t>
      </w:r>
      <w:r>
        <w:rPr/>
        <w:t> in </w:t>
      </w:r>
      <w:r>
        <w:rPr>
          <w:spacing w:val="-1"/>
        </w:rPr>
        <w:t>rows.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</w:t>
      </w:r>
      <w:r>
        <w:rPr>
          <w:spacing w:val="61"/>
        </w:rPr>
        <w:t> </w:t>
      </w:r>
      <w:r>
        <w:rPr>
          <w:spacing w:val="-1"/>
        </w:rPr>
        <w:t>primocanes</w:t>
      </w:r>
      <w:r>
        <w:rPr/>
        <w:t> </w:t>
      </w:r>
      <w:r>
        <w:rPr>
          <w:spacing w:val="-1"/>
        </w:rPr>
        <w:t>are trained</w:t>
      </w:r>
      <w:r>
        <w:rPr/>
        <w:t> </w:t>
      </w:r>
      <w:r>
        <w:rPr>
          <w:spacing w:val="-1"/>
        </w:rPr>
        <w:t>on</w:t>
      </w:r>
      <w:r>
        <w:rPr/>
        <w:t> a</w:t>
      </w:r>
      <w:r>
        <w:rPr>
          <w:spacing w:val="-1"/>
        </w:rPr>
        <w:t> 2-wire trellis</w:t>
      </w:r>
      <w:r>
        <w:rPr/>
        <w:t> until the</w:t>
      </w:r>
      <w:r>
        <w:rPr>
          <w:spacing w:val="-1"/>
        </w:rPr>
        <w:t> canes</w:t>
      </w:r>
      <w:r>
        <w:rPr/>
        <w:t> </w:t>
      </w:r>
      <w:r>
        <w:rPr>
          <w:spacing w:val="-1"/>
        </w:rPr>
        <w:t>produce fruit</w:t>
      </w:r>
      <w:r>
        <w:rPr/>
        <w:t> the</w:t>
      </w:r>
      <w:r>
        <w:rPr>
          <w:spacing w:val="-1"/>
        </w:rPr>
        <w:t> following</w:t>
      </w:r>
      <w:r>
        <w:rPr>
          <w:spacing w:val="-3"/>
        </w:rPr>
        <w:t> year.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Once</w:t>
      </w:r>
      <w:r>
        <w:rPr>
          <w:spacing w:val="87"/>
        </w:rPr>
        <w:t> </w:t>
      </w:r>
      <w:r>
        <w:rPr>
          <w:spacing w:val="-1"/>
        </w:rPr>
        <w:t>fruit</w:t>
      </w:r>
      <w:r>
        <w:rPr/>
        <w:t> </w:t>
      </w:r>
      <w:r>
        <w:rPr>
          <w:spacing w:val="-1"/>
        </w:rPr>
        <w:t>appear,</w:t>
      </w:r>
      <w:r>
        <w:rPr/>
        <w:t> </w:t>
      </w:r>
      <w:r>
        <w:rPr>
          <w:spacing w:val="-1"/>
        </w:rPr>
        <w:t>new primocanes</w:t>
      </w:r>
      <w:r>
        <w:rPr/>
        <w:t> </w:t>
      </w:r>
      <w:r>
        <w:rPr>
          <w:spacing w:val="-1"/>
        </w:rPr>
        <w:t>replace </w:t>
      </w:r>
      <w:r>
        <w:rPr/>
        <w:t>the</w:t>
      </w:r>
      <w:r>
        <w:rPr>
          <w:spacing w:val="-1"/>
        </w:rPr>
        <w:t> previous</w:t>
      </w:r>
      <w:r>
        <w:rPr/>
        <w:t> </w:t>
      </w:r>
      <w:r>
        <w:rPr>
          <w:spacing w:val="-2"/>
        </w:rPr>
        <w:t>year’s.</w:t>
      </w:r>
      <w:r>
        <w:rPr/>
        <w:t>  </w:t>
      </w:r>
      <w:r>
        <w:rPr>
          <w:spacing w:val="12"/>
        </w:rPr>
        <w:t> </w:t>
      </w:r>
      <w:r>
        <w:rPr>
          <w:spacing w:val="-3"/>
        </w:rPr>
        <w:t>It</w:t>
      </w:r>
      <w:r>
        <w:rPr/>
        <w:t> </w:t>
      </w:r>
      <w:r>
        <w:rPr>
          <w:spacing w:val="-1"/>
        </w:rPr>
        <w:t>take three </w:t>
      </w:r>
      <w:r>
        <w:rPr>
          <w:spacing w:val="-3"/>
        </w:rPr>
        <w:t>years</w:t>
      </w:r>
      <w:r>
        <w:rPr/>
        <w:t> to </w:t>
      </w:r>
      <w:r>
        <w:rPr>
          <w:spacing w:val="-1"/>
        </w:rPr>
        <w:t>start</w:t>
      </w:r>
      <w:r>
        <w:rPr/>
        <w:t> </w:t>
      </w:r>
      <w:r>
        <w:rPr>
          <w:spacing w:val="-1"/>
        </w:rPr>
        <w:t>full</w:t>
      </w:r>
      <w:r>
        <w:rPr>
          <w:spacing w:val="83"/>
        </w:rPr>
        <w:t> </w:t>
      </w:r>
      <w:r>
        <w:rPr>
          <w:spacing w:val="-1"/>
        </w:rPr>
        <w:t>production</w:t>
      </w:r>
      <w:r>
        <w:rPr/>
        <w:t> of</w:t>
      </w:r>
      <w:r>
        <w:rPr>
          <w:spacing w:val="-1"/>
        </w:rPr>
        <w:t> blackberries.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Fields</w:t>
      </w:r>
      <w:r>
        <w:rPr/>
        <w:t> </w:t>
      </w:r>
      <w:r>
        <w:rPr>
          <w:spacing w:val="-1"/>
        </w:rPr>
        <w:t>may</w:t>
      </w:r>
      <w:r>
        <w:rPr>
          <w:spacing w:val="-8"/>
        </w:rPr>
        <w:t> </w:t>
      </w:r>
      <w:r>
        <w:rPr/>
        <w:t>be</w:t>
      </w:r>
      <w:r>
        <w:rPr>
          <w:spacing w:val="-1"/>
        </w:rPr>
        <w:t> </w:t>
      </w:r>
      <w:r>
        <w:rPr/>
        <w:t>in </w:t>
      </w:r>
      <w:r>
        <w:rPr>
          <w:spacing w:val="-1"/>
        </w:rPr>
        <w:t>every</w:t>
      </w:r>
      <w:r>
        <w:rPr>
          <w:spacing w:val="-8"/>
        </w:rPr>
        <w:t> </w:t>
      </w:r>
      <w:r>
        <w:rPr>
          <w:spacing w:val="-3"/>
        </w:rPr>
        <w:t>year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alternate </w:t>
      </w:r>
      <w:r>
        <w:rPr>
          <w:spacing w:val="-3"/>
        </w:rPr>
        <w:t>year</w:t>
      </w:r>
      <w:r>
        <w:rPr>
          <w:spacing w:val="-1"/>
        </w:rPr>
        <w:t> production.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Berries</w:t>
      </w:r>
      <w:r>
        <w:rPr/>
        <w:t> </w:t>
      </w:r>
      <w:r>
        <w:rPr>
          <w:spacing w:val="-1"/>
        </w:rPr>
        <w:t>are</w:t>
      </w:r>
      <w:r>
        <w:rPr>
          <w:spacing w:val="85"/>
        </w:rPr>
        <w:t> </w:t>
      </w:r>
      <w:r>
        <w:rPr>
          <w:spacing w:val="-1"/>
        </w:rPr>
        <w:t>picked</w:t>
      </w:r>
      <w:r>
        <w:rPr/>
        <w:t> </w:t>
      </w:r>
      <w:r>
        <w:rPr>
          <w:spacing w:val="-1"/>
        </w:rPr>
        <w:t>every</w:t>
      </w:r>
      <w:r>
        <w:rPr>
          <w:spacing w:val="-8"/>
        </w:rPr>
        <w:t> </w:t>
      </w:r>
      <w:r>
        <w:rPr/>
        <w:t>4 to 5 </w:t>
      </w:r>
      <w:r>
        <w:rPr>
          <w:spacing w:val="-2"/>
        </w:rPr>
        <w:t>days,</w:t>
      </w:r>
      <w:r>
        <w:rPr/>
        <w:t> in the</w:t>
      </w:r>
      <w:r>
        <w:rPr>
          <w:spacing w:val="-1"/>
        </w:rPr>
        <w:t> morning,</w:t>
      </w:r>
      <w:r>
        <w:rPr/>
        <w:t> </w:t>
      </w:r>
      <w:r>
        <w:rPr>
          <w:spacing w:val="-1"/>
        </w:rPr>
        <w:t>beginning</w:t>
      </w:r>
      <w:r>
        <w:rPr>
          <w:spacing w:val="-3"/>
        </w:rPr>
        <w:t> </w:t>
      </w:r>
      <w:r>
        <w:rPr/>
        <w:t>in </w:t>
      </w:r>
      <w:r>
        <w:rPr>
          <w:spacing w:val="-1"/>
        </w:rPr>
        <w:t>early</w:t>
      </w:r>
      <w:r>
        <w:rPr>
          <w:spacing w:val="-8"/>
        </w:rPr>
        <w:t> </w:t>
      </w:r>
      <w:r>
        <w:rPr>
          <w:spacing w:val="-2"/>
        </w:rPr>
        <w:t>July.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Blackberries</w:t>
      </w:r>
      <w:r>
        <w:rPr/>
        <w:t> </w:t>
      </w:r>
      <w:r>
        <w:rPr>
          <w:spacing w:val="-1"/>
        </w:rPr>
        <w:t>require</w:t>
      </w:r>
      <w:r>
        <w:rPr>
          <w:spacing w:val="61"/>
        </w:rPr>
        <w:t> </w:t>
      </w:r>
      <w:r>
        <w:rPr>
          <w:spacing w:val="-1"/>
        </w:rPr>
        <w:t>supplemental</w:t>
      </w:r>
      <w:r>
        <w:rPr/>
        <w:t> </w:t>
      </w:r>
      <w:r>
        <w:rPr>
          <w:spacing w:val="-1"/>
        </w:rPr>
        <w:t>watering</w:t>
      </w:r>
      <w:r>
        <w:rPr>
          <w:spacing w:val="-3"/>
        </w:rPr>
        <w:t> </w:t>
      </w:r>
      <w:r>
        <w:rPr>
          <w:spacing w:val="-1"/>
        </w:rPr>
        <w:t>through</w:t>
      </w:r>
      <w:r>
        <w:rPr/>
        <w:t> </w:t>
      </w:r>
      <w:r>
        <w:rPr>
          <w:spacing w:val="-1"/>
        </w:rPr>
        <w:t>irrigation</w:t>
      </w:r>
      <w:r>
        <w:rPr/>
        <w:t> in </w:t>
      </w:r>
      <w:r>
        <w:rPr>
          <w:spacing w:val="-1"/>
        </w:rPr>
        <w:t>such</w:t>
      </w:r>
      <w:r>
        <w:rPr/>
        <w:t> a</w:t>
      </w:r>
      <w:r>
        <w:rPr>
          <w:spacing w:val="-1"/>
        </w:rPr>
        <w:t> manner as</w:t>
      </w:r>
      <w:r>
        <w:rPr/>
        <w:t> to </w:t>
      </w:r>
      <w:r>
        <w:rPr>
          <w:spacing w:val="-1"/>
        </w:rPr>
        <w:t>prevent</w:t>
      </w:r>
      <w:r>
        <w:rPr/>
        <w:t> </w:t>
      </w:r>
      <w:r>
        <w:rPr>
          <w:spacing w:val="-1"/>
        </w:rPr>
        <w:t>excessive and</w:t>
      </w:r>
      <w:r>
        <w:rPr/>
        <w:t> </w:t>
      </w:r>
      <w:r>
        <w:rPr>
          <w:spacing w:val="-1"/>
        </w:rPr>
        <w:t>prolonged</w:t>
      </w:r>
      <w:r>
        <w:rPr>
          <w:spacing w:val="93"/>
        </w:rPr>
        <w:t> </w:t>
      </w:r>
      <w:r>
        <w:rPr>
          <w:spacing w:val="-1"/>
        </w:rPr>
        <w:t>wetness</w:t>
      </w:r>
      <w:r>
        <w:rPr/>
        <w:t> </w:t>
      </w:r>
      <w:r>
        <w:rPr>
          <w:spacing w:val="-1"/>
        </w:rPr>
        <w:t>which</w:t>
      </w:r>
      <w:r>
        <w:rPr/>
        <w:t> </w:t>
      </w:r>
      <w:r>
        <w:rPr>
          <w:spacing w:val="-1"/>
        </w:rPr>
        <w:t>encourages</w:t>
      </w:r>
      <w:r>
        <w:rPr/>
        <w:t> </w:t>
      </w:r>
      <w:r>
        <w:rPr>
          <w:spacing w:val="-1"/>
        </w:rPr>
        <w:t>disease.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benchmark</w:t>
      </w:r>
      <w:r>
        <w:rPr/>
        <w:t> soil,</w:t>
      </w:r>
      <w:r>
        <w:rPr>
          <w:spacing w:val="67"/>
        </w:rPr>
        <w:t> </w:t>
      </w:r>
      <w:r>
        <w:rPr/>
        <w:t>Woodburn silt </w:t>
      </w:r>
      <w:r>
        <w:rPr>
          <w:spacing w:val="-1"/>
        </w:rPr>
        <w:t>loam.</w:t>
      </w:r>
      <w:r>
        <w:rPr/>
        <w:t>  </w:t>
      </w:r>
      <w:r>
        <w:rPr>
          <w:spacing w:val="12"/>
        </w:rPr>
        <w:t> </w:t>
      </w:r>
      <w:r>
        <w:rPr/>
        <w:t>Woodburn silt </w:t>
      </w:r>
      <w:r>
        <w:rPr>
          <w:spacing w:val="-1"/>
        </w:rPr>
        <w:t>loam,</w:t>
      </w:r>
      <w:r>
        <w:rPr/>
        <w:t> is a</w:t>
      </w:r>
      <w:r>
        <w:rPr>
          <w:spacing w:val="-1"/>
        </w:rPr>
        <w:t> fine-silty</w:t>
      </w:r>
      <w:r>
        <w:rPr>
          <w:spacing w:val="-8"/>
        </w:rPr>
        <w:t> </w:t>
      </w:r>
      <w:r>
        <w:rPr/>
        <w:t>mixed, </w:t>
      </w:r>
      <w:r>
        <w:rPr>
          <w:spacing w:val="-1"/>
        </w:rPr>
        <w:t>superactive,</w:t>
      </w:r>
      <w:r>
        <w:rPr/>
        <w:t> </w:t>
      </w:r>
      <w:r>
        <w:rPr>
          <w:spacing w:val="-1"/>
        </w:rPr>
        <w:t>mesic Aquultic</w:t>
      </w:r>
      <w:r>
        <w:rPr>
          <w:spacing w:val="69"/>
        </w:rPr>
        <w:t> </w:t>
      </w:r>
      <w:r>
        <w:rPr>
          <w:spacing w:val="-1"/>
        </w:rPr>
        <w:t>Agrixerolls.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series</w:t>
      </w:r>
      <w:r>
        <w:rPr/>
        <w:t> is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produce berries,</w:t>
      </w:r>
      <w:r>
        <w:rPr/>
        <w:t> </w:t>
      </w:r>
      <w:r>
        <w:rPr>
          <w:spacing w:val="-1"/>
        </w:rPr>
        <w:t>orchards,</w:t>
      </w:r>
      <w:r>
        <w:rPr/>
        <w:t> </w:t>
      </w:r>
      <w:r>
        <w:rPr>
          <w:spacing w:val="-1"/>
        </w:rPr>
        <w:t>cannery</w:t>
      </w:r>
      <w:r>
        <w:rPr>
          <w:spacing w:val="-8"/>
        </w:rPr>
        <w:t> </w:t>
      </w:r>
      <w:r>
        <w:rPr>
          <w:spacing w:val="-1"/>
        </w:rPr>
        <w:t>crops,</w:t>
      </w:r>
      <w:r>
        <w:rPr/>
        <w:t> </w:t>
      </w:r>
      <w:r>
        <w:rPr>
          <w:spacing w:val="-1"/>
        </w:rPr>
        <w:t>grain,</w:t>
      </w:r>
      <w:r>
        <w:rPr/>
        <w:t> </w:t>
      </w:r>
      <w:r>
        <w:rPr>
          <w:spacing w:val="-3"/>
        </w:rPr>
        <w:t>hay,</w:t>
      </w:r>
      <w:r>
        <w:rPr/>
        <w:t> </w:t>
      </w:r>
      <w:r>
        <w:rPr>
          <w:spacing w:val="-1"/>
        </w:rPr>
        <w:t>and</w:t>
      </w:r>
      <w:r>
        <w:rPr>
          <w:spacing w:val="85"/>
        </w:rPr>
        <w:t> </w:t>
      </w:r>
      <w:r>
        <w:rPr>
          <w:spacing w:val="-1"/>
        </w:rPr>
        <w:t>pasture.</w:t>
      </w:r>
      <w:r>
        <w:rPr/>
        <w:t>  </w:t>
      </w:r>
      <w:r>
        <w:rPr>
          <w:spacing w:val="12"/>
        </w:rPr>
        <w:t> </w:t>
      </w:r>
      <w:r>
        <w:rPr/>
        <w:t>Woodburn silt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very</w:t>
      </w:r>
      <w:r>
        <w:rPr>
          <w:spacing w:val="-8"/>
        </w:rPr>
        <w:t> </w:t>
      </w:r>
      <w:r>
        <w:rPr>
          <w:spacing w:val="-1"/>
        </w:rPr>
        <w:t>deep,</w:t>
      </w:r>
      <w:r>
        <w:rPr/>
        <w:t>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>
          <w:spacing w:val="79"/>
        </w:rPr>
        <w:t> </w:t>
      </w:r>
      <w:r>
        <w:rPr/>
        <w:t>slow</w:t>
      </w:r>
      <w:r>
        <w:rPr>
          <w:spacing w:val="-1"/>
        </w:rPr>
        <w:t> </w:t>
      </w:r>
      <w:r>
        <w:rPr/>
        <w:t>to </w:t>
      </w:r>
      <w:r>
        <w:rPr>
          <w:spacing w:val="-1"/>
        </w:rPr>
        <w:t>medium</w:t>
      </w:r>
      <w:r>
        <w:rPr/>
        <w:t> </w:t>
      </w:r>
      <w:r>
        <w:rPr>
          <w:spacing w:val="-1"/>
        </w:rPr>
        <w:t>runoff.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stratified</w:t>
      </w:r>
      <w:r>
        <w:rPr/>
        <w:t> </w:t>
      </w:r>
      <w:r>
        <w:rPr>
          <w:spacing w:val="-1"/>
        </w:rPr>
        <w:t>glacio</w:t>
      </w:r>
      <w:r>
        <w:rPr/>
        <w:t> </w:t>
      </w:r>
      <w:r>
        <w:rPr>
          <w:spacing w:val="-1"/>
        </w:rPr>
        <w:t>lacustrine deposits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73"/>
        </w:rPr>
        <w:t> </w:t>
      </w:r>
      <w:r>
        <w:rPr>
          <w:spacing w:val="-1"/>
        </w:rPr>
        <w:t>Pleistocene </w:t>
      </w:r>
      <w:r>
        <w:rPr>
          <w:spacing w:val="-2"/>
        </w:rPr>
        <w:t>age.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found</w:t>
      </w:r>
      <w:r>
        <w:rPr/>
        <w:t> on </w:t>
      </w:r>
      <w:r>
        <w:rPr>
          <w:spacing w:val="-1"/>
        </w:rPr>
        <w:t>nearly</w:t>
      </w:r>
      <w:r>
        <w:rPr>
          <w:spacing w:val="-8"/>
        </w:rPr>
        <w:t> </w:t>
      </w:r>
      <w:r>
        <w:rPr>
          <w:spacing w:val="-1"/>
        </w:rPr>
        <w:t>level</w:t>
      </w:r>
      <w:r>
        <w:rPr/>
        <w:t> to </w:t>
      </w:r>
      <w:r>
        <w:rPr>
          <w:spacing w:val="-1"/>
        </w:rPr>
        <w:t>gently</w:t>
      </w:r>
      <w:r>
        <w:rPr>
          <w:spacing w:val="-8"/>
        </w:rPr>
        <w:t> </w:t>
      </w:r>
      <w:r>
        <w:rPr/>
        <w:t>sloping</w:t>
      </w:r>
      <w:r>
        <w:rPr>
          <w:spacing w:val="-3"/>
        </w:rPr>
        <w:t> </w:t>
      </w:r>
      <w:r>
        <w:rPr>
          <w:spacing w:val="-1"/>
        </w:rPr>
        <w:t>broad</w:t>
      </w:r>
      <w:r>
        <w:rPr/>
        <w:t> </w:t>
      </w:r>
      <w:r>
        <w:rPr>
          <w:spacing w:val="-1"/>
        </w:rPr>
        <w:t>valley</w:t>
      </w:r>
      <w:r>
        <w:rPr>
          <w:spacing w:val="-8"/>
        </w:rPr>
        <w:t> </w:t>
      </w:r>
      <w:r>
        <w:rPr>
          <w:spacing w:val="-1"/>
        </w:rPr>
        <w:t>terraces</w:t>
      </w:r>
      <w:r>
        <w:rPr/>
        <w:t> </w:t>
      </w:r>
      <w:r>
        <w:rPr>
          <w:spacing w:val="-1"/>
        </w:rPr>
        <w:t>at</w:t>
      </w:r>
      <w:r>
        <w:rPr>
          <w:spacing w:val="70"/>
        </w:rPr>
        <w:t> </w:t>
      </w:r>
      <w:r>
        <w:rPr>
          <w:spacing w:val="-1"/>
        </w:rPr>
        <w:t>elevations</w:t>
      </w:r>
      <w:r>
        <w:rPr/>
        <w:t> of</w:t>
      </w:r>
      <w:r>
        <w:rPr>
          <w:spacing w:val="-1"/>
        </w:rPr>
        <w:t> </w:t>
      </w:r>
      <w:r>
        <w:rPr/>
        <w:t>150 to 400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above mean</w:t>
      </w:r>
      <w:r>
        <w:rPr/>
        <w:t> </w:t>
      </w:r>
      <w:r>
        <w:rPr>
          <w:spacing w:val="-1"/>
        </w:rPr>
        <w:t>sea level</w:t>
      </w:r>
      <w:r>
        <w:rPr/>
        <w:t> on </w:t>
      </w:r>
      <w:r>
        <w:rPr>
          <w:spacing w:val="-1"/>
        </w:rPr>
        <w:t>slopes</w:t>
      </w:r>
      <w:r>
        <w:rPr/>
        <w:t> of</w:t>
      </w:r>
      <w:r>
        <w:rPr>
          <w:spacing w:val="-1"/>
        </w:rPr>
        <w:t> </w:t>
      </w:r>
      <w:r>
        <w:rPr/>
        <w:t>0 to 55 </w:t>
      </w:r>
      <w:r>
        <w:rPr>
          <w:spacing w:val="-1"/>
        </w:rPr>
        <w:t>percent.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series</w:t>
      </w:r>
      <w:r>
        <w:rPr/>
        <w:t> is</w:t>
      </w:r>
      <w:r>
        <w:rPr>
          <w:spacing w:val="67"/>
        </w:rPr>
        <w:t> </w:t>
      </w:r>
      <w:r>
        <w:rPr/>
        <w:t>extensive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Willamette </w:t>
      </w:r>
      <w:r>
        <w:rPr>
          <w:spacing w:val="-2"/>
        </w:rPr>
        <w:t>Valley.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Woodburn</w:t>
      </w:r>
      <w:r>
        <w:rPr/>
        <w:t> silt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2"/>
      </w:tblGrid>
      <w:tr>
        <w:trPr>
          <w:trHeight w:val="691" w:hRule="exact"/>
        </w:trPr>
        <w:tc>
          <w:tcPr>
            <w:tcW w:w="918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Berries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(W24232)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(W24232)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0.74</w:t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85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0.16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45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432" w:hRule="exact"/>
        </w:trPr>
        <w:tc>
          <w:tcPr>
            <w:tcW w:w="9091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Berries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2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500" w:bottom="280" w:left="1160" w:right="138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71.559998pt;margin-top:72.720001pt;width:258pt;height:122.4pt;mso-position-horizontal-relative:page;mso-position-vertical-relative:page;z-index:-265432" coordorigin="5431,1454" coordsize="5160,2448">
            <v:group style="position:absolute;left:5431;top:1454;width:5160;height:120" coordorigin="5431,1454" coordsize="5160,120">
              <v:shape style="position:absolute;left:5431;top:1454;width:5160;height:120" coordorigin="5431,1454" coordsize="5160,120" path="m5431,1574l10591,1574,10591,1454,5431,1454,5431,1574xe" filled="true" fillcolor="#e6e6e6" stroked="false">
                <v:path arrowok="t"/>
                <v:fill type="solid"/>
              </v:shape>
            </v:group>
            <v:group style="position:absolute;left:5431;top:1574;width:5160;height:236" coordorigin="5431,1574" coordsize="5160,236">
              <v:shape style="position:absolute;left:5431;top:1574;width:5160;height:236" coordorigin="5431,1574" coordsize="5160,236" path="m5431,1810l10591,1810,10591,1574,5431,1574,5431,1810xe" filled="true" fillcolor="#e6e6e6" stroked="false">
                <v:path arrowok="t"/>
                <v:fill type="solid"/>
              </v:shape>
            </v:group>
            <v:group style="position:absolute;left:5431;top:1810;width:5160;height:236" coordorigin="5431,1810" coordsize="5160,236">
              <v:shape style="position:absolute;left:5431;top:1810;width:5160;height:236" coordorigin="5431,1810" coordsize="5160,236" path="m5431,2045l10591,2045,10591,1810,5431,1810,5431,2045xe" filled="true" fillcolor="#e6e6e6" stroked="false">
                <v:path arrowok="t"/>
                <v:fill type="solid"/>
              </v:shape>
            </v:group>
            <v:group style="position:absolute;left:5431;top:2045;width:5160;height:293" coordorigin="5431,2045" coordsize="5160,293">
              <v:shape style="position:absolute;left:5431;top:2045;width:5160;height:293" coordorigin="5431,2045" coordsize="5160,293" path="m5431,2338l10591,2338,10591,2045,5431,2045,5431,2338xe" filled="true" fillcolor="#e6e6e6" stroked="false">
                <v:path arrowok="t"/>
                <v:fill type="solid"/>
              </v:shape>
            </v:group>
            <v:group style="position:absolute;left:5431;top:2354;width:5160;height:120" coordorigin="5431,2354" coordsize="5160,120">
              <v:shape style="position:absolute;left:5431;top:2354;width:5160;height:120" coordorigin="5431,2354" coordsize="5160,120" path="m5431,2474l10591,2474,10591,2354,5431,2354,5431,2474xe" filled="true" fillcolor="#e6e6e6" stroked="false">
                <v:path arrowok="t"/>
                <v:fill type="solid"/>
              </v:shape>
            </v:group>
            <v:group style="position:absolute;left:5431;top:2474;width:5160;height:236" coordorigin="5431,2474" coordsize="5160,236">
              <v:shape style="position:absolute;left:5431;top:2474;width:5160;height:236" coordorigin="5431,2474" coordsize="5160,236" path="m5431,2710l10591,2710,10591,2474,5431,2474,5431,2710xe" filled="true" fillcolor="#e6e6e6" stroked="false">
                <v:path arrowok="t"/>
                <v:fill type="solid"/>
              </v:shape>
            </v:group>
            <v:group style="position:absolute;left:5431;top:2710;width:5160;height:236" coordorigin="5431,2710" coordsize="5160,236">
              <v:shape style="position:absolute;left:5431;top:2710;width:5160;height:236" coordorigin="5431,2710" coordsize="5160,236" path="m5431,2945l10591,2945,10591,2710,5431,2710,5431,2945xe" filled="true" fillcolor="#e6e6e6" stroked="false">
                <v:path arrowok="t"/>
                <v:fill type="solid"/>
              </v:shape>
            </v:group>
            <v:group style="position:absolute;left:5431;top:2945;width:5160;height:236" coordorigin="5431,2945" coordsize="5160,236">
              <v:shape style="position:absolute;left:5431;top:2945;width:5160;height:236" coordorigin="5431,2945" coordsize="5160,236" path="m5431,3180l10591,3180,10591,2945,5431,2945,5431,3180xe" filled="true" fillcolor="#e6e6e6" stroked="false">
                <v:path arrowok="t"/>
                <v:fill type="solid"/>
              </v:shape>
            </v:group>
            <v:group style="position:absolute;left:5431;top:3180;width:5160;height:293" coordorigin="5431,3180" coordsize="5160,293">
              <v:shape style="position:absolute;left:5431;top:3180;width:5160;height:293" coordorigin="5431,3180" coordsize="5160,293" path="m5431,3473l10591,3473,10591,3180,5431,3180,5431,3473xe" filled="true" fillcolor="#e6e6e6" stroked="false">
                <v:path arrowok="t"/>
                <v:fill type="solid"/>
              </v:shape>
            </v:group>
            <v:group style="position:absolute;left:5431;top:3490;width:5160;height:120" coordorigin="5431,3490" coordsize="5160,120">
              <v:shape style="position:absolute;left:5431;top:3490;width:5160;height:120" coordorigin="5431,3490" coordsize="5160,120" path="m5431,3610l10591,3610,10591,3490,5431,3490,5431,3610xe" filled="true" fillcolor="#e6e6e6" stroked="false">
                <v:path arrowok="t"/>
                <v:fill type="solid"/>
              </v:shape>
            </v:group>
            <v:group style="position:absolute;left:5431;top:3610;width:5160;height:293" coordorigin="5431,3610" coordsize="5160,293">
              <v:shape style="position:absolute;left:5431;top:3610;width:5160;height:293" coordorigin="5431,3610" coordsize="5160,293" path="m5431,3902l10591,3902,10591,3610,5431,3610,5431,390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07.720001pt;width:258pt;height:53.9pt;mso-position-horizontal-relative:page;mso-position-vertical-relative:page;z-index:-265408" coordorigin="5431,4154" coordsize="5160,1078">
            <v:group style="position:absolute;left:5431;top:4154;width:5160;height:120" coordorigin="5431,4154" coordsize="5160,120">
              <v:shape style="position:absolute;left:5431;top:4154;width:5160;height:120" coordorigin="5431,4154" coordsize="5160,120" path="m5431,4274l10591,4274,10591,4154,5431,4154,5431,4274xe" filled="true" fillcolor="#e6e6e6" stroked="false">
                <v:path arrowok="t"/>
                <v:fill type="solid"/>
              </v:shape>
            </v:group>
            <v:group style="position:absolute;left:5431;top:4274;width:5160;height:236" coordorigin="5431,4274" coordsize="5160,236">
              <v:shape style="position:absolute;left:5431;top:4274;width:5160;height:236" coordorigin="5431,4274" coordsize="5160,236" path="m5431,4510l10591,4510,10591,4274,5431,4274,5431,4510xe" filled="true" fillcolor="#e6e6e6" stroked="false">
                <v:path arrowok="t"/>
                <v:fill type="solid"/>
              </v:shape>
            </v:group>
            <v:group style="position:absolute;left:5431;top:4510;width:5160;height:293" coordorigin="5431,4510" coordsize="5160,293">
              <v:shape style="position:absolute;left:5431;top:4510;width:5160;height:293" coordorigin="5431,4510" coordsize="5160,293" path="m5431,4802l10591,4802,10591,4510,5431,4510,5431,4802xe" filled="true" fillcolor="#e6e6e6" stroked="false">
                <v:path arrowok="t"/>
                <v:fill type="solid"/>
              </v:shape>
            </v:group>
            <v:group style="position:absolute;left:5431;top:4819;width:5160;height:120" coordorigin="5431,4819" coordsize="5160,120">
              <v:shape style="position:absolute;left:5431;top:4819;width:5160;height:120" coordorigin="5431,4819" coordsize="5160,120" path="m5431,4939l10591,4939,10591,4819,5431,4819,5431,4939xe" filled="true" fillcolor="#e6e6e6" stroked="false">
                <v:path arrowok="t"/>
                <v:fill type="solid"/>
              </v:shape>
            </v:group>
            <v:group style="position:absolute;left:5431;top:4939;width:5160;height:293" coordorigin="5431,4939" coordsize="5160,293">
              <v:shape style="position:absolute;left:5431;top:4939;width:5160;height:293" coordorigin="5431,4939" coordsize="5160,293" path="m5431,5232l10591,5232,10591,4939,5431,4939,5431,523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74.200989pt;width:258pt;height:32.4pt;mso-position-horizontal-relative:page;mso-position-vertical-relative:page;z-index:-265384" coordorigin="5431,5484" coordsize="5160,648">
            <v:group style="position:absolute;left:5431;top:5484;width:5160;height:120" coordorigin="5431,5484" coordsize="5160,120">
              <v:shape style="position:absolute;left:5431;top:5484;width:5160;height:120" coordorigin="5431,5484" coordsize="5160,120" path="m5431,5604l10591,5604,10591,5484,5431,5484,5431,5604xe" filled="true" fillcolor="#e6e6e6" stroked="false">
                <v:path arrowok="t"/>
                <v:fill type="solid"/>
              </v:shape>
            </v:group>
            <v:group style="position:absolute;left:5431;top:5604;width:5160;height:236" coordorigin="5431,5604" coordsize="5160,236">
              <v:shape style="position:absolute;left:5431;top:5604;width:5160;height:236" coordorigin="5431,5604" coordsize="5160,236" path="m5431,5839l10591,5839,10591,5604,5431,5604,5431,5839xe" filled="true" fillcolor="#e6e6e6" stroked="false">
                <v:path arrowok="t"/>
                <v:fill type="solid"/>
              </v:shape>
            </v:group>
            <v:group style="position:absolute;left:5431;top:5839;width:5160;height:293" coordorigin="5431,5839" coordsize="5160,293">
              <v:shape style="position:absolute;left:5431;top:5839;width:5160;height:293" coordorigin="5431,5839" coordsize="5160,293" path="m5431,6132l10591,6132,10591,5839,5431,5839,5431,613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84.080994pt;width:222pt;height:20.65pt;mso-position-horizontal-relative:page;mso-position-vertical-relative:page;z-index:-265360" coordorigin="5971,9682" coordsize="4440,413">
            <v:group style="position:absolute;left:5971;top:9682;width:4440;height:120" coordorigin="5971,9682" coordsize="4440,120">
              <v:shape style="position:absolute;left:5971;top:9682;width:4440;height:120" coordorigin="5971,9682" coordsize="4440,120" path="m5971,9802l10411,9802,10411,9682,5971,9682,5971,9802xe" filled="true" fillcolor="#e6e6e6" stroked="false">
                <v:path arrowok="t"/>
                <v:fill type="solid"/>
              </v:shape>
            </v:group>
            <v:group style="position:absolute;left:5971;top:9802;width:4440;height:293" coordorigin="5971,9802" coordsize="4440,293">
              <v:shape style="position:absolute;left:5971;top:9802;width:4440;height:293" coordorigin="5971,9802" coordsize="4440,293" path="m5971,10094l10411,10094,10411,9802,5971,9802,5971,1009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17.320007pt;width:222pt;height:20.65pt;mso-position-horizontal-relative:page;mso-position-vertical-relative:page;z-index:-265336" coordorigin="5971,10346" coordsize="4440,413">
            <v:group style="position:absolute;left:5971;top:10346;width:4440;height:120" coordorigin="5971,10346" coordsize="4440,120">
              <v:shape style="position:absolute;left:5971;top:10346;width:4440;height:120" coordorigin="5971,10346" coordsize="4440,120" path="m5971,10466l10411,10466,10411,10346,5971,10346,5971,10466xe" filled="true" fillcolor="#e6e6e6" stroked="false">
                <v:path arrowok="t"/>
                <v:fill type="solid"/>
              </v:shape>
            </v:group>
            <v:group style="position:absolute;left:5971;top:10466;width:4440;height:293" coordorigin="5971,10466" coordsize="4440,293">
              <v:shape style="position:absolute;left:5971;top:10466;width:4440;height:293" coordorigin="5971,10466" coordsize="4440,293" path="m5971,10759l10411,10759,10411,10466,5971,10466,5971,1075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62.320007pt;width:222pt;height:20.65pt;mso-position-horizontal-relative:page;mso-position-vertical-relative:page;z-index:-265312" coordorigin="5971,11246" coordsize="4440,413">
            <v:group style="position:absolute;left:5971;top:11246;width:4440;height:120" coordorigin="5971,11246" coordsize="4440,120">
              <v:shape style="position:absolute;left:5971;top:11246;width:4440;height:120" coordorigin="5971,11246" coordsize="4440,120" path="m5971,11366l10411,11366,10411,11246,5971,11246,5971,11366xe" filled="true" fillcolor="#e6e6e6" stroked="false">
                <v:path arrowok="t"/>
                <v:fill type="solid"/>
              </v:shape>
            </v:group>
            <v:group style="position:absolute;left:5971;top:11366;width:4440;height:293" coordorigin="5971,11366" coordsize="4440,293">
              <v:shape style="position:absolute;left:5971;top:11366;width:4440;height:293" coordorigin="5971,11366" coordsize="4440,293" path="m5971,11659l10411,11659,10411,11366,5971,11366,5971,1165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607.320007pt;width:222pt;height:87.15pt;mso-position-horizontal-relative:page;mso-position-vertical-relative:page;z-index:-265288" coordorigin="5971,12146" coordsize="4440,1743">
            <v:group style="position:absolute;left:5971;top:12146;width:4440;height:120" coordorigin="5971,12146" coordsize="4440,120">
              <v:shape style="position:absolute;left:5971;top:12146;width:4440;height:120" coordorigin="5971,12146" coordsize="4440,120" path="m5971,12266l10411,12266,10411,12146,5971,12146,5971,12266xe" filled="true" fillcolor="#e6e6e6" stroked="false">
                <v:path arrowok="t"/>
                <v:fill type="solid"/>
              </v:shape>
            </v:group>
            <v:group style="position:absolute;left:5971;top:12266;width:4440;height:236" coordorigin="5971,12266" coordsize="4440,236">
              <v:shape style="position:absolute;left:5971;top:12266;width:4440;height:236" coordorigin="5971,12266" coordsize="4440,236" path="m5971,12502l10411,12502,10411,12266,5971,12266,5971,12502xe" filled="true" fillcolor="#e6e6e6" stroked="false">
                <v:path arrowok="t"/>
                <v:fill type="solid"/>
              </v:shape>
            </v:group>
            <v:group style="position:absolute;left:5971;top:12502;width:4440;height:293" coordorigin="5971,12502" coordsize="4440,293">
              <v:shape style="position:absolute;left:5971;top:12502;width:4440;height:293" coordorigin="5971,12502" coordsize="4440,293" path="m5971,12794l10411,12794,10411,12502,5971,12502,5971,12794xe" filled="true" fillcolor="#e6e6e6" stroked="false">
                <v:path arrowok="t"/>
                <v:fill type="solid"/>
              </v:shape>
            </v:group>
            <v:group style="position:absolute;left:5971;top:12811;width:4440;height:120" coordorigin="5971,12811" coordsize="4440,120">
              <v:shape style="position:absolute;left:5971;top:12811;width:4440;height:120" coordorigin="5971,12811" coordsize="4440,120" path="m5971,12931l10411,12931,10411,12811,5971,12811,5971,12931xe" filled="true" fillcolor="#e6e6e6" stroked="false">
                <v:path arrowok="t"/>
                <v:fill type="solid"/>
              </v:shape>
            </v:group>
            <v:group style="position:absolute;left:5971;top:12931;width:4440;height:236" coordorigin="5971,12931" coordsize="4440,236">
              <v:shape style="position:absolute;left:5971;top:12931;width:4440;height:236" coordorigin="5971,12931" coordsize="4440,236" path="m5971,13166l10411,13166,10411,12931,5971,12931,5971,13166xe" filled="true" fillcolor="#e6e6e6" stroked="false">
                <v:path arrowok="t"/>
                <v:fill type="solid"/>
              </v:shape>
            </v:group>
            <v:group style="position:absolute;left:5971;top:13166;width:4440;height:293" coordorigin="5971,13166" coordsize="4440,293">
              <v:shape style="position:absolute;left:5971;top:13166;width:4440;height:293" coordorigin="5971,13166" coordsize="4440,293" path="m5971,13459l10411,13459,10411,13166,5971,13166,5971,13459xe" filled="true" fillcolor="#e6e6e6" stroked="false">
                <v:path arrowok="t"/>
                <v:fill type="solid"/>
              </v:shape>
            </v:group>
            <v:group style="position:absolute;left:5971;top:13476;width:4440;height:120" coordorigin="5971,13476" coordsize="4440,120">
              <v:shape style="position:absolute;left:5971;top:13476;width:4440;height:120" coordorigin="5971,13476" coordsize="4440,120" path="m5971,13596l10411,13596,10411,13476,5971,13476,5971,13596xe" filled="true" fillcolor="#e6e6e6" stroked="false">
                <v:path arrowok="t"/>
                <v:fill type="solid"/>
              </v:shape>
            </v:group>
            <v:group style="position:absolute;left:5971;top:13596;width:4440;height:293" coordorigin="5971,13596" coordsize="4440,293">
              <v:shape style="position:absolute;left:5971;top:13596;width:4440;height:293" coordorigin="5971,13596" coordsize="4440,293" path="m5971,13889l10411,13889,10411,13596,5971,13596,5971,13889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900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61" w:right="36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Database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55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Woodburn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silt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loam,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3-12%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slopes.</w:t>
            </w:r>
            <w:r>
              <w:rPr>
                <w:rFonts w:ascii="Times New Roman"/>
                <w:spacing w:val="25"/>
                <w:w w:val="99"/>
                <w:sz w:val="20"/>
              </w:rPr>
              <w:t> </w:t>
            </w:r>
            <w:hyperlink r:id="rId11">
              <w:r>
                <w:rPr>
                  <w:rFonts w:ascii="Times New Roman"/>
                  <w:color w:val="0000FF"/>
                  <w:spacing w:val="-1"/>
                  <w:sz w:val="20"/>
                </w:rPr>
                <w:t>http://soildatamart.nrcs.usda.gov/</w:t>
              </w:r>
              <w:r>
                <w:rPr>
                  <w:rFonts w:ascii="Times New Roman"/>
                  <w:sz w:val="20"/>
                </w:rPr>
              </w:r>
            </w:hyperlink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3.63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0.5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0.5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12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8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12%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801" w:right="173" w:hanging="162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Range: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0-55%.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Since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&gt;12%,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6%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91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Berries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2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2360" w:val="left" w:leader="none"/>
              </w:tabs>
              <w:spacing w:line="240" w:lineRule="auto" w:before="119"/>
              <w:ind w:left="55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</w:t>
              <w:tab/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(W24232)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530" w:right="656" w:hanging="87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Bernadine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Strik,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State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University;</w:t>
            </w:r>
            <w:hyperlink r:id="rId20">
              <w:r>
                <w:rPr>
                  <w:rFonts w:ascii="Times New Roman"/>
                  <w:spacing w:val="49"/>
                  <w:w w:val="99"/>
                  <w:sz w:val="20"/>
                </w:rPr>
                <w:t> </w:t>
              </w:r>
              <w:r>
                <w:rPr>
                  <w:rFonts w:ascii="Times New Roman"/>
                  <w:spacing w:val="-1"/>
                  <w:sz w:val="20"/>
                </w:rPr>
                <w:t>strikb@bcc.orst.edu</w:t>
              </w:r>
              <w:r>
                <w:rPr>
                  <w:rFonts w:ascii="Times New Roman"/>
                  <w:sz w:val="20"/>
                </w:rPr>
              </w:r>
            </w:hyperlink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8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20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530" w:right="656" w:hanging="87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Bernadine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Strik,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State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University;</w:t>
            </w:r>
            <w:hyperlink r:id="rId20">
              <w:r>
                <w:rPr>
                  <w:rFonts w:ascii="Times New Roman"/>
                  <w:spacing w:val="49"/>
                  <w:w w:val="99"/>
                  <w:sz w:val="20"/>
                </w:rPr>
                <w:t> </w:t>
              </w:r>
              <w:r>
                <w:rPr>
                  <w:rFonts w:ascii="Times New Roman"/>
                  <w:spacing w:val="-1"/>
                  <w:sz w:val="20"/>
                </w:rPr>
                <w:t>strikb@bcc.orst.edu</w:t>
              </w:r>
              <w:r>
                <w:rPr>
                  <w:rFonts w:ascii="Times New Roman"/>
                  <w:sz w:val="20"/>
                </w:rPr>
              </w:r>
            </w:hyperlink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42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Continuous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cultivation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26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520" w:right="14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98.559998pt;margin-top:72.720001pt;width:222pt;height:61.7pt;mso-position-horizontal-relative:page;mso-position-vertical-relative:page;z-index:-265264" coordorigin="5971,1454" coordsize="4440,1234">
            <v:group style="position:absolute;left:5971;top:1454;width:4440;height:236" coordorigin="5971,1454" coordsize="4440,236">
              <v:shape style="position:absolute;left:5971;top:1454;width:4440;height:236" coordorigin="5971,1454" coordsize="4440,236" path="m5971,1690l10411,1690,10411,1454,5971,1454,5971,1690xe" filled="true" fillcolor="#e6e6e6" stroked="false">
                <v:path arrowok="t"/>
                <v:fill type="solid"/>
              </v:shape>
            </v:group>
            <v:group style="position:absolute;left:5971;top:1690;width:4440;height:236" coordorigin="5971,1690" coordsize="4440,236">
              <v:shape style="position:absolute;left:5971;top:1690;width:4440;height:236" coordorigin="5971,1690" coordsize="4440,236" path="m5971,1925l10411,1925,10411,1690,5971,1690,5971,1925xe" filled="true" fillcolor="#e6e6e6" stroked="false">
                <v:path arrowok="t"/>
                <v:fill type="solid"/>
              </v:shape>
            </v:group>
            <v:group style="position:absolute;left:5971;top:1925;width:4440;height:236" coordorigin="5971,1925" coordsize="4440,236">
              <v:shape style="position:absolute;left:5971;top:1925;width:4440;height:236" coordorigin="5971,1925" coordsize="4440,236" path="m5971,2160l10411,2160,10411,1925,5971,1925,5971,2160xe" filled="true" fillcolor="#e6e6e6" stroked="false">
                <v:path arrowok="t"/>
                <v:fill type="solid"/>
              </v:shape>
            </v:group>
            <v:group style="position:absolute;left:5971;top:2160;width:4440;height:236" coordorigin="5971,2160" coordsize="4440,236">
              <v:shape style="position:absolute;left:5971;top:2160;width:4440;height:236" coordorigin="5971,2160" coordsize="4440,236" path="m5971,2395l10411,2395,10411,2160,5971,2160,5971,2395xe" filled="true" fillcolor="#e6e6e6" stroked="false">
                <v:path arrowok="t"/>
                <v:fill type="solid"/>
              </v:shape>
            </v:group>
            <v:group style="position:absolute;left:5971;top:2395;width:4440;height:293" coordorigin="5971,2395" coordsize="4440,293">
              <v:shape style="position:absolute;left:5971;top:2395;width:4440;height:293" coordorigin="5971,2395" coordsize="4440,293" path="m5971,2688l10411,2688,10411,2395,5971,2395,5971,268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66.440002pt;width:222pt;height:20.65pt;mso-position-horizontal-relative:page;mso-position-vertical-relative:page;z-index:-265240" coordorigin="5971,3329" coordsize="4440,413">
            <v:group style="position:absolute;left:5971;top:3329;width:4440;height:120" coordorigin="5971,3329" coordsize="4440,120">
              <v:shape style="position:absolute;left:5971;top:3329;width:4440;height:120" coordorigin="5971,3329" coordsize="4440,120" path="m5971,3449l10411,3449,10411,3329,5971,3329,5971,3449xe" filled="true" fillcolor="#e6e6e6" stroked="false">
                <v:path arrowok="t"/>
                <v:fill type="solid"/>
              </v:shape>
            </v:group>
            <v:group style="position:absolute;left:5971;top:3449;width:4440;height:293" coordorigin="5971,3449" coordsize="4440,293">
              <v:shape style="position:absolute;left:5971;top:3449;width:4440;height:293" coordorigin="5971,3449" coordsize="4440,293" path="m5971,3742l10411,3742,10411,3449,5971,3449,5971,37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99.681pt;width:222pt;height:32.4pt;mso-position-horizontal-relative:page;mso-position-vertical-relative:page;z-index:-265216" coordorigin="5971,3994" coordsize="4440,648">
            <v:group style="position:absolute;left:5971;top:3994;width:4440;height:120" coordorigin="5971,3994" coordsize="4440,120">
              <v:shape style="position:absolute;left:5971;top:3994;width:4440;height:120" coordorigin="5971,3994" coordsize="4440,120" path="m5971,4114l10411,4114,10411,3994,5971,3994,5971,4114xe" filled="true" fillcolor="#e6e6e6" stroked="false">
                <v:path arrowok="t"/>
                <v:fill type="solid"/>
              </v:shape>
            </v:group>
            <v:group style="position:absolute;left:5971;top:4114;width:4440;height:236" coordorigin="5971,4114" coordsize="4440,236">
              <v:shape style="position:absolute;left:5971;top:4114;width:4440;height:236" coordorigin="5971,4114" coordsize="4440,236" path="m5971,4349l10411,4349,10411,4114,5971,4114,5971,4349xe" filled="true" fillcolor="#e6e6e6" stroked="false">
                <v:path arrowok="t"/>
                <v:fill type="solid"/>
              </v:shape>
            </v:group>
            <v:group style="position:absolute;left:5971;top:4349;width:4440;height:293" coordorigin="5971,4349" coordsize="4440,293">
              <v:shape style="position:absolute;left:5971;top:4349;width:4440;height:293" coordorigin="5971,4349" coordsize="4440,293" path="m5971,4642l10411,4642,10411,4349,5971,4349,5971,46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266.160004pt;width:222pt;height:32.4pt;mso-position-horizontal-relative:page;mso-position-vertical-relative:page;z-index:-265192" coordorigin="5971,5323" coordsize="4440,648">
            <v:group style="position:absolute;left:5971;top:5323;width:4440;height:120" coordorigin="5971,5323" coordsize="4440,120">
              <v:shape style="position:absolute;left:5971;top:5323;width:4440;height:120" coordorigin="5971,5323" coordsize="4440,120" path="m5971,5443l10411,5443,10411,5323,5971,5323,5971,5443xe" filled="true" fillcolor="#e6e6e6" stroked="false">
                <v:path arrowok="t"/>
                <v:fill type="solid"/>
              </v:shape>
            </v:group>
            <v:group style="position:absolute;left:5971;top:5443;width:4440;height:236" coordorigin="5971,5443" coordsize="4440,236">
              <v:shape style="position:absolute;left:5971;top:5443;width:4440;height:236" coordorigin="5971,5443" coordsize="4440,236" path="m5971,5678l10411,5678,10411,5443,5971,5443,5971,5678xe" filled="true" fillcolor="#e6e6e6" stroked="false">
                <v:path arrowok="t"/>
                <v:fill type="solid"/>
              </v:shape>
            </v:group>
            <v:group style="position:absolute;left:5971;top:5678;width:4440;height:293" coordorigin="5971,5678" coordsize="4440,293">
              <v:shape style="position:absolute;left:5971;top:5678;width:4440;height:293" coordorigin="5971,5678" coordsize="4440,293" path="m5971,5971l10411,5971,10411,5678,5971,5678,5971,5971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2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544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01/04</w:t>
            </w:r>
          </w:p>
        </w:tc>
        <w:tc>
          <w:tcPr>
            <w:tcW w:w="4681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/>
              <w:ind w:left="658" w:right="656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Bernadine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Strik,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State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University;</w:t>
            </w:r>
            <w:r>
              <w:rPr>
                <w:rFonts w:ascii="Times New Roman"/>
                <w:spacing w:val="49"/>
                <w:w w:val="99"/>
                <w:sz w:val="20"/>
              </w:rPr>
              <w:t> </w:t>
            </w:r>
            <w:hyperlink r:id="rId20">
              <w:r>
                <w:rPr>
                  <w:rFonts w:ascii="Times New Roman"/>
                  <w:color w:val="0000FF"/>
                  <w:spacing w:val="-1"/>
                  <w:sz w:val="20"/>
                </w:rPr>
                <w:t>strikb@bcc.orst.edu</w:t>
              </w:r>
              <w:r>
                <w:rPr>
                  <w:rFonts w:ascii="Times New Roman"/>
                  <w:sz w:val="20"/>
                </w:rPr>
              </w:r>
            </w:hyperlink>
          </w:p>
          <w:p>
            <w:pPr>
              <w:pStyle w:val="TableParagraph"/>
              <w:spacing w:line="240" w:lineRule="auto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Primocane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5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middle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season.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30/07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30/07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84,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79,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82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741" w:right="188" w:hanging="155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Meadow,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good.</w:t>
            </w:r>
            <w:r>
              <w:rPr>
                <w:rFonts w:ascii="Times New Roman"/>
                <w:spacing w:val="4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0.023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38" w:right="157" w:hanging="12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A12GBGBC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Grapes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Alleyway,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Clear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Rows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4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0.302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0.553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38" w:right="155" w:hanging="128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A12GBGBC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Grapes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Alleyway,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Clear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Rows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5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360" w:bottom="280" w:left="1720" w:right="160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89.279999pt;margin-top:135.360001pt;width:135pt;height:64.8pt;mso-position-horizontal-relative:page;mso-position-vertical-relative:page;z-index:-265168" coordorigin="7786,2707" coordsize="2700,1296">
            <v:group style="position:absolute;left:7786;top:2707;width:2700;height:164" coordorigin="7786,2707" coordsize="2700,164">
              <v:shape style="position:absolute;left:7786;top:2707;width:2700;height:164" coordorigin="7786,2707" coordsize="2700,164" path="m7786,2870l10486,2870,10486,2707,7786,2707,7786,2870xe" filled="true" fillcolor="#e6e6e6" stroked="false">
                <v:path arrowok="t"/>
                <v:fill type="solid"/>
              </v:shape>
            </v:group>
            <v:group style="position:absolute;left:7786;top:2870;width:2700;height:284" coordorigin="7786,2870" coordsize="2700,284">
              <v:shape style="position:absolute;left:7786;top:2870;width:2700;height:284" coordorigin="7786,2870" coordsize="2700,284" path="m7786,3154l10486,3154,10486,2870,7786,2870,7786,3154xe" filled="true" fillcolor="#e6e6e6" stroked="false">
                <v:path arrowok="t"/>
                <v:fill type="solid"/>
              </v:shape>
            </v:group>
            <v:group style="position:absolute;left:7786;top:3154;width:2700;height:284" coordorigin="7786,3154" coordsize="2700,284">
              <v:shape style="position:absolute;left:7786;top:3154;width:2700;height:284" coordorigin="7786,3154" coordsize="2700,284" path="m7786,3437l10486,3437,10486,3154,7786,3154,7786,3437xe" filled="true" fillcolor="#e6e6e6" stroked="false">
                <v:path arrowok="t"/>
                <v:fill type="solid"/>
              </v:shape>
            </v:group>
            <v:group style="position:absolute;left:7786;top:3437;width:2700;height:284" coordorigin="7786,3437" coordsize="2700,284">
              <v:shape style="position:absolute;left:7786;top:3437;width:2700;height:284" coordorigin="7786,3437" coordsize="2700,284" path="m7786,3720l10486,3720,10486,3437,7786,3437,7786,3720xe" filled="true" fillcolor="#e6e6e6" stroked="false">
                <v:path arrowok="t"/>
                <v:fill type="solid"/>
              </v:shape>
            </v:group>
            <v:group style="position:absolute;left:7786;top:3720;width:2700;height:284" coordorigin="7786,3720" coordsize="2700,284">
              <v:shape style="position:absolute;left:7786;top:3720;width:2700;height:284" coordorigin="7786,3720" coordsize="2700,284" path="m7786,4003l10486,4003,10486,3720,7786,3720,7786,400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89.279999pt;margin-top:250.199997pt;width:135pt;height:93.15pt;mso-position-horizontal-relative:page;mso-position-vertical-relative:page;z-index:-265144" coordorigin="7786,5004" coordsize="2700,1863">
            <v:group style="position:absolute;left:7786;top:5004;width:2700;height:164" coordorigin="7786,5004" coordsize="2700,164">
              <v:shape style="position:absolute;left:7786;top:5004;width:2700;height:164" coordorigin="7786,5004" coordsize="2700,164" path="m7786,5167l10486,5167,10486,5004,7786,5004,7786,5167xe" filled="true" fillcolor="#e6e6e6" stroked="false">
                <v:path arrowok="t"/>
                <v:fill type="solid"/>
              </v:shape>
            </v:group>
            <v:group style="position:absolute;left:7786;top:5167;width:2700;height:284" coordorigin="7786,5167" coordsize="2700,284">
              <v:shape style="position:absolute;left:7786;top:5167;width:2700;height:284" coordorigin="7786,5167" coordsize="2700,284" path="m7786,5450l10486,5450,10486,5167,7786,5167,7786,5450xe" filled="true" fillcolor="#e6e6e6" stroked="false">
                <v:path arrowok="t"/>
                <v:fill type="solid"/>
              </v:shape>
            </v:group>
            <v:group style="position:absolute;left:7786;top:5450;width:2700;height:284" coordorigin="7786,5450" coordsize="2700,284">
              <v:shape style="position:absolute;left:7786;top:5450;width:2700;height:284" coordorigin="7786,5450" coordsize="2700,284" path="m7786,5734l10486,5734,10486,5450,7786,5450,7786,5734xe" filled="true" fillcolor="#e6e6e6" stroked="false">
                <v:path arrowok="t"/>
                <v:fill type="solid"/>
              </v:shape>
            </v:group>
            <v:group style="position:absolute;left:7786;top:5734;width:2700;height:284" coordorigin="7786,5734" coordsize="2700,284">
              <v:shape style="position:absolute;left:7786;top:5734;width:2700;height:284" coordorigin="7786,5734" coordsize="2700,284" path="m7786,6017l10486,6017,10486,5734,7786,5734,7786,6017xe" filled="true" fillcolor="#e6e6e6" stroked="false">
                <v:path arrowok="t"/>
                <v:fill type="solid"/>
              </v:shape>
            </v:group>
            <v:group style="position:absolute;left:7786;top:6017;width:2700;height:284" coordorigin="7786,6017" coordsize="2700,284">
              <v:shape style="position:absolute;left:7786;top:6017;width:2700;height:284" coordorigin="7786,6017" coordsize="2700,284" path="m7786,6300l10486,6300,10486,6017,7786,6017,7786,6300xe" filled="true" fillcolor="#e6e6e6" stroked="false">
                <v:path arrowok="t"/>
                <v:fill type="solid"/>
              </v:shape>
            </v:group>
            <v:group style="position:absolute;left:7786;top:6300;width:2700;height:284" coordorigin="7786,6300" coordsize="2700,284">
              <v:shape style="position:absolute;left:7786;top:6300;width:2700;height:284" coordorigin="7786,6300" coordsize="2700,284" path="m7786,6583l10486,6583,10486,6300,7786,6300,7786,6583xe" filled="true" fillcolor="#e6e6e6" stroked="false">
                <v:path arrowok="t"/>
                <v:fill type="solid"/>
              </v:shape>
            </v:group>
            <v:group style="position:absolute;left:7786;top:6583;width:2700;height:284" coordorigin="7786,6583" coordsize="2700,284">
              <v:shape style="position:absolute;left:7786;top:6583;width:2700;height:284" coordorigin="7786,6583" coordsize="2700,284" path="m7786,6866l10486,6866,10486,6583,7786,6583,7786,6866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2"/>
      </w:tblGrid>
      <w:tr>
        <w:trPr>
          <w:trHeight w:val="506" w:hRule="exact"/>
        </w:trPr>
        <w:tc>
          <w:tcPr>
            <w:tcW w:w="936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Woodburn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Marion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Oregon</w:t>
            </w:r>
            <w:r>
              <w:rPr>
                <w:rFonts w:ascii="Times New Roman"/>
                <w:sz w:val="24"/>
              </w:rPr>
              <w:t> -</w:t>
            </w:r>
            <w:r>
              <w:rPr>
                <w:rFonts w:ascii="Times New Roman"/>
                <w:spacing w:val="-1"/>
                <w:sz w:val="24"/>
              </w:rPr>
              <w:t> Berries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971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203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80" w:lineRule="atLeast" w:before="159"/>
              <w:ind w:left="214" w:right="216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579" w:hRule="exact"/>
        </w:trPr>
        <w:tc>
          <w:tcPr>
            <w:tcW w:w="2790" w:type="dxa"/>
            <w:tcBorders>
              <w:top w:val="nil" w:sz="6" w:space="0" w:color="auto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5" w:lineRule="exact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</w:p>
          <w:p>
            <w:pPr>
              <w:pStyle w:val="TableParagraph"/>
              <w:spacing w:line="240" w:lineRule="auto" w:before="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5" w:lineRule="exact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7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746" w:hRule="exact"/>
        </w:trPr>
        <w:tc>
          <w:tcPr>
            <w:tcW w:w="9362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6" w:lineRule="auto" w:before="163"/>
              <w:ind w:left="4030" w:right="765" w:hanging="3267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Fourth,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Fifth,</w:t>
            </w:r>
            <w:r>
              <w:rPr>
                <w:rFonts w:ascii="Times New Roman"/>
                <w:sz w:val="24"/>
              </w:rPr>
              <w:t> Sixth,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Seventh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7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1,2,3,4,5,6,7)</w:t>
            </w:r>
          </w:p>
        </w:tc>
      </w:tr>
      <w:tr>
        <w:trPr>
          <w:trHeight w:val="1879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2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13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65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4,6)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7)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6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  <w:p>
            <w:pPr>
              <w:pStyle w:val="TableParagraph"/>
              <w:spacing w:line="246" w:lineRule="auto"/>
              <w:ind w:left="166" w:right="165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7">
              <w:r>
                <w:rPr>
                  <w:rFonts w:ascii="Times New Roman"/>
                  <w:color w:val="0000FF"/>
                  <w:spacing w:val="-1"/>
                  <w:sz w:val="24"/>
                </w:rPr>
                <w:t>http://www.statlab.iastate.e</w:t>
              </w:r>
            </w:hyperlink>
            <w:r>
              <w:rPr>
                <w:rFonts w:ascii="Times New Roman"/>
                <w:color w:val="0000FF"/>
                <w:spacing w:val="41"/>
                <w:sz w:val="24"/>
              </w:rPr>
              <w:t> </w:t>
            </w:r>
            <w:r>
              <w:rPr>
                <w:rFonts w:ascii="Times New Roman"/>
                <w:color w:val="0000FF"/>
                <w:sz w:val="24"/>
              </w:rPr>
              <w:t>du/soils/ssl/)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137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29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1.44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1,2,5)</w:t>
            </w:r>
          </w:p>
          <w:p>
            <w:pPr>
              <w:pStyle w:val="TableParagraph"/>
              <w:spacing w:line="240" w:lineRule="auto" w:before="3"/>
              <w:ind w:left="47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1.53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0" w:lineRule="auto" w:before="3"/>
              <w:ind w:left="47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1.45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  <w:p>
            <w:pPr>
              <w:pStyle w:val="TableParagraph"/>
              <w:spacing w:line="240" w:lineRule="auto" w:before="3"/>
              <w:ind w:left="38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1.37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6,7)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3665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0.301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0.350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0.388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0.394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0.418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=6)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0.404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=7)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03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6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35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3,4,5,6,7)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24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0.301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0.350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500" w:bottom="280" w:left="1160" w:right="150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5"/>
          <w:szCs w:val="5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2"/>
      </w:tblGrid>
      <w:tr>
        <w:trPr>
          <w:trHeight w:val="234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0.388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0.394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0.418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=6)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0.404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=7)</w:t>
            </w:r>
          </w:p>
        </w:tc>
        <w:tc>
          <w:tcPr>
            <w:tcW w:w="2972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3665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0.134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0.153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0.177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0.185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5)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0.173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6)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0.156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7)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934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1.86%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0.56%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0.3%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  <w:p>
            <w:pPr>
              <w:pStyle w:val="TableParagraph"/>
              <w:spacing w:line="240" w:lineRule="auto" w:before="7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0.112%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0.07%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6)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0.06%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7)</w:t>
            </w:r>
          </w:p>
        </w:tc>
        <w:tc>
          <w:tcPr>
            <w:tcW w:w="2972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tabs>
          <w:tab w:pos="1592" w:val="left" w:leader="none"/>
        </w:tabs>
        <w:spacing w:line="246" w:lineRule="auto" w:before="69"/>
        <w:ind w:left="191" w:right="455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  <w:r>
        <w:rPr>
          <w:spacing w:val="83"/>
        </w:rPr>
        <w:t> </w:t>
      </w: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</w:p>
    <w:p>
      <w:pPr>
        <w:pStyle w:val="BodyText"/>
        <w:spacing w:line="246" w:lineRule="auto"/>
        <w:ind w:left="191" w:right="112"/>
        <w:jc w:val="left"/>
      </w:pP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0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191" w:right="243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24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after="0" w:line="246" w:lineRule="auto"/>
        <w:jc w:val="left"/>
        <w:sectPr>
          <w:pgSz w:w="12240" w:h="15840"/>
          <w:pgMar w:top="1380" w:bottom="280" w:left="1160" w:right="1500"/>
        </w:sect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pStyle w:val="BodyText"/>
        <w:spacing w:line="246" w:lineRule="auto" w:before="69"/>
        <w:ind w:left="111" w:right="101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 </w:t>
      </w:r>
      <w:r>
        <w:rPr>
          <w:spacing w:val="-1"/>
        </w:rPr>
        <w:t>Revisions</w:t>
      </w:r>
      <w:r>
        <w:rPr>
          <w:spacing w:val="87"/>
        </w:rPr>
        <w:t> </w:t>
      </w:r>
      <w:r>
        <w:rPr/>
        <w:t>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11" w:right="10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0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01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500" w:bottom="280" w:left="1240" w:right="138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17.279999pt;margin-top:495.240997pt;width:198pt;height:19.95pt;mso-position-horizontal-relative:page;mso-position-vertical-relative:page;z-index:-265120" coordorigin="6346,9905" coordsize="3960,399">
            <v:group style="position:absolute;left:6346;top:9905;width:3960;height:164" coordorigin="6346,9905" coordsize="3960,164">
              <v:shape style="position:absolute;left:6346;top:9905;width:3960;height:164" coordorigin="6346,9905" coordsize="3960,164" path="m6346,10068l10306,10068,10306,9905,6346,9905,6346,10068xe" filled="true" fillcolor="#e6e6e6" stroked="false">
                <v:path arrowok="t"/>
                <v:fill type="solid"/>
              </v:shape>
            </v:group>
            <v:group style="position:absolute;left:6346;top:10068;width:3960;height:236" coordorigin="6346,10068" coordsize="3960,236">
              <v:shape style="position:absolute;left:6346;top:10068;width:3960;height:236" coordorigin="6346,10068" coordsize="3960,236" path="m6346,10303l10306,10303,10306,10068,6346,10068,6346,1030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27.76001pt;width:198pt;height:19.95pt;mso-position-horizontal-relative:page;mso-position-vertical-relative:page;z-index:-265096" coordorigin="6346,10555" coordsize="3960,399">
            <v:group style="position:absolute;left:6346;top:10555;width:3960;height:164" coordorigin="6346,10555" coordsize="3960,164">
              <v:shape style="position:absolute;left:6346;top:10555;width:3960;height:164" coordorigin="6346,10555" coordsize="3960,164" path="m6346,10718l10306,10718,10306,10555,6346,10555,6346,10718xe" filled="true" fillcolor="#e6e6e6" stroked="false">
                <v:path arrowok="t"/>
                <v:fill type="solid"/>
              </v:shape>
            </v:group>
            <v:group style="position:absolute;left:6346;top:10718;width:3960;height:236" coordorigin="6346,10718" coordsize="3960,236">
              <v:shape style="position:absolute;left:6346;top:10718;width:3960;height:236" coordorigin="6346,10718" coordsize="3960,236" path="m6346,10954l10306,10954,10306,10718,6346,10718,6346,1095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60.280029pt;width:198pt;height:19.95pt;mso-position-horizontal-relative:page;mso-position-vertical-relative:page;z-index:-265072" coordorigin="6346,11206" coordsize="3960,399">
            <v:group style="position:absolute;left:6346;top:11206;width:3960;height:164" coordorigin="6346,11206" coordsize="3960,164">
              <v:shape style="position:absolute;left:6346;top:11206;width:3960;height:164" coordorigin="6346,11206" coordsize="3960,164" path="m6346,11369l10306,11369,10306,11206,6346,11206,6346,11369xe" filled="true" fillcolor="#e6e6e6" stroked="false">
                <v:path arrowok="t"/>
                <v:fill type="solid"/>
              </v:shape>
            </v:group>
            <v:group style="position:absolute;left:6346;top:11369;width:3960;height:236" coordorigin="6346,11369" coordsize="3960,236">
              <v:shape style="position:absolute;left:6346;top:11369;width:3960;height:236" coordorigin="6346,11369" coordsize="3960,236" path="m6346,11604l10306,11604,10306,11369,6346,11369,6346,1160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660.120972pt;width:258pt;height:20.65pt;mso-position-horizontal-relative:page;mso-position-vertical-relative:page;z-index:-265048" coordorigin="5431,13202" coordsize="5160,413">
            <v:group style="position:absolute;left:5431;top:13202;width:5160;height:120" coordorigin="5431,13202" coordsize="5160,120">
              <v:shape style="position:absolute;left:5431;top:13202;width:5160;height:120" coordorigin="5431,13202" coordsize="5160,120" path="m5431,13322l10591,13322,10591,13202,5431,13202,5431,13322xe" filled="true" fillcolor="#e6e6e6" stroked="false">
                <v:path arrowok="t"/>
                <v:fill type="solid"/>
              </v:shape>
            </v:group>
            <v:group style="position:absolute;left:5431;top:13322;width:5160;height:293" coordorigin="5431,13322" coordsize="5160,293">
              <v:shape style="position:absolute;left:5431;top:13322;width:5160;height:293" coordorigin="5431,13322" coordsize="5160,293" path="m5431,13615l10591,13615,10591,13322,5431,13322,5431,13615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bookmarkStart w:name="_TOC_250007" w:id="10"/>
      <w:r>
        <w:rPr>
          <w:spacing w:val="-1"/>
        </w:rPr>
        <w:t>OREGON </w:t>
      </w:r>
      <w:r>
        <w:rPr/>
        <w:t>SWEET </w:t>
      </w:r>
      <w:r>
        <w:rPr>
          <w:spacing w:val="-1"/>
        </w:rPr>
        <w:t>CORN</w:t>
      </w:r>
      <w:bookmarkEnd w:id="10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tabs>
          <w:tab w:pos="1429" w:val="left" w:leader="none"/>
        </w:tabs>
        <w:spacing w:line="244" w:lineRule="auto"/>
        <w:ind w:left="191" w:right="105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sweet</w:t>
      </w:r>
      <w:r>
        <w:rPr/>
        <w:t> </w:t>
      </w:r>
      <w:r>
        <w:rPr>
          <w:spacing w:val="-1"/>
        </w:rPr>
        <w:t>corn</w:t>
      </w:r>
      <w:r>
        <w:rPr/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Oregon</w:t>
      </w:r>
      <w:r>
        <w:rPr/>
        <w:t> 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Marion</w:t>
      </w:r>
      <w:r>
        <w:rPr/>
        <w:t> </w:t>
      </w:r>
      <w:r>
        <w:rPr>
          <w:spacing w:val="-2"/>
        </w:rPr>
        <w:t>County,</w:t>
      </w:r>
      <w:r>
        <w:rPr>
          <w:spacing w:val="77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Willamette </w:t>
      </w:r>
      <w:r>
        <w:rPr>
          <w:spacing w:val="-2"/>
        </w:rPr>
        <w:t>Valley.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Oregon </w:t>
      </w:r>
      <w:r>
        <w:rPr/>
        <w:t>is </w:t>
      </w:r>
      <w:r>
        <w:rPr>
          <w:spacing w:val="-1"/>
        </w:rPr>
        <w:t>ranked</w:t>
      </w:r>
      <w:r>
        <w:rPr/>
        <w:t> </w:t>
      </w:r>
      <w:r>
        <w:rPr>
          <w:spacing w:val="-1"/>
        </w:rPr>
        <w:t>4</w:t>
      </w:r>
      <w:r>
        <w:rPr>
          <w:spacing w:val="-1"/>
          <w:position w:val="9"/>
          <w:sz w:val="16"/>
        </w:rPr>
        <w:t>th</w:t>
      </w:r>
      <w:r>
        <w:rPr>
          <w:spacing w:val="19"/>
          <w:position w:val="9"/>
          <w:sz w:val="16"/>
        </w:rPr>
        <w:t> </w:t>
      </w:r>
      <w:r>
        <w:rPr/>
        <w:t>in</w:t>
      </w:r>
      <w:r>
        <w:rPr>
          <w:spacing w:val="63"/>
        </w:rPr>
        <w:t> </w:t>
      </w:r>
      <w:r>
        <w:rPr>
          <w:spacing w:val="-1"/>
        </w:rPr>
        <w:t>sweet</w:t>
      </w:r>
      <w:r>
        <w:rPr/>
        <w:t> </w:t>
      </w:r>
      <w:r>
        <w:rPr>
          <w:spacing w:val="-1"/>
        </w:rPr>
        <w:t>corn</w:t>
      </w:r>
      <w:r>
        <w:rPr/>
        <w:t> </w:t>
      </w:r>
      <w:r>
        <w:rPr>
          <w:spacing w:val="-1"/>
        </w:rPr>
        <w:t>for processing.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Only</w:t>
      </w:r>
      <w:r>
        <w:rPr>
          <w:spacing w:val="-8"/>
        </w:rPr>
        <w:t> </w:t>
      </w:r>
      <w:r>
        <w:rPr/>
        <w:t>a</w:t>
      </w:r>
      <w:r>
        <w:rPr>
          <w:spacing w:val="-1"/>
        </w:rPr>
        <w:t> small</w:t>
      </w:r>
      <w:r>
        <w:rPr/>
        <w:t> </w:t>
      </w:r>
      <w:r>
        <w:rPr>
          <w:spacing w:val="-1"/>
        </w:rPr>
        <w:t>percent</w:t>
      </w:r>
      <w:r>
        <w:rPr/>
        <w:t> is </w:t>
      </w:r>
      <w:r>
        <w:rPr>
          <w:spacing w:val="-1"/>
        </w:rPr>
        <w:t>produced</w:t>
      </w:r>
      <w:r>
        <w:rPr/>
        <w:t> </w:t>
      </w:r>
      <w:r>
        <w:rPr>
          <w:spacing w:val="-1"/>
        </w:rPr>
        <w:t>for </w:t>
      </w:r>
      <w:r>
        <w:rPr/>
        <w:t>the</w:t>
      </w:r>
      <w:r>
        <w:rPr>
          <w:spacing w:val="-1"/>
        </w:rPr>
        <w:t> fresh</w:t>
      </w:r>
      <w:r>
        <w:rPr/>
        <w:t> </w:t>
      </w:r>
      <w:r>
        <w:rPr>
          <w:spacing w:val="-1"/>
        </w:rPr>
        <w:t>market.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Marion</w:t>
      </w:r>
      <w:r>
        <w:rPr>
          <w:spacing w:val="77"/>
        </w:rPr>
        <w:t> </w:t>
      </w:r>
      <w:r>
        <w:rPr/>
        <w:t>County</w:t>
      </w:r>
      <w:r>
        <w:rPr>
          <w:spacing w:val="-8"/>
        </w:rPr>
        <w:t> </w:t>
      </w:r>
      <w:r>
        <w:rPr>
          <w:spacing w:val="-1"/>
        </w:rPr>
        <w:t>farmers</w:t>
      </w:r>
      <w:r>
        <w:rPr/>
        <w:t> </w:t>
      </w:r>
      <w:r>
        <w:rPr>
          <w:spacing w:val="-1"/>
        </w:rPr>
        <w:t>harvest</w:t>
      </w:r>
      <w:r>
        <w:rPr/>
        <w:t> the</w:t>
      </w:r>
      <w:r>
        <w:rPr>
          <w:spacing w:val="-1"/>
        </w:rPr>
        <w:t> most</w:t>
      </w:r>
      <w:r>
        <w:rPr/>
        <w:t> </w:t>
      </w:r>
      <w:r>
        <w:rPr>
          <w:spacing w:val="-1"/>
        </w:rPr>
        <w:t>acres</w:t>
      </w:r>
      <w:r>
        <w:rPr/>
        <w:t> in the</w:t>
      </w:r>
      <w:r>
        <w:rPr>
          <w:spacing w:val="-1"/>
        </w:rPr>
        <w:t> state.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generally</w:t>
      </w:r>
      <w:r>
        <w:rPr>
          <w:spacing w:val="-8"/>
        </w:rPr>
        <w:t> </w:t>
      </w:r>
      <w:r>
        <w:rPr>
          <w:spacing w:val="-1"/>
        </w:rPr>
        <w:t>planted</w:t>
      </w:r>
      <w:r>
        <w:rPr/>
        <w:t> in the</w:t>
      </w:r>
      <w:r>
        <w:rPr>
          <w:spacing w:val="-1"/>
        </w:rPr>
        <w:t> early</w:t>
      </w:r>
      <w:r>
        <w:rPr>
          <w:spacing w:val="55"/>
        </w:rPr>
        <w:t> </w:t>
      </w:r>
      <w:r>
        <w:rPr>
          <w:spacing w:val="-1"/>
        </w:rPr>
        <w:t>Spring</w:t>
      </w:r>
      <w:r>
        <w:rPr>
          <w:spacing w:val="-3"/>
        </w:rPr>
        <w:t> </w:t>
      </w:r>
      <w:r>
        <w:rPr>
          <w:spacing w:val="-2"/>
        </w:rPr>
        <w:t>(May)</w:t>
      </w:r>
      <w:r>
        <w:rPr>
          <w:spacing w:val="-1"/>
        </w:rPr>
        <w:t> and</w:t>
      </w:r>
      <w:r>
        <w:rPr/>
        <w:t> </w:t>
      </w:r>
      <w:r>
        <w:rPr>
          <w:spacing w:val="-1"/>
        </w:rPr>
        <w:t>harvested</w:t>
      </w:r>
      <w:r>
        <w:rPr/>
        <w:t> </w:t>
      </w:r>
      <w:r>
        <w:rPr>
          <w:spacing w:val="-1"/>
        </w:rPr>
        <w:t>beginning</w:t>
      </w:r>
      <w:r>
        <w:rPr>
          <w:spacing w:val="-3"/>
        </w:rPr>
        <w:t> </w:t>
      </w:r>
      <w:r>
        <w:rPr/>
        <w:t>in </w:t>
      </w:r>
      <w:r>
        <w:rPr>
          <w:spacing w:val="-1"/>
        </w:rPr>
        <w:t>September.</w:t>
      </w:r>
      <w:r>
        <w:rPr/>
        <w:t> Continuous </w:t>
      </w:r>
      <w:r>
        <w:rPr>
          <w:spacing w:val="-1"/>
        </w:rPr>
        <w:t>sweet</w:t>
      </w:r>
      <w:r>
        <w:rPr/>
        <w:t> </w:t>
      </w:r>
      <w:r>
        <w:rPr>
          <w:spacing w:val="-1"/>
        </w:rPr>
        <w:t>corn</w:t>
      </w:r>
      <w:r>
        <w:rPr/>
        <w:t> is </w:t>
      </w:r>
      <w:r>
        <w:rPr>
          <w:spacing w:val="-1"/>
        </w:rPr>
        <w:t>practice </w:t>
      </w:r>
      <w:r>
        <w:rPr/>
        <w:t>is </w:t>
      </w:r>
      <w:r>
        <w:rPr>
          <w:spacing w:val="-1"/>
        </w:rPr>
        <w:t>much</w:t>
      </w:r>
      <w:r>
        <w:rPr/>
        <w:t> of</w:t>
      </w:r>
      <w:r>
        <w:rPr>
          <w:spacing w:val="67"/>
        </w:rPr>
        <w:t> </w:t>
      </w:r>
      <w:r>
        <w:rPr/>
        <w:t>the</w:t>
      </w:r>
      <w:r>
        <w:rPr>
          <w:spacing w:val="-1"/>
        </w:rPr>
        <w:t> region,</w:t>
      </w:r>
      <w:r>
        <w:rPr/>
        <w:t> </w:t>
      </w:r>
      <w:r>
        <w:rPr>
          <w:spacing w:val="-1"/>
        </w:rPr>
        <w:t>however,</w:t>
      </w:r>
      <w:r>
        <w:rPr/>
        <w:t> </w:t>
      </w:r>
      <w:r>
        <w:rPr>
          <w:spacing w:val="-1"/>
        </w:rPr>
        <w:t>rotation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other crops</w:t>
      </w:r>
      <w:r>
        <w:rPr/>
        <w:t> is </w:t>
      </w:r>
      <w:r>
        <w:rPr>
          <w:spacing w:val="-1"/>
        </w:rPr>
        <w:t>practiced</w:t>
      </w:r>
      <w:r>
        <w:rPr/>
        <w:t> </w:t>
      </w:r>
      <w:r>
        <w:rPr>
          <w:spacing w:val="-1"/>
        </w:rPr>
        <w:t>as</w:t>
      </w:r>
      <w:r>
        <w:rPr/>
        <w:t> </w:t>
      </w:r>
      <w:r>
        <w:rPr>
          <w:spacing w:val="-1"/>
        </w:rPr>
        <w:t>well.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depth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row</w:t>
      </w:r>
      <w:r>
        <w:rPr>
          <w:spacing w:val="91"/>
        </w:rPr>
        <w:t> </w:t>
      </w:r>
      <w:r>
        <w:rPr>
          <w:spacing w:val="-1"/>
        </w:rPr>
        <w:t>spacing</w:t>
      </w:r>
      <w:r>
        <w:rPr>
          <w:spacing w:val="-3"/>
        </w:rPr>
        <w:t> </w:t>
      </w:r>
      <w:r>
        <w:rPr>
          <w:spacing w:val="-1"/>
        </w:rPr>
        <w:t>(generally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inches) follows</w:t>
      </w:r>
      <w:r>
        <w:rPr/>
        <w:t> </w:t>
      </w:r>
      <w:r>
        <w:rPr>
          <w:spacing w:val="-1"/>
        </w:rPr>
        <w:t>general</w:t>
      </w:r>
      <w:r>
        <w:rPr/>
        <w:t> </w:t>
      </w:r>
      <w:r>
        <w:rPr>
          <w:spacing w:val="-1"/>
        </w:rPr>
        <w:t>practices</w:t>
      </w:r>
      <w:r>
        <w:rPr/>
        <w:t> </w:t>
      </w:r>
      <w:r>
        <w:rPr>
          <w:spacing w:val="-1"/>
        </w:rPr>
        <w:t>for </w:t>
      </w:r>
      <w:r>
        <w:rPr/>
        <w:t>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Conventional</w:t>
      </w:r>
      <w:r>
        <w:rPr/>
        <w:t> </w:t>
      </w:r>
      <w:r>
        <w:rPr>
          <w:spacing w:val="-1"/>
        </w:rPr>
        <w:t>tillage</w:t>
      </w:r>
      <w:r>
        <w:rPr>
          <w:spacing w:val="79"/>
        </w:rPr>
        <w:t> </w:t>
      </w:r>
      <w:r>
        <w:rPr>
          <w:spacing w:val="-1"/>
        </w:rPr>
        <w:t>dominates,</w:t>
      </w:r>
      <w:r>
        <w:rPr/>
        <w:t> </w:t>
      </w:r>
      <w:r>
        <w:rPr>
          <w:spacing w:val="-1"/>
        </w:rPr>
        <w:t>followed</w:t>
      </w:r>
      <w:r>
        <w:rPr/>
        <w:t> by</w:t>
      </w:r>
      <w:r>
        <w:rPr>
          <w:spacing w:val="-8"/>
        </w:rPr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tillage and</w:t>
      </w:r>
      <w:r>
        <w:rPr/>
        <w:t> </w:t>
      </w:r>
      <w:r>
        <w:rPr>
          <w:spacing w:val="-1"/>
        </w:rPr>
        <w:t>no-tillage.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rarely</w:t>
      </w:r>
      <w:r>
        <w:rPr>
          <w:spacing w:val="-8"/>
        </w:rPr>
        <w:t> </w:t>
      </w:r>
      <w:r>
        <w:rPr>
          <w:spacing w:val="-1"/>
        </w:rPr>
        <w:t>grown</w:t>
      </w:r>
      <w:r>
        <w:rPr/>
        <w:t> </w:t>
      </w:r>
      <w:r>
        <w:rPr>
          <w:spacing w:val="-1"/>
        </w:rPr>
        <w:t>under</w:t>
      </w:r>
      <w:r>
        <w:rPr>
          <w:spacing w:val="83"/>
        </w:rPr>
        <w:t> </w:t>
      </w:r>
      <w:r>
        <w:rPr>
          <w:spacing w:val="-1"/>
        </w:rPr>
        <w:t>irrigation.</w:t>
        <w:tab/>
        <w:t>The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benchmark</w:t>
      </w:r>
      <w:r>
        <w:rPr/>
        <w:t> soil, Woodburn silt </w:t>
      </w:r>
      <w:r>
        <w:rPr>
          <w:spacing w:val="-1"/>
        </w:rPr>
        <w:t>loam.</w:t>
      </w:r>
    </w:p>
    <w:p>
      <w:pPr>
        <w:pStyle w:val="BodyText"/>
        <w:spacing w:line="246" w:lineRule="auto" w:before="2"/>
        <w:ind w:left="191" w:right="205"/>
        <w:jc w:val="both"/>
      </w:pPr>
      <w:r>
        <w:rPr/>
        <w:t>Woodburn silt </w:t>
      </w:r>
      <w:r>
        <w:rPr>
          <w:spacing w:val="-1"/>
        </w:rPr>
        <w:t>loam,</w:t>
      </w:r>
      <w:r>
        <w:rPr/>
        <w:t> is a</w:t>
      </w:r>
      <w:r>
        <w:rPr>
          <w:spacing w:val="-1"/>
        </w:rPr>
        <w:t> fine-silty</w:t>
      </w:r>
      <w:r>
        <w:rPr>
          <w:spacing w:val="-8"/>
        </w:rPr>
        <w:t> </w:t>
      </w:r>
      <w:r>
        <w:rPr/>
        <w:t>mixed, </w:t>
      </w:r>
      <w:r>
        <w:rPr>
          <w:spacing w:val="-1"/>
        </w:rPr>
        <w:t>superactive,</w:t>
      </w:r>
      <w:r>
        <w:rPr/>
        <w:t> </w:t>
      </w:r>
      <w:r>
        <w:rPr>
          <w:spacing w:val="-1"/>
        </w:rPr>
        <w:t>mesic Aquultic Agrixerolls.</w:t>
      </w:r>
      <w:r>
        <w:rPr>
          <w:spacing w:val="12"/>
        </w:rPr>
        <w:t> </w:t>
      </w:r>
      <w:r>
        <w:rPr>
          <w:spacing w:val="-1"/>
        </w:rPr>
        <w:t>The series</w:t>
      </w:r>
      <w:r>
        <w:rPr/>
        <w:t> is</w:t>
      </w:r>
      <w:r>
        <w:rPr>
          <w:spacing w:val="85"/>
        </w:rPr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produce berries,</w:t>
      </w:r>
      <w:r>
        <w:rPr/>
        <w:t> </w:t>
      </w:r>
      <w:r>
        <w:rPr>
          <w:spacing w:val="-1"/>
        </w:rPr>
        <w:t>orchards,</w:t>
      </w:r>
      <w:r>
        <w:rPr/>
        <w:t> </w:t>
      </w:r>
      <w:r>
        <w:rPr>
          <w:spacing w:val="-1"/>
        </w:rPr>
        <w:t>cannery</w:t>
      </w:r>
      <w:r>
        <w:rPr>
          <w:spacing w:val="-8"/>
        </w:rPr>
        <w:t> </w:t>
      </w:r>
      <w:r>
        <w:rPr>
          <w:spacing w:val="-1"/>
        </w:rPr>
        <w:t>crops,</w:t>
      </w:r>
      <w:r>
        <w:rPr/>
        <w:t> </w:t>
      </w:r>
      <w:r>
        <w:rPr>
          <w:spacing w:val="-1"/>
        </w:rPr>
        <w:t>grain,</w:t>
      </w:r>
      <w:r>
        <w:rPr/>
        <w:t> </w:t>
      </w:r>
      <w:r>
        <w:rPr>
          <w:spacing w:val="-3"/>
        </w:rPr>
        <w:t>hay,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pasture.</w:t>
      </w:r>
      <w:r>
        <w:rPr/>
        <w:t>  </w:t>
      </w:r>
      <w:r>
        <w:rPr>
          <w:spacing w:val="12"/>
        </w:rPr>
        <w:t> </w:t>
      </w:r>
      <w:r>
        <w:rPr/>
        <w:t>Woodburn silt </w:t>
      </w:r>
      <w:r>
        <w:rPr>
          <w:spacing w:val="-1"/>
        </w:rPr>
        <w:t>loam</w:t>
      </w:r>
      <w:r>
        <w:rPr/>
        <w:t> is</w:t>
      </w:r>
      <w:r>
        <w:rPr>
          <w:spacing w:val="77"/>
        </w:rPr>
        <w:t> </w:t>
      </w:r>
      <w:r>
        <w:rPr/>
        <w:t>a</w:t>
      </w:r>
      <w:r>
        <w:rPr>
          <w:spacing w:val="-1"/>
        </w:rPr>
        <w:t> very</w:t>
      </w:r>
      <w:r>
        <w:rPr>
          <w:spacing w:val="-8"/>
        </w:rPr>
        <w:t> </w:t>
      </w:r>
      <w:r>
        <w:rPr>
          <w:spacing w:val="-1"/>
        </w:rPr>
        <w:t>deep,</w:t>
      </w:r>
      <w:r>
        <w:rPr/>
        <w:t>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slow</w:t>
      </w:r>
      <w:r>
        <w:rPr>
          <w:spacing w:val="-1"/>
        </w:rPr>
        <w:t> </w:t>
      </w:r>
      <w:r>
        <w:rPr/>
        <w:t>to </w:t>
      </w:r>
      <w:r>
        <w:rPr>
          <w:spacing w:val="-1"/>
        </w:rPr>
        <w:t>medium</w:t>
      </w:r>
      <w:r>
        <w:rPr/>
        <w:t> </w:t>
      </w:r>
      <w:r>
        <w:rPr>
          <w:spacing w:val="-1"/>
        </w:rPr>
        <w:t>runoff.</w:t>
      </w:r>
      <w:r>
        <w:rPr>
          <w:spacing w:val="12"/>
        </w:rPr>
        <w:t> </w:t>
      </w:r>
      <w:r>
        <w:rPr>
          <w:spacing w:val="-1"/>
        </w:rPr>
        <w:t>These</w:t>
      </w:r>
      <w:r>
        <w:rPr>
          <w:spacing w:val="87"/>
        </w:rPr>
        <w:t> </w:t>
      </w:r>
      <w:r>
        <w:rPr/>
        <w:t>soils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stratified</w:t>
      </w:r>
      <w:r>
        <w:rPr/>
        <w:t> </w:t>
      </w:r>
      <w:r>
        <w:rPr>
          <w:spacing w:val="-1"/>
        </w:rPr>
        <w:t>glacio</w:t>
      </w:r>
      <w:r>
        <w:rPr/>
        <w:t> </w:t>
      </w:r>
      <w:r>
        <w:rPr>
          <w:spacing w:val="-1"/>
        </w:rPr>
        <w:t>lacustrine deposits</w:t>
      </w:r>
      <w:r>
        <w:rPr/>
        <w:t> </w:t>
      </w:r>
      <w:r>
        <w:rPr>
          <w:spacing w:val="-1"/>
        </w:rPr>
        <w:t>of </w:t>
      </w:r>
      <w:r>
        <w:rPr/>
        <w:t>the</w:t>
      </w:r>
      <w:r>
        <w:rPr>
          <w:spacing w:val="-1"/>
        </w:rPr>
        <w:t> Pleistocene </w:t>
      </w:r>
      <w:r>
        <w:rPr>
          <w:spacing w:val="-2"/>
        </w:rPr>
        <w:t>age.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found</w:t>
      </w:r>
      <w:r>
        <w:rPr/>
        <w:t> on</w:t>
      </w:r>
    </w:p>
    <w:p>
      <w:pPr>
        <w:pStyle w:val="BodyText"/>
        <w:spacing w:line="246" w:lineRule="auto"/>
        <w:ind w:left="191" w:right="105"/>
        <w:jc w:val="left"/>
      </w:pPr>
      <w:r>
        <w:rPr>
          <w:spacing w:val="-1"/>
        </w:rPr>
        <w:t>nearly</w:t>
      </w:r>
      <w:r>
        <w:rPr>
          <w:spacing w:val="-8"/>
        </w:rPr>
        <w:t> </w:t>
      </w:r>
      <w:r>
        <w:rPr>
          <w:spacing w:val="-1"/>
        </w:rPr>
        <w:t>level</w:t>
      </w:r>
      <w:r>
        <w:rPr/>
        <w:t> to </w:t>
      </w:r>
      <w:r>
        <w:rPr>
          <w:spacing w:val="-1"/>
        </w:rPr>
        <w:t>gently</w:t>
      </w:r>
      <w:r>
        <w:rPr>
          <w:spacing w:val="-8"/>
        </w:rPr>
        <w:t> </w:t>
      </w:r>
      <w:r>
        <w:rPr/>
        <w:t>sloping</w:t>
      </w:r>
      <w:r>
        <w:rPr>
          <w:spacing w:val="-3"/>
        </w:rPr>
        <w:t> </w:t>
      </w:r>
      <w:r>
        <w:rPr>
          <w:spacing w:val="-1"/>
        </w:rPr>
        <w:t>broad</w:t>
      </w:r>
      <w:r>
        <w:rPr/>
        <w:t> </w:t>
      </w:r>
      <w:r>
        <w:rPr>
          <w:spacing w:val="-1"/>
        </w:rPr>
        <w:t>valley</w:t>
      </w:r>
      <w:r>
        <w:rPr>
          <w:spacing w:val="-8"/>
        </w:rPr>
        <w:t> </w:t>
      </w:r>
      <w:r>
        <w:rPr>
          <w:spacing w:val="-1"/>
        </w:rPr>
        <w:t>terraces</w:t>
      </w:r>
      <w:r>
        <w:rPr/>
        <w:t> </w:t>
      </w:r>
      <w:r>
        <w:rPr>
          <w:spacing w:val="-1"/>
        </w:rPr>
        <w:t>at</w:t>
      </w:r>
      <w:r>
        <w:rPr/>
        <w:t> </w:t>
      </w:r>
      <w:r>
        <w:rPr>
          <w:spacing w:val="-1"/>
        </w:rPr>
        <w:t>elevations</w:t>
      </w:r>
      <w:r>
        <w:rPr/>
        <w:t> of</w:t>
      </w:r>
      <w:r>
        <w:rPr>
          <w:spacing w:val="-1"/>
        </w:rPr>
        <w:t> </w:t>
      </w:r>
      <w:r>
        <w:rPr/>
        <w:t>150 to 400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above mean</w:t>
      </w:r>
      <w:r>
        <w:rPr/>
        <w:t> </w:t>
      </w:r>
      <w:r>
        <w:rPr>
          <w:spacing w:val="-1"/>
        </w:rPr>
        <w:t>sea</w:t>
      </w:r>
      <w:r>
        <w:rPr>
          <w:spacing w:val="69"/>
        </w:rPr>
        <w:t> </w:t>
      </w:r>
      <w:r>
        <w:rPr>
          <w:spacing w:val="-1"/>
        </w:rPr>
        <w:t>level</w:t>
      </w:r>
      <w:r>
        <w:rPr/>
        <w:t> on </w:t>
      </w:r>
      <w:r>
        <w:rPr>
          <w:spacing w:val="-1"/>
        </w:rPr>
        <w:t>slopes</w:t>
      </w:r>
      <w:r>
        <w:rPr/>
        <w:t> of</w:t>
      </w:r>
      <w:r>
        <w:rPr>
          <w:spacing w:val="-1"/>
        </w:rPr>
        <w:t> </w:t>
      </w:r>
      <w:r>
        <w:rPr/>
        <w:t>0 to 55 </w:t>
      </w:r>
      <w:r>
        <w:rPr>
          <w:spacing w:val="-1"/>
        </w:rPr>
        <w:t>percent.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series</w:t>
      </w:r>
      <w:r>
        <w:rPr/>
        <w:t> is extensive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Willamette </w:t>
      </w:r>
      <w:r>
        <w:rPr>
          <w:spacing w:val="-2"/>
        </w:rPr>
        <w:t>Valley.</w:t>
      </w:r>
      <w:r>
        <w:rPr/>
        <w:t>  </w:t>
      </w:r>
      <w:r>
        <w:rPr>
          <w:spacing w:val="12"/>
        </w:rPr>
        <w:t> </w:t>
      </w:r>
      <w:r>
        <w:rPr/>
        <w:t>Woodburn</w:t>
      </w:r>
      <w:r>
        <w:rPr>
          <w:spacing w:val="59"/>
        </w:rPr>
        <w:t> </w:t>
      </w:r>
      <w:r>
        <w:rPr/>
        <w:t>silt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14"/>
          <w:szCs w:val="14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2"/>
      </w:tblGrid>
      <w:tr>
        <w:trPr>
          <w:trHeight w:val="691" w:hRule="exact"/>
        </w:trPr>
        <w:tc>
          <w:tcPr>
            <w:tcW w:w="918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Sweet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(W24232)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(W24232)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0.74</w:t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85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45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432" w:hRule="exact"/>
        </w:trPr>
        <w:tc>
          <w:tcPr>
            <w:tcW w:w="9091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County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Sweet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0.33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1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Farm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1985)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500" w:bottom="280" w:left="1160" w:right="134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71.559998pt;margin-top:88.199997pt;width:258pt;height:77.4pt;mso-position-horizontal-relative:page;mso-position-vertical-relative:page;z-index:-265024" coordorigin="5431,1764" coordsize="5160,1548">
            <v:group style="position:absolute;left:5431;top:1764;width:5160;height:120" coordorigin="5431,1764" coordsize="5160,120">
              <v:shape style="position:absolute;left:5431;top:1764;width:5160;height:120" coordorigin="5431,1764" coordsize="5160,120" path="m5431,1884l10591,1884,10591,1764,5431,1764,5431,1884xe" filled="true" fillcolor="#e6e6e6" stroked="false">
                <v:path arrowok="t"/>
                <v:fill type="solid"/>
              </v:shape>
            </v:group>
            <v:group style="position:absolute;left:5431;top:1884;width:5160;height:236" coordorigin="5431,1884" coordsize="5160,236">
              <v:shape style="position:absolute;left:5431;top:1884;width:5160;height:236" coordorigin="5431,1884" coordsize="5160,236" path="m5431,2119l10591,2119,10591,1884,5431,1884,5431,2119xe" filled="true" fillcolor="#e6e6e6" stroked="false">
                <v:path arrowok="t"/>
                <v:fill type="solid"/>
              </v:shape>
            </v:group>
            <v:group style="position:absolute;left:5431;top:2119;width:5160;height:236" coordorigin="5431,2119" coordsize="5160,236">
              <v:shape style="position:absolute;left:5431;top:2119;width:5160;height:236" coordorigin="5431,2119" coordsize="5160,236" path="m5431,2354l10591,2354,10591,2119,5431,2119,5431,2354xe" filled="true" fillcolor="#e6e6e6" stroked="false">
                <v:path arrowok="t"/>
                <v:fill type="solid"/>
              </v:shape>
            </v:group>
            <v:group style="position:absolute;left:5431;top:2354;width:5160;height:236" coordorigin="5431,2354" coordsize="5160,236">
              <v:shape style="position:absolute;left:5431;top:2354;width:5160;height:236" coordorigin="5431,2354" coordsize="5160,236" path="m5431,2590l10591,2590,10591,2354,5431,2354,5431,2590xe" filled="true" fillcolor="#e6e6e6" stroked="false">
                <v:path arrowok="t"/>
                <v:fill type="solid"/>
              </v:shape>
            </v:group>
            <v:group style="position:absolute;left:5431;top:2590;width:5160;height:293" coordorigin="5431,2590" coordsize="5160,293">
              <v:shape style="position:absolute;left:5431;top:2590;width:5160;height:293" coordorigin="5431,2590" coordsize="5160,293" path="m5431,2882l10591,2882,10591,2590,5431,2590,5431,2882xe" filled="true" fillcolor="#e6e6e6" stroked="false">
                <v:path arrowok="t"/>
                <v:fill type="solid"/>
              </v:shape>
            </v:group>
            <v:group style="position:absolute;left:5431;top:2899;width:5160;height:120" coordorigin="5431,2899" coordsize="5160,120">
              <v:shape style="position:absolute;left:5431;top:2899;width:5160;height:120" coordorigin="5431,2899" coordsize="5160,120" path="m5431,3019l10591,3019,10591,2899,5431,2899,5431,3019xe" filled="true" fillcolor="#e6e6e6" stroked="false">
                <v:path arrowok="t"/>
                <v:fill type="solid"/>
              </v:shape>
            </v:group>
            <v:group style="position:absolute;left:5431;top:3019;width:5160;height:293" coordorigin="5431,3019" coordsize="5160,293">
              <v:shape style="position:absolute;left:5431;top:3019;width:5160;height:293" coordorigin="5431,3019" coordsize="5160,293" path="m5431,3312l10591,3312,10591,3019,5431,3019,5431,331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178.199997pt;width:258pt;height:20.65pt;mso-position-horizontal-relative:page;mso-position-vertical-relative:page;z-index:-265000" coordorigin="5431,3564" coordsize="5160,413">
            <v:group style="position:absolute;left:5431;top:3564;width:5160;height:120" coordorigin="5431,3564" coordsize="5160,120">
              <v:shape style="position:absolute;left:5431;top:3564;width:5160;height:120" coordorigin="5431,3564" coordsize="5160,120" path="m5431,3684l10591,3684,10591,3564,5431,3564,5431,3684xe" filled="true" fillcolor="#e6e6e6" stroked="false">
                <v:path arrowok="t"/>
                <v:fill type="solid"/>
              </v:shape>
            </v:group>
            <v:group style="position:absolute;left:5431;top:3684;width:5160;height:293" coordorigin="5431,3684" coordsize="5160,293">
              <v:shape style="position:absolute;left:5431;top:3684;width:5160;height:293" coordorigin="5431,3684" coordsize="5160,293" path="m5431,3977l10591,3977,10591,3684,5431,3684,5431,39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11.440002pt;width:258pt;height:20.65pt;mso-position-horizontal-relative:page;mso-position-vertical-relative:page;z-index:-264976" coordorigin="5431,4229" coordsize="5160,413">
            <v:group style="position:absolute;left:5431;top:4229;width:5160;height:120" coordorigin="5431,4229" coordsize="5160,120">
              <v:shape style="position:absolute;left:5431;top:4229;width:5160;height:120" coordorigin="5431,4229" coordsize="5160,120" path="m5431,4349l10591,4349,10591,4229,5431,4229,5431,4349xe" filled="true" fillcolor="#e6e6e6" stroked="false">
                <v:path arrowok="t"/>
                <v:fill type="solid"/>
              </v:shape>
            </v:group>
            <v:group style="position:absolute;left:5431;top:4349;width:5160;height:293" coordorigin="5431,4349" coordsize="5160,293">
              <v:shape style="position:absolute;left:5431;top:4349;width:5160;height:293" coordorigin="5431,4349" coordsize="5160,293" path="m5431,4642l10591,4642,10591,4349,5431,4349,5431,46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44.681pt;width:258pt;height:32.4pt;mso-position-horizontal-relative:page;mso-position-vertical-relative:page;z-index:-264952" coordorigin="5431,4894" coordsize="5160,648">
            <v:group style="position:absolute;left:5431;top:4894;width:5160;height:120" coordorigin="5431,4894" coordsize="5160,120">
              <v:shape style="position:absolute;left:5431;top:4894;width:5160;height:120" coordorigin="5431,4894" coordsize="5160,120" path="m5431,5014l10591,5014,10591,4894,5431,4894,5431,5014xe" filled="true" fillcolor="#e6e6e6" stroked="false">
                <v:path arrowok="t"/>
                <v:fill type="solid"/>
              </v:shape>
            </v:group>
            <v:group style="position:absolute;left:5431;top:5014;width:5160;height:236" coordorigin="5431,5014" coordsize="5160,236">
              <v:shape style="position:absolute;left:5431;top:5014;width:5160;height:236" coordorigin="5431,5014" coordsize="5160,236" path="m5431,5249l10591,5249,10591,5014,5431,5014,5431,5249xe" filled="true" fillcolor="#e6e6e6" stroked="false">
                <v:path arrowok="t"/>
                <v:fill type="solid"/>
              </v:shape>
            </v:group>
            <v:group style="position:absolute;left:5431;top:5249;width:5160;height:293" coordorigin="5431,5249" coordsize="5160,293">
              <v:shape style="position:absolute;left:5431;top:5249;width:5160;height:293" coordorigin="5431,5249" coordsize="5160,293" path="m5431,5542l10591,5542,10591,5249,5431,5249,5431,55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54.561005pt;width:222pt;height:20.65pt;mso-position-horizontal-relative:page;mso-position-vertical-relative:page;z-index:-264928" coordorigin="5971,9091" coordsize="4440,413">
            <v:group style="position:absolute;left:5971;top:9091;width:4440;height:120" coordorigin="5971,9091" coordsize="4440,120">
              <v:shape style="position:absolute;left:5971;top:9091;width:4440;height:120" coordorigin="5971,9091" coordsize="4440,120" path="m5971,9211l10411,9211,10411,9091,5971,9091,5971,9211xe" filled="true" fillcolor="#e6e6e6" stroked="false">
                <v:path arrowok="t"/>
                <v:fill type="solid"/>
              </v:shape>
            </v:group>
            <v:group style="position:absolute;left:5971;top:9211;width:4440;height:293" coordorigin="5971,9211" coordsize="4440,293">
              <v:shape style="position:absolute;left:5971;top:9211;width:4440;height:293" coordorigin="5971,9211" coordsize="4440,293" path="m5971,9504l10411,9504,10411,9211,5971,9211,5971,950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87.799988pt;width:222pt;height:20.65pt;mso-position-horizontal-relative:page;mso-position-vertical-relative:page;z-index:-264904" coordorigin="5971,9756" coordsize="4440,413">
            <v:group style="position:absolute;left:5971;top:9756;width:4440;height:120" coordorigin="5971,9756" coordsize="4440,120">
              <v:shape style="position:absolute;left:5971;top:9756;width:4440;height:120" coordorigin="5971,9756" coordsize="4440,120" path="m5971,9876l10411,9876,10411,9756,5971,9756,5971,9876xe" filled="true" fillcolor="#e6e6e6" stroked="false">
                <v:path arrowok="t"/>
                <v:fill type="solid"/>
              </v:shape>
            </v:group>
            <v:group style="position:absolute;left:5971;top:9876;width:4440;height:293" coordorigin="5971,9876" coordsize="4440,293">
              <v:shape style="position:absolute;left:5971;top:9876;width:4440;height:293" coordorigin="5971,9876" coordsize="4440,293" path="m5971,10169l10411,10169,10411,9876,5971,9876,5971,1016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32.799988pt;width:222pt;height:32.4pt;mso-position-horizontal-relative:page;mso-position-vertical-relative:page;z-index:-264880" coordorigin="5971,10656" coordsize="4440,648">
            <v:group style="position:absolute;left:5971;top:10656;width:4440;height:120" coordorigin="5971,10656" coordsize="4440,120">
              <v:shape style="position:absolute;left:5971;top:10656;width:4440;height:120" coordorigin="5971,10656" coordsize="4440,120" path="m5971,10776l10411,10776,10411,10656,5971,10656,5971,10776xe" filled="true" fillcolor="#e6e6e6" stroked="false">
                <v:path arrowok="t"/>
                <v:fill type="solid"/>
              </v:shape>
            </v:group>
            <v:group style="position:absolute;left:5971;top:10776;width:4440;height:236" coordorigin="5971,10776" coordsize="4440,236">
              <v:shape style="position:absolute;left:5971;top:10776;width:4440;height:236" coordorigin="5971,10776" coordsize="4440,236" path="m5971,11011l10411,11011,10411,10776,5971,10776,5971,11011xe" filled="true" fillcolor="#e6e6e6" stroked="false">
                <v:path arrowok="t"/>
                <v:fill type="solid"/>
              </v:shape>
            </v:group>
            <v:group style="position:absolute;left:5971;top:11011;width:4440;height:293" coordorigin="5971,11011" coordsize="4440,293">
              <v:shape style="position:absolute;left:5971;top:11011;width:4440;height:293" coordorigin="5971,11011" coordsize="4440,293" path="m5971,11304l10411,11304,10411,11011,5971,11011,5971,1130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77.799988pt;width:222pt;height:20.65pt;mso-position-horizontal-relative:page;mso-position-vertical-relative:page;z-index:-264856" coordorigin="5971,11556" coordsize="4440,413">
            <v:group style="position:absolute;left:5971;top:11556;width:4440;height:120" coordorigin="5971,11556" coordsize="4440,120">
              <v:shape style="position:absolute;left:5971;top:11556;width:4440;height:120" coordorigin="5971,11556" coordsize="4440,120" path="m5971,11676l10411,11676,10411,11556,5971,11556,5971,11676xe" filled="true" fillcolor="#e6e6e6" stroked="false">
                <v:path arrowok="t"/>
                <v:fill type="solid"/>
              </v:shape>
            </v:group>
            <v:group style="position:absolute;left:5971;top:11676;width:4440;height:293" coordorigin="5971,11676" coordsize="4440,293">
              <v:shape style="position:absolute;left:5971;top:11676;width:4440;height:293" coordorigin="5971,11676" coordsize="4440,293" path="m5971,11969l10411,11969,10411,11676,5971,11676,5971,1196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611.039978pt;width:222pt;height:77.4pt;mso-position-horizontal-relative:page;mso-position-vertical-relative:page;z-index:-264832" coordorigin="5971,12221" coordsize="4440,1548">
            <v:group style="position:absolute;left:5971;top:12221;width:4440;height:120" coordorigin="5971,12221" coordsize="4440,120">
              <v:shape style="position:absolute;left:5971;top:12221;width:4440;height:120" coordorigin="5971,12221" coordsize="4440,120" path="m5971,12341l10411,12341,10411,12221,5971,12221,5971,12341xe" filled="true" fillcolor="#e6e6e6" stroked="false">
                <v:path arrowok="t"/>
                <v:fill type="solid"/>
              </v:shape>
            </v:group>
            <v:group style="position:absolute;left:5971;top:12341;width:4440;height:236" coordorigin="5971,12341" coordsize="4440,236">
              <v:shape style="position:absolute;left:5971;top:12341;width:4440;height:236" coordorigin="5971,12341" coordsize="4440,236" path="m5971,12576l10411,12576,10411,12341,5971,12341,5971,12576xe" filled="true" fillcolor="#e6e6e6" stroked="false">
                <v:path arrowok="t"/>
                <v:fill type="solid"/>
              </v:shape>
            </v:group>
            <v:group style="position:absolute;left:5971;top:12576;width:4440;height:293" coordorigin="5971,12576" coordsize="4440,293">
              <v:shape style="position:absolute;left:5971;top:12576;width:4440;height:293" coordorigin="5971,12576" coordsize="4440,293" path="m5971,12869l10411,12869,10411,12576,5971,12576,5971,12869xe" filled="true" fillcolor="#e6e6e6" stroked="false">
                <v:path arrowok="t"/>
                <v:fill type="solid"/>
              </v:shape>
            </v:group>
            <v:group style="position:absolute;left:5971;top:12886;width:4440;height:120" coordorigin="5971,12886" coordsize="4440,120">
              <v:shape style="position:absolute;left:5971;top:12886;width:4440;height:120" coordorigin="5971,12886" coordsize="4440,120" path="m5971,13006l10411,13006,10411,12886,5971,12886,5971,13006xe" filled="true" fillcolor="#e6e6e6" stroked="false">
                <v:path arrowok="t"/>
                <v:fill type="solid"/>
              </v:shape>
            </v:group>
            <v:group style="position:absolute;left:5971;top:13006;width:4440;height:236" coordorigin="5971,13006" coordsize="4440,236">
              <v:shape style="position:absolute;left:5971;top:13006;width:4440;height:236" coordorigin="5971,13006" coordsize="4440,236" path="m5971,13241l10411,13241,10411,13006,5971,13006,5971,13241xe" filled="true" fillcolor="#e6e6e6" stroked="false">
                <v:path arrowok="t"/>
                <v:fill type="solid"/>
              </v:shape>
            </v:group>
            <v:group style="position:absolute;left:5971;top:13241;width:4440;height:236" coordorigin="5971,13241" coordsize="4440,236">
              <v:shape style="position:absolute;left:5971;top:13241;width:4440;height:236" coordorigin="5971,13241" coordsize="4440,236" path="m5971,13476l10411,13476,10411,13241,5971,13241,5971,13476xe" filled="true" fillcolor="#e6e6e6" stroked="false">
                <v:path arrowok="t"/>
                <v:fill type="solid"/>
              </v:shape>
            </v:group>
            <v:group style="position:absolute;left:5971;top:13476;width:4440;height:293" coordorigin="5971,13476" coordsize="4440,293">
              <v:shape style="position:absolute;left:5971;top:13476;width:4440;height:293" coordorigin="5971,13476" coordsize="4440,293" path="m5971,13769l10411,13769,10411,13476,5971,13476,5971,13769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310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1.34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2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0.5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12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8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6%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122" w:right="695" w:hanging="142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pacing w:val="32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slopes: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0-55%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91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Sweet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2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2360" w:val="left" w:leader="none"/>
              </w:tabs>
              <w:spacing w:line="240" w:lineRule="auto" w:before="119"/>
              <w:ind w:left="55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</w:t>
              <w:tab/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(W24232)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686" w:right="741" w:hanging="9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1998),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9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Median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(60-120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cm)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5-9.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EPA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117" w:right="142" w:hanging="9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Taken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IL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Also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value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cited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91" w:right="290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profile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says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moving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crops,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grass,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instead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most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conservative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</w:t>
            </w:r>
            <w:r>
              <w:rPr>
                <w:rFonts w:ascii="Times New Roman"/>
                <w:spacing w:val="3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chosen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16/05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Dan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McGrath,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OSU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agent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380" w:bottom="280" w:left="1520" w:right="14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98.559998pt;margin-top:72.720001pt;width:222pt;height:49.95pt;mso-position-horizontal-relative:page;mso-position-vertical-relative:page;z-index:-264808" coordorigin="5971,1454" coordsize="4440,999">
            <v:group style="position:absolute;left:5971;top:1454;width:4440;height:236" coordorigin="5971,1454" coordsize="4440,236">
              <v:shape style="position:absolute;left:5971;top:1454;width:4440;height:236" coordorigin="5971,1454" coordsize="4440,236" path="m5971,1690l10411,1690,10411,1454,5971,1454,5971,1690xe" filled="true" fillcolor="#e6e6e6" stroked="false">
                <v:path arrowok="t"/>
                <v:fill type="solid"/>
              </v:shape>
            </v:group>
            <v:group style="position:absolute;left:5971;top:1690;width:4440;height:236" coordorigin="5971,1690" coordsize="4440,236">
              <v:shape style="position:absolute;left:5971;top:1690;width:4440;height:236" coordorigin="5971,1690" coordsize="4440,236" path="m5971,1925l10411,1925,10411,1690,5971,1690,5971,1925xe" filled="true" fillcolor="#e6e6e6" stroked="false">
                <v:path arrowok="t"/>
                <v:fill type="solid"/>
              </v:shape>
            </v:group>
            <v:group style="position:absolute;left:5971;top:1925;width:4440;height:236" coordorigin="5971,1925" coordsize="4440,236">
              <v:shape style="position:absolute;left:5971;top:1925;width:4440;height:236" coordorigin="5971,1925" coordsize="4440,236" path="m5971,2160l10411,2160,10411,1925,5971,1925,5971,2160xe" filled="true" fillcolor="#e6e6e6" stroked="false">
                <v:path arrowok="t"/>
                <v:fill type="solid"/>
              </v:shape>
            </v:group>
            <v:group style="position:absolute;left:5971;top:2160;width:4440;height:293" coordorigin="5971,2160" coordsize="4440,293">
              <v:shape style="position:absolute;left:5971;top:2160;width:4440;height:293" coordorigin="5971,2160" coordsize="4440,293" path="m5971,2453l10411,2453,10411,2160,5971,2160,5971,245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54.681pt;width:222pt;height:20.65pt;mso-position-horizontal-relative:page;mso-position-vertical-relative:page;z-index:-264784" coordorigin="5971,3094" coordsize="4440,413">
            <v:group style="position:absolute;left:5971;top:3094;width:4440;height:120" coordorigin="5971,3094" coordsize="4440,120">
              <v:shape style="position:absolute;left:5971;top:3094;width:4440;height:120" coordorigin="5971,3094" coordsize="4440,120" path="m5971,3214l10411,3214,10411,3094,5971,3094,5971,3214xe" filled="true" fillcolor="#e6e6e6" stroked="false">
                <v:path arrowok="t"/>
                <v:fill type="solid"/>
              </v:shape>
            </v:group>
            <v:group style="position:absolute;left:5971;top:3214;width:4440;height:293" coordorigin="5971,3214" coordsize="4440,293">
              <v:shape style="position:absolute;left:5971;top:3214;width:4440;height:293" coordorigin="5971,3214" coordsize="4440,293" path="m5971,3506l10411,3506,10411,3214,5971,3214,5971,350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221.160004pt;width:222pt;height:65.650pt;mso-position-horizontal-relative:page;mso-position-vertical-relative:page;z-index:-264760" coordorigin="5971,4423" coordsize="4440,1313">
            <v:group style="position:absolute;left:5971;top:4423;width:4440;height:120" coordorigin="5971,4423" coordsize="4440,120">
              <v:shape style="position:absolute;left:5971;top:4423;width:4440;height:120" coordorigin="5971,4423" coordsize="4440,120" path="m5971,4543l10411,4543,10411,4423,5971,4423,5971,4543xe" filled="true" fillcolor="#e6e6e6" stroked="false">
                <v:path arrowok="t"/>
                <v:fill type="solid"/>
              </v:shape>
            </v:group>
            <v:group style="position:absolute;left:5971;top:4543;width:4440;height:236" coordorigin="5971,4543" coordsize="4440,236">
              <v:shape style="position:absolute;left:5971;top:4543;width:4440;height:236" coordorigin="5971,4543" coordsize="4440,236" path="m5971,4778l10411,4778,10411,4543,5971,4543,5971,4778xe" filled="true" fillcolor="#e6e6e6" stroked="false">
                <v:path arrowok="t"/>
                <v:fill type="solid"/>
              </v:shape>
            </v:group>
            <v:group style="position:absolute;left:5971;top:4778;width:4440;height:293" coordorigin="5971,4778" coordsize="4440,293">
              <v:shape style="position:absolute;left:5971;top:4778;width:4440;height:293" coordorigin="5971,4778" coordsize="4440,293" path="m5971,5071l10411,5071,10411,4778,5971,4778,5971,5071xe" filled="true" fillcolor="#e6e6e6" stroked="false">
                <v:path arrowok="t"/>
                <v:fill type="solid"/>
              </v:shape>
            </v:group>
            <v:group style="position:absolute;left:5971;top:5088;width:4440;height:120" coordorigin="5971,5088" coordsize="4440,120">
              <v:shape style="position:absolute;left:5971;top:5088;width:4440;height:120" coordorigin="5971,5088" coordsize="4440,120" path="m5971,5208l10411,5208,10411,5088,5971,5088,5971,5208xe" filled="true" fillcolor="#e6e6e6" stroked="false">
                <v:path arrowok="t"/>
                <v:fill type="solid"/>
              </v:shape>
            </v:group>
            <v:group style="position:absolute;left:5971;top:5208;width:4440;height:236" coordorigin="5971,5208" coordsize="4440,236">
              <v:shape style="position:absolute;left:5971;top:5208;width:4440;height:236" coordorigin="5971,5208" coordsize="4440,236" path="m5971,5443l10411,5443,10411,5208,5971,5208,5971,5443xe" filled="true" fillcolor="#e6e6e6" stroked="false">
                <v:path arrowok="t"/>
                <v:fill type="solid"/>
              </v:shape>
            </v:group>
            <v:group style="position:absolute;left:5971;top:5443;width:4440;height:293" coordorigin="5971,5443" coordsize="4440,293">
              <v:shape style="position:absolute;left:5971;top:5443;width:4440;height:293" coordorigin="5971,5443" coordsize="4440,293" path="m5971,5736l10411,5736,10411,5443,5971,5443,5971,573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417pt;width:135pt;height:64.8pt;mso-position-horizontal-relative:page;mso-position-vertical-relative:page;z-index:-264736" coordorigin="7966,8340" coordsize="2700,1296">
            <v:group style="position:absolute;left:7966;top:8340;width:2700;height:164" coordorigin="7966,8340" coordsize="2700,164">
              <v:shape style="position:absolute;left:7966;top:8340;width:2700;height:164" coordorigin="7966,8340" coordsize="2700,164" path="m7966,8503l10666,8503,10666,8340,7966,8340,7966,8503xe" filled="true" fillcolor="#e6e6e6" stroked="false">
                <v:path arrowok="t"/>
                <v:fill type="solid"/>
              </v:shape>
            </v:group>
            <v:group style="position:absolute;left:7966;top:8503;width:2700;height:284" coordorigin="7966,8503" coordsize="2700,284">
              <v:shape style="position:absolute;left:7966;top:8503;width:2700;height:284" coordorigin="7966,8503" coordsize="2700,284" path="m7966,8786l10666,8786,10666,8503,7966,8503,7966,8786xe" filled="true" fillcolor="#e6e6e6" stroked="false">
                <v:path arrowok="t"/>
                <v:fill type="solid"/>
              </v:shape>
            </v:group>
            <v:group style="position:absolute;left:7966;top:8786;width:2700;height:284" coordorigin="7966,8786" coordsize="2700,284">
              <v:shape style="position:absolute;left:7966;top:8786;width:2700;height:284" coordorigin="7966,8786" coordsize="2700,284" path="m7966,9070l10666,9070,10666,8786,7966,8786,7966,9070xe" filled="true" fillcolor="#e6e6e6" stroked="false">
                <v:path arrowok="t"/>
                <v:fill type="solid"/>
              </v:shape>
            </v:group>
            <v:group style="position:absolute;left:7966;top:9070;width:2700;height:284" coordorigin="7966,9070" coordsize="2700,284">
              <v:shape style="position:absolute;left:7966;top:9070;width:2700;height:284" coordorigin="7966,9070" coordsize="2700,284" path="m7966,9353l10666,9353,10666,9070,7966,9070,7966,9353xe" filled="true" fillcolor="#e6e6e6" stroked="false">
                <v:path arrowok="t"/>
                <v:fill type="solid"/>
              </v:shape>
            </v:group>
            <v:group style="position:absolute;left:7966;top:9353;width:2700;height:284" coordorigin="7966,9353" coordsize="2700,284">
              <v:shape style="position:absolute;left:7966;top:9353;width:2700;height:284" coordorigin="7966,9353" coordsize="2700,284" path="m7966,9636l10666,9636,10666,9353,7966,9353,7966,963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531.840027pt;width:135pt;height:93.15pt;mso-position-horizontal-relative:page;mso-position-vertical-relative:page;z-index:-264712" coordorigin="7966,10637" coordsize="2700,1863">
            <v:group style="position:absolute;left:7966;top:10637;width:2700;height:164" coordorigin="7966,10637" coordsize="2700,164">
              <v:shape style="position:absolute;left:7966;top:10637;width:2700;height:164" coordorigin="7966,10637" coordsize="2700,164" path="m7966,10800l10666,10800,10666,10637,7966,10637,7966,10800xe" filled="true" fillcolor="#e6e6e6" stroked="false">
                <v:path arrowok="t"/>
                <v:fill type="solid"/>
              </v:shape>
            </v:group>
            <v:group style="position:absolute;left:7966;top:10800;width:2700;height:284" coordorigin="7966,10800" coordsize="2700,284">
              <v:shape style="position:absolute;left:7966;top:10800;width:2700;height:284" coordorigin="7966,10800" coordsize="2700,284" path="m7966,11083l10666,11083,10666,10800,7966,10800,7966,11083xe" filled="true" fillcolor="#e6e6e6" stroked="false">
                <v:path arrowok="t"/>
                <v:fill type="solid"/>
              </v:shape>
            </v:group>
            <v:group style="position:absolute;left:7966;top:11083;width:2700;height:284" coordorigin="7966,11083" coordsize="2700,284">
              <v:shape style="position:absolute;left:7966;top:11083;width:2700;height:284" coordorigin="7966,11083" coordsize="2700,284" path="m7966,11366l10666,11366,10666,11083,7966,11083,7966,11366xe" filled="true" fillcolor="#e6e6e6" stroked="false">
                <v:path arrowok="t"/>
                <v:fill type="solid"/>
              </v:shape>
            </v:group>
            <v:group style="position:absolute;left:7966;top:11366;width:2700;height:284" coordorigin="7966,11366" coordsize="2700,284">
              <v:shape style="position:absolute;left:7966;top:11366;width:2700;height:284" coordorigin="7966,11366" coordsize="2700,284" path="m7966,11650l10666,11650,10666,11366,7966,11366,7966,11650xe" filled="true" fillcolor="#e6e6e6" stroked="false">
                <v:path arrowok="t"/>
                <v:fill type="solid"/>
              </v:shape>
            </v:group>
            <v:group style="position:absolute;left:7966;top:11650;width:2700;height:284" coordorigin="7966,11650" coordsize="2700,284">
              <v:shape style="position:absolute;left:7966;top:11650;width:2700;height:284" coordorigin="7966,11650" coordsize="2700,284" path="m7966,11933l10666,11933,10666,11650,7966,11650,7966,11933xe" filled="true" fillcolor="#e6e6e6" stroked="false">
                <v:path arrowok="t"/>
                <v:fill type="solid"/>
              </v:shape>
            </v:group>
            <v:group style="position:absolute;left:7966;top:11933;width:2700;height:284" coordorigin="7966,11933" coordsize="2700,284">
              <v:shape style="position:absolute;left:7966;top:11933;width:2700;height:284" coordorigin="7966,11933" coordsize="2700,284" path="m7966,12216l10666,12216,10666,11933,7966,11933,7966,12216xe" filled="true" fillcolor="#e6e6e6" stroked="false">
                <v:path arrowok="t"/>
                <v:fill type="solid"/>
              </v:shape>
            </v:group>
            <v:group style="position:absolute;left:7966;top:12216;width:2700;height:284" coordorigin="7966,12216" coordsize="2700,284">
              <v:shape style="position:absolute;left:7966;top:12216;width:2700;height:284" coordorigin="7966,12216" coordsize="2700,284" path="m7966,12499l10666,12499,10666,12216,7966,12216,7966,12499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63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308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vMerge w:val="restart"/>
            <w:tcBorders>
              <w:top w:val="single" w:sz="7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10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5" w:lineRule="auto"/>
              <w:ind w:left="1904" w:right="282" w:hanging="16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Maturation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weeks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before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rule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35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sweet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21/08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10/09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91,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85,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87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882" w:right="280" w:hanging="5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SR/fallow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SR/Row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0.014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87" w:right="386" w:firstLine="14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A13CSWWC,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Silage,</w:t>
            </w:r>
            <w:r>
              <w:rPr>
                <w:rFonts w:ascii="Times New Roman"/>
                <w:spacing w:val="3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0.099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0.528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32" w:right="334" w:firstLine="1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 </w:t>
            </w:r>
            <w:r>
              <w:rPr>
                <w:rFonts w:ascii="Times New Roman"/>
                <w:spacing w:val="4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A13CSWWC,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Silage,</w:t>
            </w:r>
            <w:r>
              <w:rPr>
                <w:rFonts w:ascii="Times New Roman"/>
                <w:spacing w:val="3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 </w:t>
            </w:r>
            <w:r>
              <w:rPr>
                <w:rFonts w:ascii="Times New Roman"/>
                <w:spacing w:val="4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8" w:hRule="exact"/>
        </w:trPr>
        <w:tc>
          <w:tcPr>
            <w:tcW w:w="854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22"/>
          <w:szCs w:val="22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506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Woodburn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Marion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Oregon</w:t>
            </w:r>
            <w:r>
              <w:rPr>
                <w:rFonts w:ascii="Times New Roman"/>
                <w:sz w:val="24"/>
              </w:rPr>
              <w:t> -</w:t>
            </w:r>
            <w:r>
              <w:rPr>
                <w:rFonts w:ascii="Times New Roman"/>
                <w:spacing w:val="-1"/>
                <w:sz w:val="24"/>
              </w:rPr>
              <w:t> Sweet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Corn</w:t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971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203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80" w:lineRule="atLeast" w:before="159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579" w:hRule="exact"/>
        </w:trPr>
        <w:tc>
          <w:tcPr>
            <w:tcW w:w="2790" w:type="dxa"/>
            <w:tcBorders>
              <w:top w:val="nil" w:sz="6" w:space="0" w:color="auto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5" w:lineRule="exact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</w:p>
          <w:p>
            <w:pPr>
              <w:pStyle w:val="TableParagraph"/>
              <w:spacing w:line="240" w:lineRule="auto" w:before="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15" w:lineRule="exact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7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746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6" w:lineRule="auto" w:before="163"/>
              <w:ind w:left="4030" w:right="764" w:hanging="3267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Fourth,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Fifth,</w:t>
            </w:r>
            <w:r>
              <w:rPr>
                <w:rFonts w:ascii="Times New Roman"/>
                <w:sz w:val="24"/>
              </w:rPr>
              <w:t> Sixth,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Seventh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75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1,2,3,4,5,6,7)</w:t>
            </w:r>
          </w:p>
        </w:tc>
      </w:tr>
      <w:tr>
        <w:trPr>
          <w:trHeight w:val="1879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2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13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65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4,6)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7)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  <w:p>
            <w:pPr>
              <w:pStyle w:val="TableParagraph"/>
              <w:spacing w:line="246" w:lineRule="auto"/>
              <w:ind w:left="166" w:right="164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7">
              <w:r>
                <w:rPr>
                  <w:rFonts w:ascii="Times New Roman"/>
                  <w:color w:val="0000FF"/>
                  <w:spacing w:val="-1"/>
                  <w:sz w:val="24"/>
                </w:rPr>
                <w:t>http://www.statlab.iastate.e</w:t>
              </w:r>
            </w:hyperlink>
            <w:r>
              <w:rPr>
                <w:rFonts w:ascii="Times New Roman"/>
                <w:color w:val="0000FF"/>
                <w:spacing w:val="41"/>
                <w:sz w:val="24"/>
              </w:rPr>
              <w:t> </w:t>
            </w:r>
            <w:r>
              <w:rPr>
                <w:rFonts w:ascii="Times New Roman"/>
                <w:color w:val="0000FF"/>
                <w:sz w:val="24"/>
              </w:rPr>
              <w:t>du/soils/ssl/)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137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29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1.44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1,2,5)</w:t>
            </w:r>
          </w:p>
          <w:p>
            <w:pPr>
              <w:pStyle w:val="TableParagraph"/>
              <w:spacing w:line="240" w:lineRule="auto" w:before="3"/>
              <w:ind w:left="47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1.53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0" w:lineRule="auto" w:before="3"/>
              <w:ind w:left="47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1.45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  <w:p>
            <w:pPr>
              <w:pStyle w:val="TableParagraph"/>
              <w:spacing w:line="240" w:lineRule="auto" w:before="3"/>
              <w:ind w:left="38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1.37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6,7)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0"/>
              <w:ind w:left="56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0.301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60" w:bottom="280" w:left="134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5"/>
          <w:szCs w:val="5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3204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/>
              <w:ind w:left="101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=1,2)</w:t>
            </w:r>
          </w:p>
          <w:p>
            <w:pPr>
              <w:pStyle w:val="TableParagraph"/>
              <w:spacing w:line="244" w:lineRule="auto" w:before="3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0.350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0.388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0.394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0.418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=6)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0.404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=7)</w:t>
            </w:r>
          </w:p>
        </w:tc>
        <w:tc>
          <w:tcPr>
            <w:tcW w:w="2970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03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6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35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3,4,5,6,7)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3665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0.301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0.350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0.388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0.394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0.418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=6)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0.404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=7)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3665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0.134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0.153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0.177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0.185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5)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0.173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6)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0.156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7)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1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1.86%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0.56%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0.3%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  <w:p>
            <w:pPr>
              <w:pStyle w:val="TableParagraph"/>
              <w:spacing w:line="240" w:lineRule="auto" w:before="7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0.112%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340" w:right="134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</w:p>
    <w:tbl>
      <w:tblPr>
        <w:tblW w:w="0" w:type="auto"/>
        <w:jc w:val="left"/>
        <w:tblInd w:w="1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64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0.07%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6)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0.06%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7)</w:t>
            </w:r>
          </w:p>
        </w:tc>
        <w:tc>
          <w:tcPr>
            <w:tcW w:w="2970" w:type="dxa"/>
            <w:tcBorders>
              <w:top w:val="single" w:sz="8" w:space="0" w:color="E6E6E6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3"/>
        <w:rPr>
          <w:rFonts w:ascii="Times New Roman" w:hAnsi="Times New Roman" w:cs="Times New Roman" w:eastAsia="Times New Roman"/>
          <w:sz w:val="23"/>
          <w:szCs w:val="23"/>
        </w:rPr>
      </w:pPr>
    </w:p>
    <w:p>
      <w:pPr>
        <w:pStyle w:val="BodyText"/>
        <w:tabs>
          <w:tab w:pos="1512" w:val="left" w:leader="none"/>
        </w:tabs>
        <w:spacing w:line="246" w:lineRule="auto" w:before="69"/>
        <w:ind w:left="111" w:right="615" w:hanging="55"/>
        <w:jc w:val="center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  <w:r>
        <w:rPr>
          <w:spacing w:val="83"/>
        </w:rPr>
        <w:t> </w:t>
      </w: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243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 </w:t>
      </w:r>
      <w:r>
        <w:rPr>
          <w:spacing w:val="-1"/>
        </w:rPr>
        <w:t>Revisions</w:t>
      </w:r>
      <w:r>
        <w:rPr>
          <w:spacing w:val="87"/>
        </w:rPr>
        <w:t> </w:t>
      </w:r>
      <w:r>
        <w:rPr/>
        <w:t>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11" w:right="14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360" w:bottom="280" w:left="1240" w:right="134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17.279999pt;margin-top:482.880005pt;width:198pt;height:19.95pt;mso-position-horizontal-relative:page;mso-position-vertical-relative:page;z-index:-264688" coordorigin="6346,9658" coordsize="3960,399">
            <v:group style="position:absolute;left:6346;top:9658;width:3960;height:164" coordorigin="6346,9658" coordsize="3960,164">
              <v:shape style="position:absolute;left:6346;top:9658;width:3960;height:164" coordorigin="6346,9658" coordsize="3960,164" path="m6346,9821l10306,9821,10306,9658,6346,9658,6346,9821xe" filled="true" fillcolor="#e6e6e6" stroked="false">
                <v:path arrowok="t"/>
                <v:fill type="solid"/>
              </v:shape>
            </v:group>
            <v:group style="position:absolute;left:6346;top:9821;width:3960;height:236" coordorigin="6346,9821" coordsize="3960,236">
              <v:shape style="position:absolute;left:6346;top:9821;width:3960;height:236" coordorigin="6346,9821" coordsize="3960,236" path="m6346,10056l10306,10056,10306,9821,6346,9821,6346,1005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15.401001pt;width:198pt;height:19.95pt;mso-position-horizontal-relative:page;mso-position-vertical-relative:page;z-index:-264664" coordorigin="6346,10308" coordsize="3960,399">
            <v:group style="position:absolute;left:6346;top:10308;width:3960;height:164" coordorigin="6346,10308" coordsize="3960,164">
              <v:shape style="position:absolute;left:6346;top:10308;width:3960;height:164" coordorigin="6346,10308" coordsize="3960,164" path="m6346,10471l10306,10471,10306,10308,6346,10308,6346,10471xe" filled="true" fillcolor="#e6e6e6" stroked="false">
                <v:path arrowok="t"/>
                <v:fill type="solid"/>
              </v:shape>
            </v:group>
            <v:group style="position:absolute;left:6346;top:10471;width:3960;height:236" coordorigin="6346,10471" coordsize="3960,236">
              <v:shape style="position:absolute;left:6346;top:10471;width:3960;height:236" coordorigin="6346,10471" coordsize="3960,236" path="m6346,10706l10306,10706,10306,10471,6346,10471,6346,1070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638.76001pt;width:258pt;height:20.65pt;mso-position-horizontal-relative:page;mso-position-vertical-relative:page;z-index:-264640" coordorigin="5431,12775" coordsize="5160,413">
            <v:group style="position:absolute;left:5431;top:12775;width:5160;height:120" coordorigin="5431,12775" coordsize="5160,120">
              <v:shape style="position:absolute;left:5431;top:12775;width:5160;height:120" coordorigin="5431,12775" coordsize="5160,120" path="m5431,12895l10591,12895,10591,12775,5431,12775,5431,12895xe" filled="true" fillcolor="#e6e6e6" stroked="false">
                <v:path arrowok="t"/>
                <v:fill type="solid"/>
              </v:shape>
            </v:group>
            <v:group style="position:absolute;left:5431;top:12895;width:5160;height:293" coordorigin="5431,12895" coordsize="5160,293">
              <v:shape style="position:absolute;left:5431;top:12895;width:5160;height:293" coordorigin="5431,12895" coordsize="5160,293" path="m5431,13188l10591,13188,10591,12895,5431,12895,5431,1318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672.000977pt;width:258pt;height:20.65pt;mso-position-horizontal-relative:page;mso-position-vertical-relative:page;z-index:-264616" coordorigin="5431,13440" coordsize="5160,413">
            <v:group style="position:absolute;left:5431;top:13440;width:5160;height:120" coordorigin="5431,13440" coordsize="5160,120">
              <v:shape style="position:absolute;left:5431;top:13440;width:5160;height:120" coordorigin="5431,13440" coordsize="5160,120" path="m5431,13560l10591,13560,10591,13440,5431,13440,5431,13560xe" filled="true" fillcolor="#e6e6e6" stroked="false">
                <v:path arrowok="t"/>
                <v:fill type="solid"/>
              </v:shape>
            </v:group>
            <v:group style="position:absolute;left:5431;top:13560;width:5160;height:293" coordorigin="5431,13560" coordsize="5160,293">
              <v:shape style="position:absolute;left:5431;top:13560;width:5160;height:293" coordorigin="5431,13560" coordsize="5160,293" path="m5431,13853l10591,13853,10591,13560,5431,13560,5431,13853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bookmarkStart w:name="_TOC_250006" w:id="11"/>
      <w:r>
        <w:rPr>
          <w:spacing w:val="-1"/>
        </w:rPr>
        <w:t>OREGON WHEAT</w:t>
      </w:r>
      <w:r>
        <w:rPr/>
        <w:t> </w:t>
      </w:r>
      <w:r>
        <w:rPr>
          <w:spacing w:val="-1"/>
        </w:rPr>
        <w:t>(Winter)</w:t>
      </w:r>
      <w:bookmarkEnd w:id="11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2" w:lineRule="auto"/>
        <w:ind w:left="191" w:right="141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wheat</w:t>
      </w:r>
      <w:r>
        <w:rPr/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Oregon</w:t>
      </w:r>
      <w:r>
        <w:rPr/>
        <w:t> is </w:t>
      </w:r>
      <w:r>
        <w:rPr>
          <w:spacing w:val="-1"/>
        </w:rPr>
        <w:t>located</w:t>
      </w:r>
      <w:r>
        <w:rPr/>
        <w:t> in the</w:t>
      </w:r>
      <w:r>
        <w:rPr>
          <w:spacing w:val="-1"/>
        </w:rPr>
        <w:t> Willamette</w:t>
      </w:r>
      <w:r>
        <w:rPr>
          <w:spacing w:val="71"/>
        </w:rPr>
        <w:t> </w:t>
      </w:r>
      <w:r>
        <w:rPr>
          <w:spacing w:val="-2"/>
        </w:rPr>
        <w:t>Valley.</w:t>
      </w:r>
      <w:r>
        <w:rPr/>
        <w:t>  </w:t>
      </w:r>
      <w:r>
        <w:rPr>
          <w:spacing w:val="11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Oregon</w:t>
      </w:r>
      <w:r>
        <w:rPr/>
        <w:t> is </w:t>
      </w:r>
      <w:r>
        <w:rPr>
          <w:spacing w:val="-1"/>
        </w:rPr>
        <w:t>ranked</w:t>
      </w:r>
      <w:r>
        <w:rPr/>
        <w:t> </w:t>
      </w:r>
      <w:r>
        <w:rPr>
          <w:spacing w:val="-1"/>
        </w:rPr>
        <w:t>8</w:t>
      </w:r>
      <w:r>
        <w:rPr>
          <w:spacing w:val="-1"/>
          <w:position w:val="9"/>
          <w:sz w:val="16"/>
        </w:rPr>
        <w:t>th</w:t>
      </w:r>
      <w:r>
        <w:rPr>
          <w:spacing w:val="18"/>
          <w:position w:val="9"/>
          <w:sz w:val="16"/>
        </w:rPr>
        <w:t> </w:t>
      </w:r>
      <w:r>
        <w:rPr/>
        <w:t>in </w:t>
      </w:r>
      <w:r>
        <w:rPr>
          <w:spacing w:val="-1"/>
        </w:rPr>
        <w:t>wheat</w:t>
      </w:r>
      <w:r>
        <w:rPr/>
        <w:t> </w:t>
      </w:r>
      <w:r>
        <w:rPr>
          <w:spacing w:val="-1"/>
        </w:rPr>
        <w:t>production</w:t>
      </w:r>
      <w:r>
        <w:rPr>
          <w:spacing w:val="65"/>
        </w:rPr>
        <w:t> </w:t>
      </w:r>
      <w:r>
        <w:rPr/>
        <w:t>in 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generally</w:t>
      </w:r>
      <w:r>
        <w:rPr>
          <w:spacing w:val="-8"/>
        </w:rPr>
        <w:t> </w:t>
      </w:r>
      <w:r>
        <w:rPr>
          <w:spacing w:val="-1"/>
        </w:rPr>
        <w:t>planted</w:t>
      </w:r>
      <w:r>
        <w:rPr/>
        <w:t> in the</w:t>
      </w:r>
      <w:r>
        <w:rPr>
          <w:spacing w:val="-1"/>
        </w:rPr>
        <w:t> Fall</w:t>
      </w:r>
      <w:r>
        <w:rPr/>
        <w:t> </w:t>
      </w:r>
      <w:r>
        <w:rPr>
          <w:spacing w:val="-1"/>
        </w:rPr>
        <w:t>(September) and</w:t>
      </w:r>
      <w:r>
        <w:rPr/>
        <w:t> </w:t>
      </w:r>
      <w:r>
        <w:rPr>
          <w:spacing w:val="-1"/>
        </w:rPr>
        <w:t>harvested</w:t>
      </w:r>
      <w:r>
        <w:rPr/>
        <w:t> the</w:t>
      </w:r>
      <w:r>
        <w:rPr>
          <w:spacing w:val="-1"/>
        </w:rPr>
        <w:t> following</w:t>
      </w:r>
      <w:r>
        <w:rPr>
          <w:spacing w:val="71"/>
        </w:rPr>
        <w:t> </w:t>
      </w:r>
      <w:r>
        <w:rPr>
          <w:spacing w:val="-3"/>
        </w:rPr>
        <w:t>year</w:t>
      </w:r>
      <w:r>
        <w:rPr/>
        <w:t>  </w:t>
      </w:r>
      <w:r>
        <w:rPr>
          <w:spacing w:val="11"/>
        </w:rPr>
        <w:t> </w:t>
      </w:r>
      <w:r>
        <w:rPr>
          <w:spacing w:val="-1"/>
        </w:rPr>
        <w:t>beginning</w:t>
      </w:r>
      <w:r>
        <w:rPr>
          <w:spacing w:val="-3"/>
        </w:rPr>
        <w:t> </w:t>
      </w:r>
      <w:r>
        <w:rPr/>
        <w:t>in </w:t>
      </w:r>
      <w:r>
        <w:rPr>
          <w:spacing w:val="-2"/>
        </w:rPr>
        <w:t>July.</w:t>
      </w:r>
      <w:r>
        <w:rPr/>
        <w:t>  </w:t>
      </w:r>
      <w:r>
        <w:rPr>
          <w:spacing w:val="12"/>
        </w:rPr>
        <w:t> </w:t>
      </w:r>
      <w:r>
        <w:rPr/>
        <w:t>Row</w:t>
      </w:r>
      <w:r>
        <w:rPr>
          <w:spacing w:val="-1"/>
        </w:rPr>
        <w:t> spacing</w:t>
      </w:r>
      <w:r>
        <w:rPr>
          <w:spacing w:val="-3"/>
        </w:rPr>
        <w:t> </w:t>
      </w:r>
      <w:r>
        <w:rPr>
          <w:spacing w:val="-1"/>
        </w:rPr>
        <w:t>ranges</w:t>
      </w:r>
      <w:r>
        <w:rPr/>
        <w:t> </w:t>
      </w:r>
      <w:r>
        <w:rPr>
          <w:spacing w:val="-1"/>
        </w:rPr>
        <w:t>from</w:t>
      </w:r>
      <w:r>
        <w:rPr/>
        <w:t> 6 to 9 </w:t>
      </w:r>
      <w:r>
        <w:rPr>
          <w:spacing w:val="-1"/>
        </w:rPr>
        <w:t>inches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seeds</w:t>
      </w:r>
      <w:r>
        <w:rPr/>
        <w:t>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at</w:t>
      </w:r>
      <w:r>
        <w:rPr/>
        <w:t> a</w:t>
      </w:r>
      <w:r>
        <w:rPr>
          <w:spacing w:val="-1"/>
        </w:rPr>
        <w:t> depth</w:t>
      </w:r>
      <w:r>
        <w:rPr/>
        <w:t> of</w:t>
      </w:r>
      <w:r>
        <w:rPr>
          <w:spacing w:val="77"/>
        </w:rPr>
        <w:t> </w:t>
      </w:r>
      <w:r>
        <w:rPr/>
        <w:t>2 </w:t>
      </w:r>
      <w:r>
        <w:rPr>
          <w:spacing w:val="-1"/>
        </w:rPr>
        <w:t>inches</w:t>
      </w:r>
      <w:r>
        <w:rPr/>
        <w:t> or</w:t>
      </w:r>
      <w:r>
        <w:rPr>
          <w:spacing w:val="-1"/>
        </w:rPr>
        <w:t> less.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benchmark</w:t>
      </w:r>
      <w:r>
        <w:rPr/>
        <w:t> soil, </w:t>
      </w:r>
      <w:r>
        <w:rPr>
          <w:spacing w:val="-1"/>
        </w:rPr>
        <w:t>Bashaw </w:t>
      </w:r>
      <w:r>
        <w:rPr>
          <w:spacing w:val="-2"/>
        </w:rPr>
        <w:t>clay.</w:t>
      </w:r>
    </w:p>
    <w:p>
      <w:pPr>
        <w:pStyle w:val="BodyText"/>
        <w:spacing w:line="246" w:lineRule="auto" w:before="4"/>
        <w:ind w:left="191" w:right="141"/>
        <w:jc w:val="left"/>
      </w:pPr>
      <w:r>
        <w:rPr>
          <w:spacing w:val="-1"/>
        </w:rPr>
        <w:t>Bashaw clay</w:t>
      </w:r>
      <w:r>
        <w:rPr>
          <w:spacing w:val="-8"/>
        </w:rPr>
        <w:t> </w:t>
      </w:r>
      <w:r>
        <w:rPr/>
        <w:t>is a</w:t>
      </w:r>
      <w:r>
        <w:rPr>
          <w:spacing w:val="-1"/>
        </w:rPr>
        <w:t> </w:t>
      </w:r>
      <w:r>
        <w:rPr>
          <w:spacing w:val="-2"/>
        </w:rPr>
        <w:t>very-fine,</w:t>
      </w:r>
      <w:r>
        <w:rPr/>
        <w:t> </w:t>
      </w:r>
      <w:r>
        <w:rPr>
          <w:spacing w:val="-1"/>
        </w:rPr>
        <w:t>smectitic,</w:t>
      </w:r>
      <w:r>
        <w:rPr/>
        <w:t> </w:t>
      </w:r>
      <w:r>
        <w:rPr>
          <w:spacing w:val="-1"/>
        </w:rPr>
        <w:t>mesic Xeric Endoaquerts.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series</w:t>
      </w:r>
      <w:r>
        <w:rPr/>
        <w:t> is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produce</w:t>
      </w:r>
      <w:r>
        <w:rPr>
          <w:spacing w:val="91"/>
        </w:rPr>
        <w:t> </w:t>
      </w:r>
      <w:r>
        <w:rPr>
          <w:spacing w:val="-1"/>
        </w:rPr>
        <w:t>spring</w:t>
      </w:r>
      <w:r>
        <w:rPr>
          <w:spacing w:val="-3"/>
        </w:rPr>
        <w:t> </w:t>
      </w:r>
      <w:r>
        <w:rPr>
          <w:spacing w:val="-1"/>
        </w:rPr>
        <w:t>grains</w:t>
      </w:r>
      <w:r>
        <w:rPr/>
        <w:t> </w:t>
      </w:r>
      <w:r>
        <w:rPr>
          <w:spacing w:val="-1"/>
        </w:rPr>
        <w:t>which</w:t>
      </w:r>
      <w:r>
        <w:rPr/>
        <w:t> the</w:t>
      </w:r>
      <w:r>
        <w:rPr>
          <w:spacing w:val="-1"/>
        </w:rPr>
        <w:t> remainder </w:t>
      </w:r>
      <w:r>
        <w:rPr/>
        <w:t>in </w:t>
      </w:r>
      <w:r>
        <w:rPr>
          <w:spacing w:val="-1"/>
        </w:rPr>
        <w:t>natural</w:t>
      </w:r>
      <w:r>
        <w:rPr/>
        <w:t> </w:t>
      </w:r>
      <w:r>
        <w:rPr>
          <w:spacing w:val="-1"/>
        </w:rPr>
        <w:t>vegetation.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Bashaw clay</w:t>
      </w:r>
      <w:r>
        <w:rPr>
          <w:spacing w:val="-8"/>
        </w:rPr>
        <w:t> </w:t>
      </w:r>
      <w:r>
        <w:rPr/>
        <w:t>is a</w:t>
      </w:r>
      <w:r>
        <w:rPr>
          <w:spacing w:val="-1"/>
        </w:rPr>
        <w:t> very</w:t>
      </w:r>
      <w:r>
        <w:rPr>
          <w:spacing w:val="-8"/>
        </w:rPr>
        <w:t> </w:t>
      </w:r>
      <w:r>
        <w:rPr>
          <w:spacing w:val="-1"/>
        </w:rPr>
        <w:t>deep,</w:t>
      </w:r>
      <w:r>
        <w:rPr/>
        <w:t> </w:t>
      </w:r>
      <w:r>
        <w:rPr>
          <w:spacing w:val="-1"/>
        </w:rPr>
        <w:t>poorly</w:t>
      </w:r>
      <w:r>
        <w:rPr>
          <w:spacing w:val="75"/>
        </w:rPr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an</w:t>
      </w:r>
      <w:r>
        <w:rPr/>
        <w:t> </w:t>
      </w:r>
      <w:r>
        <w:rPr>
          <w:spacing w:val="-1"/>
        </w:rPr>
        <w:t>apparent</w:t>
      </w:r>
      <w:r>
        <w:rPr/>
        <w:t> </w:t>
      </w:r>
      <w:r>
        <w:rPr>
          <w:spacing w:val="-1"/>
        </w:rPr>
        <w:t>water table at</w:t>
      </w:r>
      <w:r>
        <w:rPr/>
        <w:t> 1 </w:t>
      </w:r>
      <w:r>
        <w:rPr>
          <w:spacing w:val="-1"/>
        </w:rPr>
        <w:t>foot</w:t>
      </w:r>
      <w:r>
        <w:rPr/>
        <w:t> </w:t>
      </w:r>
      <w:r>
        <w:rPr>
          <w:spacing w:val="-1"/>
        </w:rPr>
        <w:t>above </w:t>
      </w:r>
      <w:r>
        <w:rPr/>
        <w:t>to 0.5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below</w:t>
      </w:r>
      <w:r>
        <w:rPr>
          <w:spacing w:val="89"/>
        </w:rPr>
        <w:t> </w:t>
      </w:r>
      <w:r>
        <w:rPr/>
        <w:t>the</w:t>
      </w:r>
      <w:r>
        <w:rPr>
          <w:spacing w:val="-1"/>
        </w:rPr>
        <w:t> surface from</w:t>
      </w:r>
      <w:r>
        <w:rPr/>
        <w:t> </w:t>
      </w:r>
      <w:r>
        <w:rPr>
          <w:spacing w:val="-1"/>
        </w:rPr>
        <w:t>November </w:t>
      </w:r>
      <w:r>
        <w:rPr/>
        <w:t>to </w:t>
      </w:r>
      <w:r>
        <w:rPr>
          <w:spacing w:val="-3"/>
        </w:rPr>
        <w:t>May.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Unless</w:t>
      </w:r>
      <w:r>
        <w:rPr/>
        <w:t> </w:t>
      </w:r>
      <w:r>
        <w:rPr>
          <w:spacing w:val="-1"/>
        </w:rPr>
        <w:t>protected,</w:t>
      </w:r>
      <w:r>
        <w:rPr/>
        <w:t> </w:t>
      </w:r>
      <w:r>
        <w:rPr>
          <w:spacing w:val="-1"/>
        </w:rPr>
        <w:t>flooding</w:t>
      </w:r>
      <w:r>
        <w:rPr>
          <w:spacing w:val="-3"/>
        </w:rPr>
        <w:t> </w:t>
      </w:r>
      <w:r>
        <w:rPr/>
        <w:t>is </w:t>
      </w:r>
      <w:r>
        <w:rPr>
          <w:spacing w:val="-1"/>
        </w:rPr>
        <w:t>common</w:t>
      </w:r>
      <w:r>
        <w:rPr/>
        <w:t> </w:t>
      </w:r>
      <w:r>
        <w:rPr>
          <w:spacing w:val="-1"/>
        </w:rPr>
        <w:t>from</w:t>
      </w:r>
      <w:r>
        <w:rPr/>
        <w:t> </w:t>
      </w:r>
      <w:r>
        <w:rPr>
          <w:spacing w:val="-1"/>
        </w:rPr>
        <w:t>December </w:t>
      </w:r>
      <w:r>
        <w:rPr/>
        <w:t>to</w:t>
      </w:r>
      <w:r>
        <w:rPr>
          <w:spacing w:val="81"/>
        </w:rPr>
        <w:t> </w:t>
      </w:r>
      <w:r>
        <w:rPr>
          <w:spacing w:val="-1"/>
        </w:rPr>
        <w:t>April.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fine textured</w:t>
      </w:r>
      <w:r>
        <w:rPr/>
        <w:t> </w:t>
      </w:r>
      <w:r>
        <w:rPr>
          <w:spacing w:val="-1"/>
        </w:rPr>
        <w:t>alluvium.</w:t>
      </w:r>
      <w:r>
        <w:rPr/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found</w:t>
      </w:r>
      <w:r>
        <w:rPr/>
        <w:t> on </w:t>
      </w:r>
      <w:r>
        <w:rPr>
          <w:spacing w:val="-1"/>
        </w:rPr>
        <w:t>nearly</w:t>
      </w:r>
      <w:r>
        <w:rPr>
          <w:spacing w:val="-8"/>
        </w:rPr>
        <w:t> </w:t>
      </w:r>
      <w:r>
        <w:rPr>
          <w:spacing w:val="-1"/>
        </w:rPr>
        <w:t>level</w:t>
      </w:r>
      <w:r>
        <w:rPr/>
        <w:t> or</w:t>
      </w:r>
      <w:r>
        <w:rPr>
          <w:spacing w:val="-1"/>
        </w:rPr>
        <w:t> somewhat</w:t>
      </w:r>
      <w:r>
        <w:rPr>
          <w:spacing w:val="93"/>
        </w:rPr>
        <w:t> </w:t>
      </w:r>
      <w:r>
        <w:rPr>
          <w:spacing w:val="-1"/>
        </w:rPr>
        <w:t>concave flood</w:t>
      </w:r>
      <w:r>
        <w:rPr/>
        <w:t> </w:t>
      </w:r>
      <w:r>
        <w:rPr>
          <w:spacing w:val="-1"/>
        </w:rPr>
        <w:t>plains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terraces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gently</w:t>
      </w:r>
      <w:r>
        <w:rPr>
          <w:spacing w:val="-8"/>
        </w:rPr>
        <w:t> </w:t>
      </w:r>
      <w:r>
        <w:rPr/>
        <w:t>sloping</w:t>
      </w:r>
      <w:r>
        <w:rPr>
          <w:spacing w:val="-3"/>
        </w:rPr>
        <w:t> </w:t>
      </w:r>
      <w:r>
        <w:rPr>
          <w:spacing w:val="-1"/>
        </w:rPr>
        <w:t>fans</w:t>
      </w:r>
      <w:r>
        <w:rPr/>
        <w:t> </w:t>
      </w:r>
      <w:r>
        <w:rPr>
          <w:spacing w:val="-1"/>
        </w:rPr>
        <w:t>at</w:t>
      </w:r>
      <w:r>
        <w:rPr/>
        <w:t> </w:t>
      </w:r>
      <w:r>
        <w:rPr>
          <w:spacing w:val="-1"/>
        </w:rPr>
        <w:t>elevations</w:t>
      </w:r>
      <w:r>
        <w:rPr/>
        <w:t> of</w:t>
      </w:r>
      <w:r>
        <w:rPr>
          <w:spacing w:val="-1"/>
        </w:rPr>
        <w:t> </w:t>
      </w:r>
      <w:r>
        <w:rPr/>
        <w:t>90 to 1,000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above</w:t>
      </w:r>
      <w:r>
        <w:rPr>
          <w:spacing w:val="73"/>
        </w:rPr>
        <w:t> </w:t>
      </w:r>
      <w:r>
        <w:rPr>
          <w:spacing w:val="-1"/>
        </w:rPr>
        <w:t>mean</w:t>
      </w:r>
      <w:r>
        <w:rPr/>
        <w:t> </w:t>
      </w:r>
      <w:r>
        <w:rPr>
          <w:spacing w:val="-1"/>
        </w:rPr>
        <w:t>sea level</w:t>
      </w:r>
      <w:r>
        <w:rPr/>
        <w:t> on </w:t>
      </w:r>
      <w:r>
        <w:rPr>
          <w:spacing w:val="-1"/>
        </w:rPr>
        <w:t>slopes</w:t>
      </w:r>
      <w:r>
        <w:rPr/>
        <w:t> of</w:t>
      </w:r>
      <w:r>
        <w:rPr>
          <w:spacing w:val="-1"/>
        </w:rPr>
        <w:t> </w:t>
      </w:r>
      <w:r>
        <w:rPr/>
        <w:t>0 to 12 </w:t>
      </w:r>
      <w:r>
        <w:rPr>
          <w:spacing w:val="-1"/>
        </w:rPr>
        <w:t>percent.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series</w:t>
      </w:r>
      <w:r>
        <w:rPr/>
        <w:t> </w:t>
      </w:r>
      <w:r>
        <w:rPr>
          <w:spacing w:val="-1"/>
        </w:rPr>
        <w:t>occur </w:t>
      </w:r>
      <w:r>
        <w:rPr/>
        <w:t>in </w:t>
      </w:r>
      <w:r>
        <w:rPr>
          <w:spacing w:val="-1"/>
        </w:rPr>
        <w:t>small</w:t>
      </w:r>
      <w:r>
        <w:rPr/>
        <w:t> </w:t>
      </w:r>
      <w:r>
        <w:rPr>
          <w:spacing w:val="-1"/>
        </w:rPr>
        <w:t>bodies</w:t>
      </w:r>
      <w:r>
        <w:rPr/>
        <w:t> </w:t>
      </w:r>
      <w:r>
        <w:rPr>
          <w:spacing w:val="-1"/>
        </w:rPr>
        <w:t>and</w:t>
      </w:r>
      <w:r>
        <w:rPr/>
        <w:t> is inextensive</w:t>
      </w:r>
      <w:r>
        <w:rPr>
          <w:spacing w:val="71"/>
        </w:rPr>
        <w:t> </w:t>
      </w:r>
      <w:r>
        <w:rPr/>
        <w:t>in the</w:t>
      </w:r>
      <w:r>
        <w:rPr>
          <w:spacing w:val="-1"/>
        </w:rPr>
        <w:t> Willamette </w:t>
      </w:r>
      <w:r>
        <w:rPr>
          <w:spacing w:val="-2"/>
        </w:rPr>
        <w:t>Valley.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Bashaw clay</w:t>
      </w:r>
      <w:r>
        <w:rPr>
          <w:spacing w:val="-8"/>
        </w:rPr>
        <w:t> </w:t>
      </w:r>
      <w:r>
        <w:rPr/>
        <w:t>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D</w:t>
      </w:r>
      <w:r>
        <w:rPr>
          <w:spacing w:val="-1"/>
        </w:rPr>
        <w:t> </w:t>
      </w:r>
      <w:r>
        <w:rPr/>
        <w:t>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3"/>
        <w:rPr>
          <w:rFonts w:ascii="Times New Roman" w:hAnsi="Times New Roman" w:cs="Times New Roman" w:eastAsia="Times New Roman"/>
          <w:sz w:val="10"/>
          <w:szCs w:val="10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2"/>
      </w:tblGrid>
      <w:tr>
        <w:trPr>
          <w:trHeight w:val="691" w:hRule="exact"/>
        </w:trPr>
        <w:tc>
          <w:tcPr>
            <w:tcW w:w="918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Willamette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Valley,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Wheat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(W24232)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(W24232)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0.74</w:t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85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62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0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4232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432" w:hRule="exact"/>
        </w:trPr>
        <w:tc>
          <w:tcPr>
            <w:tcW w:w="9091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Willamette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Valley,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Wheat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0.13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FARM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1985).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Clay,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&lt;.3%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OC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59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48" w:space="0" w:color="E6E6E6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7" w:hRule="exact"/>
        </w:trPr>
        <w:tc>
          <w:tcPr>
            <w:tcW w:w="2159" w:type="dxa"/>
            <w:tcBorders>
              <w:top w:val="nil" w:sz="6" w:space="0" w:color="auto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531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48" w:space="0" w:color="E6E6E6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500" w:bottom="280" w:left="1160" w:right="14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71.559998pt;margin-top:72.720001pt;width:258pt;height:104.65pt;mso-position-horizontal-relative:page;mso-position-vertical-relative:page;z-index:-264592" coordorigin="5431,1454" coordsize="5160,2093">
            <v:group style="position:absolute;left:5431;top:1454;width:5160;height:236" coordorigin="5431,1454" coordsize="5160,236">
              <v:shape style="position:absolute;left:5431;top:1454;width:5160;height:236" coordorigin="5431,1454" coordsize="5160,236" path="m5431,1690l10591,1690,10591,1454,5431,1454,5431,1690xe" filled="true" fillcolor="#e6e6e6" stroked="false">
                <v:path arrowok="t"/>
                <v:fill type="solid"/>
              </v:shape>
            </v:group>
            <v:group style="position:absolute;left:5431;top:1690;width:5160;height:236" coordorigin="5431,1690" coordsize="5160,236">
              <v:shape style="position:absolute;left:5431;top:1690;width:5160;height:236" coordorigin="5431,1690" coordsize="5160,236" path="m5431,1925l10591,1925,10591,1690,5431,1690,5431,1925xe" filled="true" fillcolor="#e6e6e6" stroked="false">
                <v:path arrowok="t"/>
                <v:fill type="solid"/>
              </v:shape>
            </v:group>
            <v:group style="position:absolute;left:5431;top:1925;width:5160;height:236" coordorigin="5431,1925" coordsize="5160,236">
              <v:shape style="position:absolute;left:5431;top:1925;width:5160;height:236" coordorigin="5431,1925" coordsize="5160,236" path="m5431,2160l10591,2160,10591,1925,5431,1925,5431,2160xe" filled="true" fillcolor="#e6e6e6" stroked="false">
                <v:path arrowok="t"/>
                <v:fill type="solid"/>
              </v:shape>
            </v:group>
            <v:group style="position:absolute;left:5431;top:2160;width:5160;height:293" coordorigin="5431,2160" coordsize="5160,293">
              <v:shape style="position:absolute;left:5431;top:2160;width:5160;height:293" coordorigin="5431,2160" coordsize="5160,293" path="m5431,2453l10591,2453,10591,2160,5431,2160,5431,2453xe" filled="true" fillcolor="#e6e6e6" stroked="false">
                <v:path arrowok="t"/>
                <v:fill type="solid"/>
              </v:shape>
            </v:group>
            <v:group style="position:absolute;left:5431;top:2470;width:5160;height:120" coordorigin="5431,2470" coordsize="5160,120">
              <v:shape style="position:absolute;left:5431;top:2470;width:5160;height:120" coordorigin="5431,2470" coordsize="5160,120" path="m5431,2590l10591,2590,10591,2470,5431,2470,5431,2590xe" filled="true" fillcolor="#e6e6e6" stroked="false">
                <v:path arrowok="t"/>
                <v:fill type="solid"/>
              </v:shape>
            </v:group>
            <v:group style="position:absolute;left:5431;top:2590;width:5160;height:236" coordorigin="5431,2590" coordsize="5160,236">
              <v:shape style="position:absolute;left:5431;top:2590;width:5160;height:236" coordorigin="5431,2590" coordsize="5160,236" path="m5431,2825l10591,2825,10591,2590,5431,2590,5431,2825xe" filled="true" fillcolor="#e6e6e6" stroked="false">
                <v:path arrowok="t"/>
                <v:fill type="solid"/>
              </v:shape>
            </v:group>
            <v:group style="position:absolute;left:5431;top:2825;width:5160;height:293" coordorigin="5431,2825" coordsize="5160,293">
              <v:shape style="position:absolute;left:5431;top:2825;width:5160;height:293" coordorigin="5431,2825" coordsize="5160,293" path="m5431,3118l10591,3118,10591,2825,5431,2825,5431,3118xe" filled="true" fillcolor="#e6e6e6" stroked="false">
                <v:path arrowok="t"/>
                <v:fill type="solid"/>
              </v:shape>
            </v:group>
            <v:group style="position:absolute;left:5431;top:3134;width:5160;height:120" coordorigin="5431,3134" coordsize="5160,120">
              <v:shape style="position:absolute;left:5431;top:3134;width:5160;height:120" coordorigin="5431,3134" coordsize="5160,120" path="m5431,3254l10591,3254,10591,3134,5431,3134,5431,3254xe" filled="true" fillcolor="#e6e6e6" stroked="false">
                <v:path arrowok="t"/>
                <v:fill type="solid"/>
              </v:shape>
            </v:group>
            <v:group style="position:absolute;left:5431;top:3254;width:5160;height:293" coordorigin="5431,3254" coordsize="5160,293">
              <v:shape style="position:absolute;left:5431;top:3254;width:5160;height:293" coordorigin="5431,3254" coordsize="5160,293" path="m5431,3547l10591,3547,10591,3254,5431,3254,5431,354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189.960999pt;width:258pt;height:20.65pt;mso-position-horizontal-relative:page;mso-position-vertical-relative:page;z-index:-264568" coordorigin="5431,3799" coordsize="5160,413">
            <v:group style="position:absolute;left:5431;top:3799;width:5160;height:120" coordorigin="5431,3799" coordsize="5160,120">
              <v:shape style="position:absolute;left:5431;top:3799;width:5160;height:120" coordorigin="5431,3799" coordsize="5160,120" path="m5431,3919l10591,3919,10591,3799,5431,3799,5431,3919xe" filled="true" fillcolor="#e6e6e6" stroked="false">
                <v:path arrowok="t"/>
                <v:fill type="solid"/>
              </v:shape>
            </v:group>
            <v:group style="position:absolute;left:5431;top:3919;width:5160;height:293" coordorigin="5431,3919" coordsize="5160,293">
              <v:shape style="position:absolute;left:5431;top:3919;width:5160;height:293" coordorigin="5431,3919" coordsize="5160,293" path="m5431,4212l10591,4212,10591,3919,5431,3919,5431,421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54.561005pt;width:222pt;height:20.65pt;mso-position-horizontal-relative:page;mso-position-vertical-relative:page;z-index:-264544" coordorigin="5971,9091" coordsize="4440,413">
            <v:group style="position:absolute;left:5971;top:9091;width:4440;height:120" coordorigin="5971,9091" coordsize="4440,120">
              <v:shape style="position:absolute;left:5971;top:9091;width:4440;height:120" coordorigin="5971,9091" coordsize="4440,120" path="m5971,9211l10411,9211,10411,9091,5971,9091,5971,9211xe" filled="true" fillcolor="#e6e6e6" stroked="false">
                <v:path arrowok="t"/>
                <v:fill type="solid"/>
              </v:shape>
            </v:group>
            <v:group style="position:absolute;left:5971;top:9211;width:4440;height:293" coordorigin="5971,9211" coordsize="4440,293">
              <v:shape style="position:absolute;left:5971;top:9211;width:4440;height:293" coordorigin="5971,9211" coordsize="4440,293" path="m5971,9504l10411,9504,10411,9211,5971,9211,5971,950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99.561005pt;width:222pt;height:20.65pt;mso-position-horizontal-relative:page;mso-position-vertical-relative:page;z-index:-264520" coordorigin="5971,9991" coordsize="4440,413">
            <v:group style="position:absolute;left:5971;top:9991;width:4440;height:120" coordorigin="5971,9991" coordsize="4440,120">
              <v:shape style="position:absolute;left:5971;top:9991;width:4440;height:120" coordorigin="5971,9991" coordsize="4440,120" path="m5971,10111l10411,10111,10411,9991,5971,9991,5971,10111xe" filled="true" fillcolor="#e6e6e6" stroked="false">
                <v:path arrowok="t"/>
                <v:fill type="solid"/>
              </v:shape>
            </v:group>
            <v:group style="position:absolute;left:5971;top:10111;width:4440;height:293" coordorigin="5971,10111" coordsize="4440,293">
              <v:shape style="position:absolute;left:5971;top:10111;width:4440;height:293" coordorigin="5971,10111" coordsize="4440,293" path="m5971,10404l10411,10404,10411,10111,5971,10111,5971,1040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44.560974pt;width:222pt;height:164.55pt;mso-position-horizontal-relative:page;mso-position-vertical-relative:page;z-index:-264496" coordorigin="5971,10891" coordsize="4440,3291">
            <v:group style="position:absolute;left:5971;top:10891;width:4440;height:120" coordorigin="5971,10891" coordsize="4440,120">
              <v:shape style="position:absolute;left:5971;top:10891;width:4440;height:120" coordorigin="5971,10891" coordsize="4440,120" path="m5971,11011l10411,11011,10411,10891,5971,10891,5971,11011xe" filled="true" fillcolor="#e6e6e6" stroked="false">
                <v:path arrowok="t"/>
                <v:fill type="solid"/>
              </v:shape>
            </v:group>
            <v:group style="position:absolute;left:5971;top:11011;width:4440;height:236" coordorigin="5971,11011" coordsize="4440,236">
              <v:shape style="position:absolute;left:5971;top:11011;width:4440;height:236" coordorigin="5971,11011" coordsize="4440,236" path="m5971,11246l10411,11246,10411,11011,5971,11011,5971,11246xe" filled="true" fillcolor="#e6e6e6" stroked="false">
                <v:path arrowok="t"/>
                <v:fill type="solid"/>
              </v:shape>
            </v:group>
            <v:group style="position:absolute;left:5971;top:11246;width:4440;height:236" coordorigin="5971,11246" coordsize="4440,236">
              <v:shape style="position:absolute;left:5971;top:11246;width:4440;height:236" coordorigin="5971,11246" coordsize="4440,236" path="m5971,11482l10411,11482,10411,11246,5971,11246,5971,11482xe" filled="true" fillcolor="#e6e6e6" stroked="false">
                <v:path arrowok="t"/>
                <v:fill type="solid"/>
              </v:shape>
            </v:group>
            <v:group style="position:absolute;left:5971;top:11482;width:4440;height:293" coordorigin="5971,11482" coordsize="4440,293">
              <v:shape style="position:absolute;left:5971;top:11482;width:4440;height:293" coordorigin="5971,11482" coordsize="4440,293" path="m5971,11774l10411,11774,10411,11482,5971,11482,5971,11774xe" filled="true" fillcolor="#e6e6e6" stroked="false">
                <v:path arrowok="t"/>
                <v:fill type="solid"/>
              </v:shape>
            </v:group>
            <v:group style="position:absolute;left:5971;top:11791;width:4440;height:120" coordorigin="5971,11791" coordsize="4440,120">
              <v:shape style="position:absolute;left:5971;top:11791;width:4440;height:120" coordorigin="5971,11791" coordsize="4440,120" path="m5971,11911l10411,11911,10411,11791,5971,11791,5971,11911xe" filled="true" fillcolor="#e6e6e6" stroked="false">
                <v:path arrowok="t"/>
                <v:fill type="solid"/>
              </v:shape>
            </v:group>
            <v:group style="position:absolute;left:5971;top:11911;width:4440;height:236" coordorigin="5971,11911" coordsize="4440,236">
              <v:shape style="position:absolute;left:5971;top:11911;width:4440;height:236" coordorigin="5971,11911" coordsize="4440,236" path="m5971,12146l10411,12146,10411,11911,5971,11911,5971,12146xe" filled="true" fillcolor="#e6e6e6" stroked="false">
                <v:path arrowok="t"/>
                <v:fill type="solid"/>
              </v:shape>
            </v:group>
            <v:group style="position:absolute;left:5971;top:12146;width:4440;height:293" coordorigin="5971,12146" coordsize="4440,293">
              <v:shape style="position:absolute;left:5971;top:12146;width:4440;height:293" coordorigin="5971,12146" coordsize="4440,293" path="m5971,12439l10411,12439,10411,12146,5971,12146,5971,12439xe" filled="true" fillcolor="#e6e6e6" stroked="false">
                <v:path arrowok="t"/>
                <v:fill type="solid"/>
              </v:shape>
            </v:group>
            <v:group style="position:absolute;left:5971;top:12456;width:4440;height:120" coordorigin="5971,12456" coordsize="4440,120">
              <v:shape style="position:absolute;left:5971;top:12456;width:4440;height:120" coordorigin="5971,12456" coordsize="4440,120" path="m5971,12576l10411,12576,10411,12456,5971,12456,5971,12576xe" filled="true" fillcolor="#e6e6e6" stroked="false">
                <v:path arrowok="t"/>
                <v:fill type="solid"/>
              </v:shape>
            </v:group>
            <v:group style="position:absolute;left:5971;top:12576;width:4440;height:236" coordorigin="5971,12576" coordsize="4440,236">
              <v:shape style="position:absolute;left:5971;top:12576;width:4440;height:236" coordorigin="5971,12576" coordsize="4440,236" path="m5971,12811l10411,12811,10411,12576,5971,12576,5971,12811xe" filled="true" fillcolor="#e6e6e6" stroked="false">
                <v:path arrowok="t"/>
                <v:fill type="solid"/>
              </v:shape>
            </v:group>
            <v:group style="position:absolute;left:5971;top:12811;width:4440;height:293" coordorigin="5971,12811" coordsize="4440,293">
              <v:shape style="position:absolute;left:5971;top:12811;width:4440;height:293" coordorigin="5971,12811" coordsize="4440,293" path="m5971,13104l10411,13104,10411,12811,5971,12811,5971,13104xe" filled="true" fillcolor="#e6e6e6" stroked="false">
                <v:path arrowok="t"/>
                <v:fill type="solid"/>
              </v:shape>
            </v:group>
            <v:group style="position:absolute;left:5971;top:13121;width:4440;height:120" coordorigin="5971,13121" coordsize="4440,120">
              <v:shape style="position:absolute;left:5971;top:13121;width:4440;height:120" coordorigin="5971,13121" coordsize="4440,120" path="m5971,13241l10411,13241,10411,13121,5971,13121,5971,13241xe" filled="true" fillcolor="#e6e6e6" stroked="false">
                <v:path arrowok="t"/>
                <v:fill type="solid"/>
              </v:shape>
            </v:group>
            <v:group style="position:absolute;left:5971;top:13241;width:4440;height:236" coordorigin="5971,13241" coordsize="4440,236">
              <v:shape style="position:absolute;left:5971;top:13241;width:4440;height:236" coordorigin="5971,13241" coordsize="4440,236" path="m5971,13476l10411,13476,10411,13241,5971,13241,5971,13476xe" filled="true" fillcolor="#e6e6e6" stroked="false">
                <v:path arrowok="t"/>
                <v:fill type="solid"/>
              </v:shape>
            </v:group>
            <v:group style="position:absolute;left:5971;top:13476;width:4440;height:236" coordorigin="5971,13476" coordsize="4440,236">
              <v:shape style="position:absolute;left:5971;top:13476;width:4440;height:236" coordorigin="5971,13476" coordsize="4440,236" path="m5971,13711l10411,13711,10411,13476,5971,13476,5971,13711xe" filled="true" fillcolor="#e6e6e6" stroked="false">
                <v:path arrowok="t"/>
                <v:fill type="solid"/>
              </v:shape>
            </v:group>
            <v:group style="position:absolute;left:5971;top:13711;width:4440;height:236" coordorigin="5971,13711" coordsize="4440,236">
              <v:shape style="position:absolute;left:5971;top:13711;width:4440;height:236" coordorigin="5971,13711" coordsize="4440,236" path="m5971,13946l10411,13946,10411,13711,5971,13711,5971,13946xe" filled="true" fillcolor="#e6e6e6" stroked="false">
                <v:path arrowok="t"/>
                <v:fill type="solid"/>
              </v:shape>
            </v:group>
            <v:group style="position:absolute;left:5971;top:13946;width:4440;height:236" coordorigin="5971,13946" coordsize="4440,236">
              <v:shape style="position:absolute;left:5971;top:13946;width:4440;height:236" coordorigin="5971,13946" coordsize="4440,236" path="m5971,14182l10411,14182,10411,13946,5971,13946,5971,14182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1015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1.34</w:t>
            </w:r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0.5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456" w:right="325" w:hanging="212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guidance;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5.6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55"/>
                <w:w w:val="99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8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6%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5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median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(0-12%)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91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20"/>
          <w:szCs w:val="20"/>
        </w:rPr>
      </w:pPr>
    </w:p>
    <w:tbl>
      <w:tblPr>
        <w:tblW w:w="0" w:type="auto"/>
        <w:jc w:val="left"/>
        <w:tblInd w:w="4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1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Willamette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Valley,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Oregon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Wheat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1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removed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during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2360" w:val="left" w:leader="none"/>
              </w:tabs>
              <w:spacing w:line="240" w:lineRule="auto" w:before="119"/>
              <w:ind w:left="55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</w:t>
              <w:tab/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(W24232)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23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5" w:right="14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5.9,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mid-point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range</w:t>
            </w:r>
            <w:r>
              <w:rPr>
                <w:rFonts w:asci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inconsistent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sources.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99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40" w:right="187" w:hanging="25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information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Gerik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used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derivation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COVMAX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71" w:right="254" w:hanging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conservative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input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assuming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until</w:t>
            </w:r>
            <w:r>
              <w:rPr>
                <w:rFonts w:ascii="Times New Roman"/>
                <w:spacing w:val="4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next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removed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01/09</w:t>
            </w:r>
          </w:p>
        </w:tc>
        <w:tc>
          <w:tcPr>
            <w:tcW w:w="468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2" w:right="137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based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days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customary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between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Sept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1-15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Maturation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based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220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average;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8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10/03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520" w:right="14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98.559998pt;margin-top:72.720001pt;width:222pt;height:71.4pt;mso-position-horizontal-relative:page;mso-position-vertical-relative:page;z-index:-264472" coordorigin="5971,1454" coordsize="4440,1428">
            <v:group style="position:absolute;left:5971;top:1454;width:4440;height:236" coordorigin="5971,1454" coordsize="4440,236">
              <v:shape style="position:absolute;left:5971;top:1454;width:4440;height:236" coordorigin="5971,1454" coordsize="4440,236" path="m5971,1690l10411,1690,10411,1454,5971,1454,5971,1690xe" filled="true" fillcolor="#e6e6e6" stroked="false">
                <v:path arrowok="t"/>
                <v:fill type="solid"/>
              </v:shape>
            </v:group>
            <v:group style="position:absolute;left:5971;top:1690;width:4440;height:236" coordorigin="5971,1690" coordsize="4440,236">
              <v:shape style="position:absolute;left:5971;top:1690;width:4440;height:236" coordorigin="5971,1690" coordsize="4440,236" path="m5971,1925l10411,1925,10411,1690,5971,1690,5971,1925xe" filled="true" fillcolor="#e6e6e6" stroked="false">
                <v:path arrowok="t"/>
                <v:fill type="solid"/>
              </v:shape>
            </v:group>
            <v:group style="position:absolute;left:5971;top:1925;width:4440;height:236" coordorigin="5971,1925" coordsize="4440,236">
              <v:shape style="position:absolute;left:5971;top:1925;width:4440;height:236" coordorigin="5971,1925" coordsize="4440,236" path="m5971,2160l10411,2160,10411,1925,5971,1925,5971,2160xe" filled="true" fillcolor="#e6e6e6" stroked="false">
                <v:path arrowok="t"/>
                <v:fill type="solid"/>
              </v:shape>
            </v:group>
            <v:group style="position:absolute;left:5971;top:2160;width:4440;height:293" coordorigin="5971,2160" coordsize="4440,293">
              <v:shape style="position:absolute;left:5971;top:2160;width:4440;height:293" coordorigin="5971,2160" coordsize="4440,293" path="m5971,2453l10411,2453,10411,2160,5971,2160,5971,2453xe" filled="true" fillcolor="#e6e6e6" stroked="false">
                <v:path arrowok="t"/>
                <v:fill type="solid"/>
              </v:shape>
            </v:group>
            <v:group style="position:absolute;left:5971;top:2470;width:4440;height:120" coordorigin="5971,2470" coordsize="4440,120">
              <v:shape style="position:absolute;left:5971;top:2470;width:4440;height:120" coordorigin="5971,2470" coordsize="4440,120" path="m5971,2590l10411,2590,10411,2470,5971,2470,5971,2590xe" filled="true" fillcolor="#e6e6e6" stroked="false">
                <v:path arrowok="t"/>
                <v:fill type="solid"/>
              </v:shape>
            </v:group>
            <v:group style="position:absolute;left:5971;top:2590;width:4440;height:293" coordorigin="5971,2590" coordsize="4440,293">
              <v:shape style="position:absolute;left:5971;top:2590;width:4440;height:293" coordorigin="5971,2590" coordsize="4440,293" path="m5971,2882l10411,2882,10411,2590,5971,2590,5971,288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56.720001pt;width:222pt;height:110.65pt;mso-position-horizontal-relative:page;mso-position-vertical-relative:page;z-index:-264448" coordorigin="5971,3134" coordsize="4440,2213">
            <v:group style="position:absolute;left:5971;top:3134;width:4440;height:120" coordorigin="5971,3134" coordsize="4440,120">
              <v:shape style="position:absolute;left:5971;top:3134;width:4440;height:120" coordorigin="5971,3134" coordsize="4440,120" path="m5971,3254l10411,3254,10411,3134,5971,3134,5971,3254xe" filled="true" fillcolor="#e6e6e6" stroked="false">
                <v:path arrowok="t"/>
                <v:fill type="solid"/>
              </v:shape>
            </v:group>
            <v:group style="position:absolute;left:5971;top:3254;width:4440;height:236" coordorigin="5971,3254" coordsize="4440,236">
              <v:shape style="position:absolute;left:5971;top:3254;width:4440;height:236" coordorigin="5971,3254" coordsize="4440,236" path="m5971,3490l10411,3490,10411,3254,5971,3254,5971,3490xe" filled="true" fillcolor="#e6e6e6" stroked="false">
                <v:path arrowok="t"/>
                <v:fill type="solid"/>
              </v:shape>
            </v:group>
            <v:group style="position:absolute;left:5971;top:3490;width:4440;height:236" coordorigin="5971,3490" coordsize="4440,236">
              <v:shape style="position:absolute;left:5971;top:3490;width:4440;height:236" coordorigin="5971,3490" coordsize="4440,236" path="m5971,3725l10411,3725,10411,3490,5971,3490,5971,3725xe" filled="true" fillcolor="#e6e6e6" stroked="false">
                <v:path arrowok="t"/>
                <v:fill type="solid"/>
              </v:shape>
            </v:group>
            <v:group style="position:absolute;left:5971;top:3725;width:4440;height:293" coordorigin="5971,3725" coordsize="4440,293">
              <v:shape style="position:absolute;left:5971;top:3725;width:4440;height:293" coordorigin="5971,3725" coordsize="4440,293" path="m5971,4018l10411,4018,10411,3725,5971,3725,5971,4018xe" filled="true" fillcolor="#e6e6e6" stroked="false">
                <v:path arrowok="t"/>
                <v:fill type="solid"/>
              </v:shape>
            </v:group>
            <v:group style="position:absolute;left:5971;top:4034;width:4440;height:120" coordorigin="5971,4034" coordsize="4440,120">
              <v:shape style="position:absolute;left:5971;top:4034;width:4440;height:120" coordorigin="5971,4034" coordsize="4440,120" path="m5971,4154l10411,4154,10411,4034,5971,4034,5971,4154xe" filled="true" fillcolor="#e6e6e6" stroked="false">
                <v:path arrowok="t"/>
                <v:fill type="solid"/>
              </v:shape>
            </v:group>
            <v:group style="position:absolute;left:5971;top:4154;width:4440;height:236" coordorigin="5971,4154" coordsize="4440,236">
              <v:shape style="position:absolute;left:5971;top:4154;width:4440;height:236" coordorigin="5971,4154" coordsize="4440,236" path="m5971,4390l10411,4390,10411,4154,5971,4154,5971,4390xe" filled="true" fillcolor="#e6e6e6" stroked="false">
                <v:path arrowok="t"/>
                <v:fill type="solid"/>
              </v:shape>
            </v:group>
            <v:group style="position:absolute;left:5971;top:4390;width:4440;height:293" coordorigin="5971,4390" coordsize="4440,293">
              <v:shape style="position:absolute;left:5971;top:4390;width:4440;height:293" coordorigin="5971,4390" coordsize="4440,293" path="m5971,4682l10411,4682,10411,4390,5971,4390,5971,4682xe" filled="true" fillcolor="#e6e6e6" stroked="false">
                <v:path arrowok="t"/>
                <v:fill type="solid"/>
              </v:shape>
            </v:group>
            <v:group style="position:absolute;left:5971;top:4699;width:4440;height:120" coordorigin="5971,4699" coordsize="4440,120">
              <v:shape style="position:absolute;left:5971;top:4699;width:4440;height:120" coordorigin="5971,4699" coordsize="4440,120" path="m5971,4819l10411,4819,10411,4699,5971,4699,5971,4819xe" filled="true" fillcolor="#e6e6e6" stroked="false">
                <v:path arrowok="t"/>
                <v:fill type="solid"/>
              </v:shape>
            </v:group>
            <v:group style="position:absolute;left:5971;top:4819;width:4440;height:236" coordorigin="5971,4819" coordsize="4440,236">
              <v:shape style="position:absolute;left:5971;top:4819;width:4440;height:236" coordorigin="5971,4819" coordsize="4440,236" path="m5971,5054l10411,5054,10411,4819,5971,4819,5971,5054xe" filled="true" fillcolor="#e6e6e6" stroked="false">
                <v:path arrowok="t"/>
                <v:fill type="solid"/>
              </v:shape>
            </v:group>
            <v:group style="position:absolute;left:5971;top:5054;width:4440;height:293" coordorigin="5971,5054" coordsize="4440,293">
              <v:shape style="position:absolute;left:5971;top:5054;width:4440;height:293" coordorigin="5971,5054" coordsize="4440,293" path="m5971,5347l10411,5347,10411,5054,5971,5054,5971,534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385.800995pt;width:135pt;height:64.8pt;mso-position-horizontal-relative:page;mso-position-vertical-relative:page;z-index:-264424" coordorigin="7966,7716" coordsize="2700,1296">
            <v:group style="position:absolute;left:7966;top:7716;width:2700;height:164" coordorigin="7966,7716" coordsize="2700,164">
              <v:shape style="position:absolute;left:7966;top:7716;width:2700;height:164" coordorigin="7966,7716" coordsize="2700,164" path="m7966,7879l10666,7879,10666,7716,7966,7716,7966,7879xe" filled="true" fillcolor="#e6e6e6" stroked="false">
                <v:path arrowok="t"/>
                <v:fill type="solid"/>
              </v:shape>
            </v:group>
            <v:group style="position:absolute;left:7966;top:7879;width:2700;height:284" coordorigin="7966,7879" coordsize="2700,284">
              <v:shape style="position:absolute;left:7966;top:7879;width:2700;height:284" coordorigin="7966,7879" coordsize="2700,284" path="m7966,8162l10666,8162,10666,7879,7966,7879,7966,8162xe" filled="true" fillcolor="#e6e6e6" stroked="false">
                <v:path arrowok="t"/>
                <v:fill type="solid"/>
              </v:shape>
            </v:group>
            <v:group style="position:absolute;left:7966;top:8162;width:2700;height:284" coordorigin="7966,8162" coordsize="2700,284">
              <v:shape style="position:absolute;left:7966;top:8162;width:2700;height:284" coordorigin="7966,8162" coordsize="2700,284" path="m7966,8446l10666,8446,10666,8162,7966,8162,7966,8446xe" filled="true" fillcolor="#e6e6e6" stroked="false">
                <v:path arrowok="t"/>
                <v:fill type="solid"/>
              </v:shape>
            </v:group>
            <v:group style="position:absolute;left:7966;top:8446;width:2700;height:284" coordorigin="7966,8446" coordsize="2700,284">
              <v:shape style="position:absolute;left:7966;top:8446;width:2700;height:284" coordorigin="7966,8446" coordsize="2700,284" path="m7966,8729l10666,8729,10666,8446,7966,8446,7966,8729xe" filled="true" fillcolor="#e6e6e6" stroked="false">
                <v:path arrowok="t"/>
                <v:fill type="solid"/>
              </v:shape>
            </v:group>
            <v:group style="position:absolute;left:7966;top:8729;width:2700;height:284" coordorigin="7966,8729" coordsize="2700,284">
              <v:shape style="position:absolute;left:7966;top:8729;width:2700;height:284" coordorigin="7966,8729" coordsize="2700,284" path="m7966,9012l10666,9012,10666,8729,7966,8729,7966,9012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63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308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vMerge w:val="restart"/>
            <w:tcBorders>
              <w:top w:val="single" w:sz="7" w:space="0" w:color="E6E6E6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5.9</w:t>
            </w:r>
          </w:p>
          <w:p>
            <w:pPr>
              <w:pStyle w:val="TableParagraph"/>
              <w:spacing w:line="240" w:lineRule="auto" w:before="10"/>
              <w:ind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</w:p>
          <w:p>
            <w:pPr>
              <w:pStyle w:val="TableParagraph"/>
              <w:spacing w:line="245" w:lineRule="auto"/>
              <w:ind w:left="147" w:right="146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based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U.S.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706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01/07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92,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86,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87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50" w:right="129" w:hanging="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H-4;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Close-seeded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legumes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4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ST/CT/poor;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SR,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poor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condition"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0.023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90" w:right="389" w:firstLine="3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 </w:t>
            </w:r>
            <w:r>
              <w:rPr>
                <w:rFonts w:ascii="Times New Roman"/>
                <w:spacing w:val="4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A13WWHLC;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Winter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wheat,</w:t>
            </w:r>
            <w:r>
              <w:rPr>
                <w:rFonts w:ascii="Times New Roman"/>
                <w:spacing w:val="3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 </w:t>
            </w:r>
            <w:r>
              <w:rPr>
                <w:rFonts w:ascii="Times New Roman"/>
                <w:spacing w:val="4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0.017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0.336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3133" w:val="left" w:leader="none"/>
              </w:tabs>
              <w:spacing w:line="245" w:lineRule="auto" w:before="119"/>
              <w:ind w:left="349" w:right="350" w:firstLine="12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A13WWHLC;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Winter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wheat,</w:t>
            </w:r>
            <w:r>
              <w:rPr>
                <w:rFonts w:ascii="Times New Roman"/>
                <w:spacing w:val="3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Salem,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  <w:tab/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8" w:hRule="exact"/>
        </w:trPr>
        <w:tc>
          <w:tcPr>
            <w:tcW w:w="854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505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Bashaw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Willamette </w:t>
            </w:r>
            <w:r>
              <w:rPr>
                <w:rFonts w:ascii="Times New Roman"/>
                <w:spacing w:val="-2"/>
                <w:sz w:val="24"/>
              </w:rPr>
              <w:t>Valley,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Oregon</w:t>
            </w:r>
            <w:r>
              <w:rPr>
                <w:rFonts w:ascii="Times New Roman"/>
                <w:sz w:val="24"/>
              </w:rPr>
              <w:t> -</w:t>
            </w:r>
            <w:r>
              <w:rPr>
                <w:rFonts w:ascii="Times New Roman"/>
                <w:spacing w:val="-1"/>
                <w:sz w:val="24"/>
              </w:rPr>
              <w:t> Wheat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804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5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89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1,2,3)</w:t>
            </w:r>
          </w:p>
        </w:tc>
      </w:tr>
      <w:tr>
        <w:trPr>
          <w:trHeight w:val="103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2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26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64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  <w:p>
            <w:pPr>
              <w:pStyle w:val="TableParagraph"/>
              <w:spacing w:line="246" w:lineRule="auto"/>
              <w:ind w:left="166" w:right="164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7">
              <w:r>
                <w:rPr>
                  <w:rFonts w:ascii="Times New Roman"/>
                  <w:color w:val="0000FF"/>
                  <w:spacing w:val="-1"/>
                  <w:sz w:val="24"/>
                </w:rPr>
                <w:t>http://www.statlab.iastate.e</w:t>
              </w:r>
            </w:hyperlink>
            <w:r>
              <w:rPr>
                <w:rFonts w:ascii="Times New Roman"/>
                <w:color w:val="0000FF"/>
                <w:spacing w:val="41"/>
                <w:sz w:val="24"/>
              </w:rPr>
              <w:t> </w:t>
            </w:r>
            <w:r>
              <w:rPr>
                <w:rFonts w:ascii="Times New Roman"/>
                <w:color w:val="0000FF"/>
                <w:sz w:val="24"/>
              </w:rPr>
              <w:t>du/soils/ssl/)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78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35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1.3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1,2,3)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0.487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0.441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03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6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75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0.487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60" w:bottom="280" w:left="134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5"/>
          <w:szCs w:val="5"/>
        </w:rPr>
      </w:pPr>
    </w:p>
    <w:tbl>
      <w:tblPr>
        <w:tblW w:w="0" w:type="auto"/>
        <w:jc w:val="left"/>
        <w:tblInd w:w="1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598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0.441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</w:tc>
        <w:tc>
          <w:tcPr>
            <w:tcW w:w="2970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0.347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0.301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80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4.64%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0.29%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6" w:lineRule="auto" w:before="69"/>
        <w:ind w:left="200" w:right="141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tabs>
          <w:tab w:pos="1601" w:val="left" w:leader="none"/>
        </w:tabs>
        <w:spacing w:line="246" w:lineRule="auto"/>
        <w:ind w:left="200" w:right="243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0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141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200" w:right="141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24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 </w:t>
      </w:r>
      <w:r>
        <w:rPr>
          <w:spacing w:val="-1"/>
        </w:rPr>
        <w:t>Revisions</w:t>
      </w:r>
      <w:r>
        <w:rPr>
          <w:spacing w:val="87"/>
        </w:rPr>
        <w:t> </w:t>
      </w:r>
      <w:r>
        <w:rPr/>
        <w:t>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0" w:lineRule="auto" w:before="3"/>
        <w:rPr>
          <w:rFonts w:ascii="Times New Roman" w:hAnsi="Times New Roman" w:cs="Times New Roman" w:eastAsia="Times New Roman"/>
          <w:sz w:val="25"/>
          <w:szCs w:val="25"/>
        </w:rPr>
      </w:pPr>
    </w:p>
    <w:p>
      <w:pPr>
        <w:spacing w:line="246" w:lineRule="auto" w:before="0"/>
        <w:ind w:left="111" w:right="14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380" w:bottom="280" w:left="1240" w:right="134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17.279999pt;margin-top:523.559998pt;width:198pt;height:19.95pt;mso-position-horizontal-relative:page;mso-position-vertical-relative:page;z-index:-264400" coordorigin="6346,10471" coordsize="3960,399">
            <v:group style="position:absolute;left:6346;top:10471;width:3960;height:164" coordorigin="6346,10471" coordsize="3960,164">
              <v:shape style="position:absolute;left:6346;top:10471;width:3960;height:164" coordorigin="6346,10471" coordsize="3960,164" path="m6346,10634l10306,10634,10306,10471,6346,10471,6346,10634xe" filled="true" fillcolor="#e6e6e6" stroked="false">
                <v:path arrowok="t"/>
                <v:fill type="solid"/>
              </v:shape>
            </v:group>
            <v:group style="position:absolute;left:6346;top:10634;width:3960;height:236" coordorigin="6346,10634" coordsize="3960,236">
              <v:shape style="position:absolute;left:6346;top:10634;width:3960;height:236" coordorigin="6346,10634" coordsize="3960,236" path="m6346,10870l10306,10870,10306,10634,6346,10634,6346,1087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56.080994pt;width:198pt;height:19.95pt;mso-position-horizontal-relative:page;mso-position-vertical-relative:page;z-index:-264376" coordorigin="6346,11122" coordsize="3960,399">
            <v:group style="position:absolute;left:6346;top:11122;width:3960;height:164" coordorigin="6346,11122" coordsize="3960,164">
              <v:shape style="position:absolute;left:6346;top:11122;width:3960;height:164" coordorigin="6346,11122" coordsize="3960,164" path="m6346,11285l10306,11285,10306,11122,6346,11122,6346,11285xe" filled="true" fillcolor="#e6e6e6" stroked="false">
                <v:path arrowok="t"/>
                <v:fill type="solid"/>
              </v:shape>
            </v:group>
            <v:group style="position:absolute;left:6346;top:11285;width:3960;height:236" coordorigin="6346,11285" coordsize="3960,236">
              <v:shape style="position:absolute;left:6346;top:11285;width:3960;height:236" coordorigin="6346,11285" coordsize="3960,236" path="m6346,11520l10306,11520,10306,11285,6346,11285,6346,1152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88.599976pt;width:198pt;height:19.95pt;mso-position-horizontal-relative:page;mso-position-vertical-relative:page;z-index:-264352" coordorigin="6346,11772" coordsize="3960,399">
            <v:group style="position:absolute;left:6346;top:11772;width:3960;height:164" coordorigin="6346,11772" coordsize="3960,164">
              <v:shape style="position:absolute;left:6346;top:11772;width:3960;height:164" coordorigin="6346,11772" coordsize="3960,164" path="m6346,11935l10306,11935,10306,11772,6346,11772,6346,11935xe" filled="true" fillcolor="#e6e6e6" stroked="false">
                <v:path arrowok="t"/>
                <v:fill type="solid"/>
              </v:shape>
            </v:group>
            <v:group style="position:absolute;left:6346;top:11935;width:3960;height:236" coordorigin="6346,11935" coordsize="3960,236">
              <v:shape style="position:absolute;left:6346;top:11935;width:3960;height:236" coordorigin="6346,11935" coordsize="3960,236" path="m6346,12170l10306,12170,10306,11935,6346,11935,6346,12170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1"/>
        <w:tabs>
          <w:tab w:pos="2300" w:val="left" w:leader="none"/>
        </w:tabs>
        <w:spacing w:line="240" w:lineRule="auto"/>
        <w:ind w:right="0"/>
        <w:jc w:val="left"/>
        <w:rPr>
          <w:b w:val="0"/>
          <w:bCs w:val="0"/>
        </w:rPr>
      </w:pPr>
      <w:bookmarkStart w:name="_TOC_250005" w:id="12"/>
      <w:r>
        <w:rPr>
          <w:spacing w:val="-1"/>
        </w:rPr>
        <w:t>PENNSYLVANIA</w:t>
        <w:tab/>
      </w:r>
      <w:r>
        <w:rPr>
          <w:spacing w:val="-2"/>
        </w:rPr>
        <w:t>ALFALFA</w:t>
      </w:r>
      <w:bookmarkEnd w:id="12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1" w:lineRule="auto"/>
        <w:ind w:left="191" w:right="147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alfalfa production</w:t>
      </w:r>
      <w:r>
        <w:rPr/>
        <w:t> in </w:t>
      </w:r>
      <w:r>
        <w:rPr>
          <w:spacing w:val="-1"/>
        </w:rPr>
        <w:t>Pennsylvania </w:t>
      </w:r>
      <w:r>
        <w:rPr/>
        <w:t>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York</w:t>
      </w:r>
      <w:r>
        <w:rPr/>
        <w:t> County</w:t>
      </w:r>
      <w:r>
        <w:rPr>
          <w:spacing w:val="-8"/>
        </w:rPr>
        <w:t> </w:t>
      </w:r>
      <w:r>
        <w:rPr/>
        <w:t>in</w:t>
      </w:r>
      <w:r>
        <w:rPr>
          <w:spacing w:val="63"/>
        </w:rPr>
        <w:t> </w:t>
      </w:r>
      <w:r>
        <w:rPr>
          <w:spacing w:val="-1"/>
        </w:rPr>
        <w:t>south-central</w:t>
      </w:r>
      <w:r>
        <w:rPr/>
        <w:t> </w:t>
      </w:r>
      <w:r>
        <w:rPr>
          <w:spacing w:val="-1"/>
        </w:rPr>
        <w:t>Pennsylvania.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Pennsylvania </w:t>
      </w:r>
      <w:r>
        <w:rPr/>
        <w:t>is</w:t>
      </w:r>
      <w:r>
        <w:rPr>
          <w:spacing w:val="53"/>
        </w:rPr>
        <w:t> </w:t>
      </w:r>
      <w:r>
        <w:rPr>
          <w:spacing w:val="-1"/>
        </w:rPr>
        <w:t>ranked 15</w:t>
      </w:r>
      <w:r>
        <w:rPr>
          <w:spacing w:val="-1"/>
          <w:position w:val="9"/>
          <w:sz w:val="16"/>
        </w:rPr>
        <w:t>th</w:t>
      </w:r>
      <w:r>
        <w:rPr>
          <w:spacing w:val="19"/>
          <w:position w:val="9"/>
          <w:sz w:val="16"/>
        </w:rPr>
        <w:t> </w:t>
      </w:r>
      <w:r>
        <w:rPr>
          <w:spacing w:val="-1"/>
        </w:rPr>
        <w:t>overall</w:t>
      </w:r>
      <w:r>
        <w:rPr/>
        <w:t> in the</w:t>
      </w:r>
      <w:r>
        <w:rPr>
          <w:spacing w:val="-1"/>
        </w:rPr>
        <w:t> production</w:t>
      </w:r>
      <w:r>
        <w:rPr/>
        <w:t> of</w:t>
      </w:r>
      <w:r>
        <w:rPr>
          <w:spacing w:val="-1"/>
        </w:rPr>
        <w:t> alfalfa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Alfalfa </w:t>
      </w:r>
      <w:r>
        <w:rPr/>
        <w:t>is a</w:t>
      </w:r>
      <w:r>
        <w:rPr>
          <w:spacing w:val="-1"/>
        </w:rPr>
        <w:t> perennial crop,</w:t>
      </w:r>
      <w:r>
        <w:rPr/>
        <w:t> </w:t>
      </w:r>
      <w:r>
        <w:rPr>
          <w:spacing w:val="-1"/>
        </w:rPr>
        <w:t>grown</w:t>
      </w:r>
      <w:r>
        <w:rPr/>
        <w:t> on a</w:t>
      </w:r>
      <w:r>
        <w:rPr>
          <w:spacing w:val="71"/>
        </w:rPr>
        <w:t> </w:t>
      </w:r>
      <w:r>
        <w:rPr>
          <w:spacing w:val="-1"/>
        </w:rPr>
        <w:t>variety</w:t>
      </w:r>
      <w:r>
        <w:rPr>
          <w:spacing w:val="-8"/>
        </w:rPr>
        <w:t> </w:t>
      </w:r>
      <w:r>
        <w:rPr/>
        <w:t>of</w:t>
      </w:r>
      <w:r>
        <w:rPr>
          <w:spacing w:val="-1"/>
        </w:rPr>
        <w:t> </w:t>
      </w:r>
      <w:r>
        <w:rPr/>
        <w:t>soils,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early</w:t>
      </w:r>
      <w:r>
        <w:rPr>
          <w:spacing w:val="-8"/>
        </w:rPr>
        <w:t> </w:t>
      </w:r>
      <w:r>
        <w:rPr/>
        <w:t>in the</w:t>
      </w:r>
      <w:r>
        <w:rPr>
          <w:spacing w:val="-1"/>
        </w:rPr>
        <w:t> </w:t>
      </w:r>
      <w:r>
        <w:rPr>
          <w:spacing w:val="-3"/>
        </w:rPr>
        <w:t>year</w:t>
      </w:r>
      <w:r>
        <w:rPr>
          <w:spacing w:val="-1"/>
        </w:rPr>
        <w:t> and</w:t>
      </w:r>
      <w:r>
        <w:rPr/>
        <w:t> </w:t>
      </w:r>
      <w:r>
        <w:rPr>
          <w:spacing w:val="-1"/>
        </w:rPr>
        <w:t>maintained</w:t>
      </w:r>
      <w:r>
        <w:rPr/>
        <w:t> </w:t>
      </w:r>
      <w:r>
        <w:rPr>
          <w:spacing w:val="-1"/>
        </w:rPr>
        <w:t>under continuous</w:t>
      </w:r>
      <w:r>
        <w:rPr/>
        <w:t> </w:t>
      </w:r>
      <w:r>
        <w:rPr>
          <w:spacing w:val="-1"/>
        </w:rPr>
        <w:t>cultivation</w:t>
      </w:r>
      <w:r>
        <w:rPr/>
        <w:t> on a</w:t>
      </w:r>
      <w:r>
        <w:rPr>
          <w:spacing w:val="-1"/>
        </w:rPr>
        <w:t> </w:t>
      </w:r>
      <w:r>
        <w:rPr/>
        <w:t>3-</w:t>
      </w:r>
      <w:r>
        <w:rPr>
          <w:spacing w:val="-1"/>
        </w:rPr>
        <w:t> </w:t>
      </w:r>
      <w:r>
        <w:rPr/>
        <w:t>to</w:t>
      </w:r>
    </w:p>
    <w:p>
      <w:pPr>
        <w:pStyle w:val="BodyText"/>
        <w:spacing w:line="246" w:lineRule="auto" w:before="5"/>
        <w:ind w:left="191" w:right="160"/>
        <w:jc w:val="left"/>
      </w:pPr>
      <w:r>
        <w:rPr>
          <w:spacing w:val="-2"/>
        </w:rPr>
        <w:t>5-year</w:t>
      </w:r>
      <w:r>
        <w:rPr>
          <w:spacing w:val="-1"/>
        </w:rPr>
        <w:t> </w:t>
      </w:r>
      <w:r>
        <w:rPr>
          <w:spacing w:val="-2"/>
        </w:rPr>
        <w:t>cycle</w:t>
      </w:r>
      <w:r>
        <w:rPr>
          <w:spacing w:val="-1"/>
        </w:rPr>
        <w:t> at</w:t>
      </w:r>
      <w:r>
        <w:rPr/>
        <w:t> </w:t>
      </w:r>
      <w:r>
        <w:rPr>
          <w:spacing w:val="-1"/>
        </w:rPr>
        <w:t>which</w:t>
      </w:r>
      <w:r>
        <w:rPr/>
        <w:t> time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new crop</w:t>
      </w:r>
      <w:r>
        <w:rPr/>
        <w:t> is </w:t>
      </w:r>
      <w:r>
        <w:rPr>
          <w:spacing w:val="-1"/>
        </w:rPr>
        <w:t>planted.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depths</w:t>
      </w:r>
      <w:r>
        <w:rPr/>
        <w:t> </w:t>
      </w:r>
      <w:r>
        <w:rPr>
          <w:spacing w:val="-1"/>
        </w:rPr>
        <w:t>range from</w:t>
      </w:r>
      <w:r>
        <w:rPr/>
        <w:t> 0.25 to 1.0 </w:t>
      </w:r>
      <w:r>
        <w:rPr>
          <w:spacing w:val="-1"/>
        </w:rPr>
        <w:t>inches,</w:t>
      </w:r>
      <w:r>
        <w:rPr>
          <w:spacing w:val="69"/>
        </w:rPr>
        <w:t> </w:t>
      </w:r>
      <w:r>
        <w:rPr>
          <w:spacing w:val="-1"/>
        </w:rPr>
        <w:t>depending</w:t>
      </w:r>
      <w:r>
        <w:rPr>
          <w:spacing w:val="-3"/>
        </w:rPr>
        <w:t> </w:t>
      </w:r>
      <w:r>
        <w:rPr/>
        <w:t>on soil </w:t>
      </w:r>
      <w:r>
        <w:rPr>
          <w:spacing w:val="-1"/>
        </w:rPr>
        <w:t>texture,</w:t>
      </w:r>
      <w:r>
        <w:rPr/>
        <w:t> on </w:t>
      </w:r>
      <w:r>
        <w:rPr>
          <w:spacing w:val="-1"/>
        </w:rPr>
        <w:t>level</w:t>
      </w:r>
      <w:r>
        <w:rPr/>
        <w:t> </w:t>
      </w:r>
      <w:r>
        <w:rPr>
          <w:spacing w:val="-1"/>
        </w:rPr>
        <w:t>seed</w:t>
      </w:r>
      <w:r>
        <w:rPr/>
        <w:t> </w:t>
      </w:r>
      <w:r>
        <w:rPr>
          <w:spacing w:val="-1"/>
        </w:rPr>
        <w:t>beds.</w:t>
      </w:r>
      <w:r>
        <w:rPr/>
        <w:t>  </w:t>
      </w:r>
      <w:r>
        <w:rPr>
          <w:spacing w:val="12"/>
        </w:rPr>
        <w:t> </w:t>
      </w:r>
      <w:r>
        <w:rPr/>
        <w:t>Row</w:t>
      </w:r>
      <w:r>
        <w:rPr>
          <w:spacing w:val="-1"/>
        </w:rPr>
        <w:t> spacing</w:t>
      </w:r>
      <w:r>
        <w:rPr>
          <w:spacing w:val="-3"/>
        </w:rPr>
        <w:t> </w:t>
      </w:r>
      <w:r>
        <w:rPr/>
        <w:t>is </w:t>
      </w:r>
      <w:r>
        <w:rPr>
          <w:spacing w:val="-1"/>
        </w:rPr>
        <w:t>approximately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inches;</w:t>
      </w:r>
      <w:r>
        <w:rPr/>
        <w:t> </w:t>
      </w:r>
      <w:r>
        <w:rPr>
          <w:spacing w:val="-1"/>
        </w:rPr>
        <w:t>alfalfa </w:t>
      </w:r>
      <w:r>
        <w:rPr/>
        <w:t>is</w:t>
      </w:r>
      <w:r>
        <w:rPr>
          <w:spacing w:val="95"/>
        </w:rPr>
        <w:t> </w:t>
      </w:r>
      <w:r>
        <w:rPr/>
        <w:t>not </w:t>
      </w:r>
      <w:r>
        <w:rPr>
          <w:spacing w:val="-1"/>
        </w:rPr>
        <w:t>irrigated</w:t>
      </w:r>
      <w:r>
        <w:rPr/>
        <w:t> in </w:t>
      </w:r>
      <w:r>
        <w:rPr>
          <w:spacing w:val="-1"/>
        </w:rPr>
        <w:t>Pennsylvania.</w:t>
      </w:r>
      <w:r>
        <w:rPr/>
        <w:t> </w:t>
      </w:r>
      <w:r>
        <w:rPr>
          <w:spacing w:val="-1"/>
        </w:rPr>
        <w:t>Cuttings</w:t>
      </w:r>
      <w:r>
        <w:rPr/>
        <w:t> </w:t>
      </w:r>
      <w:r>
        <w:rPr>
          <w:spacing w:val="-1"/>
        </w:rPr>
        <w:t>range from</w:t>
      </w:r>
      <w:r>
        <w:rPr/>
        <w:t> 2 to 4 </w:t>
      </w:r>
      <w:r>
        <w:rPr>
          <w:spacing w:val="-1"/>
        </w:rPr>
        <w:t>per </w:t>
      </w:r>
      <w:r>
        <w:rPr>
          <w:spacing w:val="-3"/>
        </w:rPr>
        <w:t>year.</w:t>
      </w:r>
      <w:r>
        <w:rPr/>
        <w:t>  </w:t>
      </w:r>
      <w:r>
        <w:rPr>
          <w:spacing w:val="12"/>
        </w:rPr>
        <w:t> </w:t>
      </w:r>
      <w:r>
        <w:rPr/>
        <w:t>Most </w:t>
      </w:r>
      <w:r>
        <w:rPr>
          <w:spacing w:val="-1"/>
        </w:rPr>
        <w:t>farmers</w:t>
      </w:r>
      <w:r>
        <w:rPr/>
        <w:t> </w:t>
      </w:r>
      <w:r>
        <w:rPr>
          <w:spacing w:val="-1"/>
        </w:rPr>
        <w:t>take </w:t>
      </w:r>
      <w:r>
        <w:rPr/>
        <w:t>the</w:t>
      </w:r>
      <w:r>
        <w:rPr>
          <w:spacing w:val="-1"/>
        </w:rPr>
        <w:t> last</w:t>
      </w:r>
      <w:r>
        <w:rPr>
          <w:spacing w:val="51"/>
        </w:rPr>
        <w:t> </w:t>
      </w:r>
      <w:r>
        <w:rPr>
          <w:spacing w:val="-1"/>
        </w:rPr>
        <w:t>cutting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season</w:t>
      </w:r>
      <w:r>
        <w:rPr/>
        <w:t> in </w:t>
      </w:r>
      <w:r>
        <w:rPr>
          <w:spacing w:val="-1"/>
        </w:rPr>
        <w:t>September.</w:t>
      </w:r>
      <w:r>
        <w:rPr/>
        <w:t> </w:t>
      </w:r>
      <w:r>
        <w:rPr>
          <w:spacing w:val="-1"/>
        </w:rPr>
        <w:t>Alfalfa prefers</w:t>
      </w:r>
      <w:r>
        <w:rPr/>
        <w:t> </w:t>
      </w:r>
      <w:r>
        <w:rPr>
          <w:spacing w:val="-1"/>
        </w:rPr>
        <w:t>well-drained</w:t>
      </w:r>
      <w:r>
        <w:rPr/>
        <w:t> soils </w:t>
      </w:r>
      <w:r>
        <w:rPr>
          <w:spacing w:val="-1"/>
        </w:rPr>
        <w:t>with</w:t>
      </w:r>
      <w:r>
        <w:rPr/>
        <w:t> a</w:t>
      </w:r>
      <w:r>
        <w:rPr>
          <w:spacing w:val="-1"/>
        </w:rPr>
        <w:t> </w:t>
      </w:r>
      <w:r>
        <w:rPr/>
        <w:t>pH</w:t>
      </w:r>
      <w:r>
        <w:rPr>
          <w:spacing w:val="-1"/>
        </w:rPr>
        <w:t> near neutral</w:t>
      </w:r>
      <w:r>
        <w:rPr/>
        <w:t> </w:t>
      </w:r>
      <w:r>
        <w:rPr>
          <w:spacing w:val="-1"/>
        </w:rPr>
        <w:t>(pH</w:t>
      </w:r>
      <w:r>
        <w:rPr>
          <w:spacing w:val="75"/>
        </w:rPr>
        <w:t> </w:t>
      </w:r>
      <w:r>
        <w:rPr>
          <w:spacing w:val="-1"/>
        </w:rPr>
        <w:t>6.7-6.9).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benchmark</w:t>
      </w:r>
      <w:r>
        <w:rPr/>
        <w:t> soil, </w:t>
      </w:r>
      <w:r>
        <w:rPr>
          <w:spacing w:val="-1"/>
        </w:rPr>
        <w:t>Glenville </w:t>
      </w:r>
      <w:r>
        <w:rPr/>
        <w:t>silt </w:t>
      </w:r>
      <w:r>
        <w:rPr>
          <w:spacing w:val="-1"/>
        </w:rPr>
        <w:t>loam.</w:t>
      </w:r>
    </w:p>
    <w:p>
      <w:pPr>
        <w:pStyle w:val="BodyText"/>
        <w:spacing w:line="246" w:lineRule="auto"/>
        <w:ind w:left="191" w:right="105"/>
        <w:jc w:val="left"/>
      </w:pPr>
      <w:r>
        <w:rPr>
          <w:spacing w:val="-1"/>
        </w:rPr>
        <w:t>Glenville </w:t>
      </w:r>
      <w:r>
        <w:rPr/>
        <w:t>silt </w:t>
      </w:r>
      <w:r>
        <w:rPr>
          <w:spacing w:val="-1"/>
        </w:rPr>
        <w:t>loam,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fine-loamy,</w:t>
      </w:r>
      <w:r>
        <w:rPr/>
        <w:t> mixed, </w:t>
      </w:r>
      <w:r>
        <w:rPr>
          <w:spacing w:val="-1"/>
        </w:rPr>
        <w:t>active,</w:t>
      </w:r>
      <w:r>
        <w:rPr/>
        <w:t> </w:t>
      </w:r>
      <w:r>
        <w:rPr>
          <w:spacing w:val="-1"/>
        </w:rPr>
        <w:t>mesic,</w:t>
      </w:r>
      <w:r>
        <w:rPr/>
        <w:t> </w:t>
      </w:r>
      <w:r>
        <w:rPr>
          <w:spacing w:val="-1"/>
        </w:rPr>
        <w:t>Aquic Fragiudults.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are </w:t>
      </w:r>
      <w:r>
        <w:rPr/>
        <w:t>in</w:t>
      </w:r>
      <w:r>
        <w:rPr>
          <w:spacing w:val="87"/>
        </w:rPr>
        <w:t> </w:t>
      </w:r>
      <w:r>
        <w:rPr>
          <w:spacing w:val="-1"/>
        </w:rPr>
        <w:t>general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production,</w:t>
      </w:r>
      <w:r>
        <w:rPr/>
        <w:t> but mostly</w:t>
      </w:r>
      <w:r>
        <w:rPr>
          <w:spacing w:val="-8"/>
        </w:rPr>
        <w:t> </w:t>
      </w:r>
      <w:r>
        <w:rPr>
          <w:spacing w:val="-1"/>
        </w:rPr>
        <w:t>grain,</w:t>
      </w:r>
      <w:r>
        <w:rPr/>
        <w:t> </w:t>
      </w:r>
      <w:r>
        <w:rPr>
          <w:spacing w:val="-1"/>
        </w:rPr>
        <w:t>hay</w:t>
      </w:r>
      <w:r>
        <w:rPr>
          <w:spacing w:val="-8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pasture.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Glenville </w:t>
      </w:r>
      <w:r>
        <w:rPr/>
        <w:t>silt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very</w:t>
      </w:r>
      <w:r>
        <w:rPr>
          <w:spacing w:val="-8"/>
        </w:rPr>
        <w:t> </w:t>
      </w:r>
      <w:r>
        <w:rPr>
          <w:spacing w:val="-1"/>
        </w:rPr>
        <w:t>deep,</w:t>
      </w:r>
      <w:r>
        <w:rPr>
          <w:spacing w:val="73"/>
        </w:rPr>
        <w:t>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</w:t>
      </w:r>
      <w:r>
        <w:rPr/>
        <w:t> or</w:t>
      </w:r>
      <w:r>
        <w:rPr>
          <w:spacing w:val="-1"/>
        </w:rPr>
        <w:t> somewhat</w:t>
      </w:r>
      <w:r>
        <w:rPr/>
        <w:t> </w:t>
      </w:r>
      <w:r>
        <w:rPr>
          <w:spacing w:val="-1"/>
        </w:rPr>
        <w:t>poorly</w:t>
      </w:r>
      <w:r>
        <w:rPr>
          <w:spacing w:val="-8"/>
        </w:rPr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medium</w:t>
      </w:r>
      <w:r>
        <w:rPr/>
        <w:t> to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>
          <w:spacing w:val="91"/>
        </w:rPr>
        <w:t> </w:t>
      </w:r>
      <w:r>
        <w:rPr>
          <w:spacing w:val="-1"/>
        </w:rPr>
        <w:t>medium</w:t>
      </w:r>
      <w:r>
        <w:rPr/>
        <w:t> to slow</w:t>
      </w:r>
      <w:r>
        <w:rPr>
          <w:spacing w:val="-1"/>
        </w:rPr>
        <w:t> runoff and</w:t>
      </w:r>
      <w:r>
        <w:rPr/>
        <w:t> </w:t>
      </w:r>
      <w:r>
        <w:rPr>
          <w:spacing w:val="-1"/>
        </w:rPr>
        <w:t>consists</w:t>
      </w:r>
      <w:r>
        <w:rPr/>
        <w:t> of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fragipan</w:t>
      </w:r>
      <w:r>
        <w:rPr/>
        <w:t> </w:t>
      </w:r>
      <w:r>
        <w:rPr>
          <w:spacing w:val="-1"/>
        </w:rPr>
        <w:t>at</w:t>
      </w:r>
      <w:r>
        <w:rPr/>
        <w:t> </w:t>
      </w:r>
      <w:r>
        <w:rPr>
          <w:spacing w:val="-1"/>
        </w:rPr>
        <w:t>approximately</w:t>
      </w:r>
      <w:r>
        <w:rPr>
          <w:spacing w:val="-8"/>
        </w:rPr>
        <w:t> </w:t>
      </w:r>
      <w:r>
        <w:rPr/>
        <w:t>2 </w:t>
      </w:r>
      <w:r>
        <w:rPr>
          <w:spacing w:val="-1"/>
        </w:rPr>
        <w:t>feet.</w:t>
      </w:r>
      <w:r>
        <w:rPr/>
        <w:t>  </w:t>
      </w:r>
      <w:r>
        <w:rPr>
          <w:spacing w:val="12"/>
        </w:rPr>
        <w:t> </w:t>
      </w:r>
      <w:r>
        <w:rPr>
          <w:spacing w:val="-3"/>
        </w:rPr>
        <w:t>In</w:t>
      </w:r>
      <w:r>
        <w:rPr/>
        <w:t> the</w:t>
      </w:r>
      <w:r>
        <w:rPr>
          <w:spacing w:val="-1"/>
        </w:rPr>
        <w:t> fragipan,</w:t>
      </w:r>
      <w:r>
        <w:rPr>
          <w:spacing w:val="71"/>
        </w:rPr>
        <w:t> </w:t>
      </w:r>
      <w:r>
        <w:rPr>
          <w:spacing w:val="-1"/>
        </w:rPr>
        <w:t>permeability</w:t>
      </w:r>
      <w:r>
        <w:rPr>
          <w:spacing w:val="-8"/>
        </w:rPr>
        <w:t> </w:t>
      </w:r>
      <w:r>
        <w:rPr/>
        <w:t>is slow</w:t>
      </w:r>
      <w:r>
        <w:rPr>
          <w:spacing w:val="-1"/>
        </w:rPr>
        <w:t> </w:t>
      </w:r>
      <w:r>
        <w:rPr/>
        <w:t>to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slow.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soils</w:t>
      </w:r>
      <w:r>
        <w:rPr/>
        <w:t>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residuum</w:t>
      </w:r>
      <w:r>
        <w:rPr/>
        <w:t> </w:t>
      </w:r>
      <w:r>
        <w:rPr>
          <w:spacing w:val="-1"/>
        </w:rPr>
        <w:t>weathered</w:t>
      </w:r>
      <w:r>
        <w:rPr/>
        <w:t> </w:t>
      </w:r>
      <w:r>
        <w:rPr>
          <w:spacing w:val="-1"/>
        </w:rPr>
        <w:t>from</w:t>
      </w:r>
      <w:r>
        <w:rPr/>
        <w:t> </w:t>
      </w:r>
      <w:r>
        <w:rPr>
          <w:spacing w:val="-1"/>
        </w:rPr>
        <w:t>mica</w:t>
      </w:r>
      <w:r>
        <w:rPr>
          <w:spacing w:val="85"/>
        </w:rPr>
        <w:t> </w:t>
      </w:r>
      <w:r>
        <w:rPr>
          <w:spacing w:val="-1"/>
        </w:rPr>
        <w:t>acid</w:t>
      </w:r>
      <w:r>
        <w:rPr/>
        <w:t> </w:t>
      </w:r>
      <w:r>
        <w:rPr>
          <w:spacing w:val="-1"/>
        </w:rPr>
        <w:t>schist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crystalline rock</w:t>
      </w:r>
      <w:r>
        <w:rPr/>
        <w:t> </w:t>
      </w:r>
      <w:r>
        <w:rPr>
          <w:spacing w:val="-1"/>
        </w:rPr>
        <w:t>containing</w:t>
      </w:r>
      <w:r>
        <w:rPr>
          <w:spacing w:val="-3"/>
        </w:rPr>
        <w:t> </w:t>
      </w:r>
      <w:r>
        <w:rPr>
          <w:spacing w:val="-1"/>
        </w:rPr>
        <w:t>mica.</w:t>
      </w:r>
      <w:r>
        <w:rPr/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found</w:t>
      </w:r>
      <w:r>
        <w:rPr/>
        <w:t> on </w:t>
      </w:r>
      <w:r>
        <w:rPr>
          <w:spacing w:val="-1"/>
        </w:rPr>
        <w:t>nearly</w:t>
      </w:r>
      <w:r>
        <w:rPr>
          <w:spacing w:val="-8"/>
        </w:rPr>
        <w:t> </w:t>
      </w:r>
      <w:r>
        <w:rPr>
          <w:spacing w:val="-1"/>
        </w:rPr>
        <w:t>level</w:t>
      </w:r>
      <w:r>
        <w:rPr/>
        <w:t> to </w:t>
      </w:r>
      <w:r>
        <w:rPr>
          <w:spacing w:val="-1"/>
        </w:rPr>
        <w:t>strongly</w:t>
      </w:r>
      <w:r>
        <w:rPr>
          <w:spacing w:val="-8"/>
        </w:rPr>
        <w:t> </w:t>
      </w:r>
      <w:r>
        <w:rPr/>
        <w:t>sloping</w:t>
      </w:r>
      <w:r>
        <w:rPr>
          <w:spacing w:val="79"/>
        </w:rPr>
        <w:t> </w:t>
      </w:r>
      <w:r>
        <w:rPr>
          <w:spacing w:val="-1"/>
        </w:rPr>
        <w:t>upland</w:t>
      </w:r>
      <w:r>
        <w:rPr/>
        <w:t> </w:t>
      </w:r>
      <w:r>
        <w:rPr>
          <w:spacing w:val="-1"/>
        </w:rPr>
        <w:t>flats,</w:t>
      </w:r>
      <w:r>
        <w:rPr/>
        <w:t> </w:t>
      </w:r>
      <w:r>
        <w:rPr>
          <w:spacing w:val="-1"/>
        </w:rPr>
        <w:t>footslopes,</w:t>
      </w:r>
      <w:r>
        <w:rPr/>
        <w:t> or</w:t>
      </w:r>
      <w:r>
        <w:rPr>
          <w:spacing w:val="-1"/>
        </w:rPr>
        <w:t> near </w:t>
      </w:r>
      <w:r>
        <w:rPr/>
        <w:t>the</w:t>
      </w:r>
      <w:r>
        <w:rPr>
          <w:spacing w:val="-1"/>
        </w:rPr>
        <w:t> heads</w:t>
      </w:r>
      <w:r>
        <w:rPr/>
        <w:t> of</w:t>
      </w:r>
      <w:r>
        <w:rPr>
          <w:spacing w:val="-1"/>
        </w:rPr>
        <w:t> </w:t>
      </w:r>
      <w:r>
        <w:rPr>
          <w:spacing w:val="-2"/>
        </w:rPr>
        <w:t>drainageways.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Slopes</w:t>
      </w:r>
      <w:r>
        <w:rPr/>
        <w:t> </w:t>
      </w:r>
      <w:r>
        <w:rPr>
          <w:spacing w:val="-1"/>
        </w:rPr>
        <w:t>range from</w:t>
      </w:r>
      <w:r>
        <w:rPr/>
        <w:t> 0 to 15 </w:t>
      </w:r>
      <w:r>
        <w:rPr>
          <w:spacing w:val="-1"/>
        </w:rPr>
        <w:t>percent.</w:t>
      </w:r>
    </w:p>
    <w:p>
      <w:pPr>
        <w:pStyle w:val="BodyText"/>
        <w:spacing w:line="246" w:lineRule="auto"/>
        <w:ind w:left="191" w:right="202"/>
        <w:jc w:val="left"/>
      </w:pP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are extensive </w:t>
      </w:r>
      <w:r>
        <w:rPr/>
        <w:t>in</w:t>
      </w:r>
      <w:r>
        <w:rPr>
          <w:spacing w:val="-1"/>
        </w:rPr>
        <w:t> the mid-Atlantic Piedmont.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Glenville </w:t>
      </w:r>
      <w:r>
        <w:rPr/>
        <w:t>silt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97"/>
        </w:rPr>
        <w:t> </w:t>
      </w:r>
      <w:r>
        <w:rPr>
          <w:spacing w:val="-1"/>
        </w:rPr>
        <w:t>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14"/>
          <w:szCs w:val="14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2"/>
      </w:tblGrid>
      <w:tr>
        <w:trPr>
          <w:trHeight w:val="691" w:hRule="exact"/>
        </w:trPr>
        <w:tc>
          <w:tcPr>
            <w:tcW w:w="918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York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Pennsylvania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Harrisburg,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(W14751)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Harrisburg,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(W14751)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0.76</w:t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85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12.5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62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0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4232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432" w:hRule="exact"/>
        </w:trPr>
        <w:tc>
          <w:tcPr>
            <w:tcW w:w="9091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6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York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Pennsylvania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59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48" w:space="0" w:color="E6E6E6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7" w:hRule="exact"/>
        </w:trPr>
        <w:tc>
          <w:tcPr>
            <w:tcW w:w="2159" w:type="dxa"/>
            <w:tcBorders>
              <w:top w:val="nil" w:sz="6" w:space="0" w:color="auto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531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48" w:space="0" w:color="E6E6E6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500" w:bottom="280" w:left="1160" w:right="134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71.559998pt;margin-top:99.960999pt;width:258pt;height:143.9pt;mso-position-horizontal-relative:page;mso-position-vertical-relative:page;z-index:-264328" coordorigin="5431,1999" coordsize="5160,2878">
            <v:group style="position:absolute;left:5431;top:1999;width:5160;height:120" coordorigin="5431,1999" coordsize="5160,120">
              <v:shape style="position:absolute;left:5431;top:1999;width:5160;height:120" coordorigin="5431,1999" coordsize="5160,120" path="m5431,2119l10591,2119,10591,1999,5431,1999,5431,2119xe" filled="true" fillcolor="#e6e6e6" stroked="false">
                <v:path arrowok="t"/>
                <v:fill type="solid"/>
              </v:shape>
            </v:group>
            <v:group style="position:absolute;left:5431;top:2119;width:5160;height:236" coordorigin="5431,2119" coordsize="5160,236">
              <v:shape style="position:absolute;left:5431;top:2119;width:5160;height:236" coordorigin="5431,2119" coordsize="5160,236" path="m5431,2354l10591,2354,10591,2119,5431,2119,5431,2354xe" filled="true" fillcolor="#e6e6e6" stroked="false">
                <v:path arrowok="t"/>
                <v:fill type="solid"/>
              </v:shape>
            </v:group>
            <v:group style="position:absolute;left:5431;top:2354;width:5160;height:293" coordorigin="5431,2354" coordsize="5160,293">
              <v:shape style="position:absolute;left:5431;top:2354;width:5160;height:293" coordorigin="5431,2354" coordsize="5160,293" path="m5431,2647l10591,2647,10591,2354,5431,2354,5431,2647xe" filled="true" fillcolor="#e6e6e6" stroked="false">
                <v:path arrowok="t"/>
                <v:fill type="solid"/>
              </v:shape>
            </v:group>
            <v:group style="position:absolute;left:5431;top:2664;width:5160;height:120" coordorigin="5431,2664" coordsize="5160,120">
              <v:shape style="position:absolute;left:5431;top:2664;width:5160;height:120" coordorigin="5431,2664" coordsize="5160,120" path="m5431,2784l10591,2784,10591,2664,5431,2664,5431,2784xe" filled="true" fillcolor="#e6e6e6" stroked="false">
                <v:path arrowok="t"/>
                <v:fill type="solid"/>
              </v:shape>
            </v:group>
            <v:group style="position:absolute;left:5431;top:2784;width:5160;height:236" coordorigin="5431,2784" coordsize="5160,236">
              <v:shape style="position:absolute;left:5431;top:2784;width:5160;height:236" coordorigin="5431,2784" coordsize="5160,236" path="m5431,3019l10591,3019,10591,2784,5431,2784,5431,3019xe" filled="true" fillcolor="#e6e6e6" stroked="false">
                <v:path arrowok="t"/>
                <v:fill type="solid"/>
              </v:shape>
            </v:group>
            <v:group style="position:absolute;left:5431;top:3019;width:5160;height:236" coordorigin="5431,3019" coordsize="5160,236">
              <v:shape style="position:absolute;left:5431;top:3019;width:5160;height:236" coordorigin="5431,3019" coordsize="5160,236" path="m5431,3254l10591,3254,10591,3019,5431,3019,5431,3254xe" filled="true" fillcolor="#e6e6e6" stroked="false">
                <v:path arrowok="t"/>
                <v:fill type="solid"/>
              </v:shape>
            </v:group>
            <v:group style="position:absolute;left:5431;top:3254;width:5160;height:236" coordorigin="5431,3254" coordsize="5160,236">
              <v:shape style="position:absolute;left:5431;top:3254;width:5160;height:236" coordorigin="5431,3254" coordsize="5160,236" path="m5431,3490l10591,3490,10591,3254,5431,3254,5431,3490xe" filled="true" fillcolor="#e6e6e6" stroked="false">
                <v:path arrowok="t"/>
                <v:fill type="solid"/>
              </v:shape>
            </v:group>
            <v:group style="position:absolute;left:5431;top:3490;width:5160;height:293" coordorigin="5431,3490" coordsize="5160,293">
              <v:shape style="position:absolute;left:5431;top:3490;width:5160;height:293" coordorigin="5431,3490" coordsize="5160,293" path="m5431,3782l10591,3782,10591,3490,5431,3490,5431,3782xe" filled="true" fillcolor="#e6e6e6" stroked="false">
                <v:path arrowok="t"/>
                <v:fill type="solid"/>
              </v:shape>
            </v:group>
            <v:group style="position:absolute;left:5431;top:3799;width:5160;height:120" coordorigin="5431,3799" coordsize="5160,120">
              <v:shape style="position:absolute;left:5431;top:3799;width:5160;height:120" coordorigin="5431,3799" coordsize="5160,120" path="m5431,3919l10591,3919,10591,3799,5431,3799,5431,3919xe" filled="true" fillcolor="#e6e6e6" stroked="false">
                <v:path arrowok="t"/>
                <v:fill type="solid"/>
              </v:shape>
            </v:group>
            <v:group style="position:absolute;left:5431;top:3919;width:5160;height:236" coordorigin="5431,3919" coordsize="5160,236">
              <v:shape style="position:absolute;left:5431;top:3919;width:5160;height:236" coordorigin="5431,3919" coordsize="5160,236" path="m5431,4154l10591,4154,10591,3919,5431,3919,5431,4154xe" filled="true" fillcolor="#e6e6e6" stroked="false">
                <v:path arrowok="t"/>
                <v:fill type="solid"/>
              </v:shape>
            </v:group>
            <v:group style="position:absolute;left:5431;top:4154;width:5160;height:293" coordorigin="5431,4154" coordsize="5160,293">
              <v:shape style="position:absolute;left:5431;top:4154;width:5160;height:293" coordorigin="5431,4154" coordsize="5160,293" path="m5431,4447l10591,4447,10591,4154,5431,4154,5431,4447xe" filled="true" fillcolor="#e6e6e6" stroked="false">
                <v:path arrowok="t"/>
                <v:fill type="solid"/>
              </v:shape>
            </v:group>
            <v:group style="position:absolute;left:5431;top:4464;width:5160;height:120" coordorigin="5431,4464" coordsize="5160,120">
              <v:shape style="position:absolute;left:5431;top:4464;width:5160;height:120" coordorigin="5431,4464" coordsize="5160,120" path="m5431,4584l10591,4584,10591,4464,5431,4464,5431,4584xe" filled="true" fillcolor="#e6e6e6" stroked="false">
                <v:path arrowok="t"/>
                <v:fill type="solid"/>
              </v:shape>
            </v:group>
            <v:group style="position:absolute;left:5431;top:4584;width:5160;height:293" coordorigin="5431,4584" coordsize="5160,293">
              <v:shape style="position:absolute;left:5431;top:4584;width:5160;height:293" coordorigin="5431,4584" coordsize="5160,293" path="m5431,4877l10591,4877,10591,4584,5431,4584,5431,48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56.440002pt;width:258pt;height:20.65pt;mso-position-horizontal-relative:page;mso-position-vertical-relative:page;z-index:-264304" coordorigin="5431,5129" coordsize="5160,413">
            <v:group style="position:absolute;left:5431;top:5129;width:5160;height:120" coordorigin="5431,5129" coordsize="5160,120">
              <v:shape style="position:absolute;left:5431;top:5129;width:5160;height:120" coordorigin="5431,5129" coordsize="5160,120" path="m5431,5249l10591,5249,10591,5129,5431,5129,5431,5249xe" filled="true" fillcolor="#e6e6e6" stroked="false">
                <v:path arrowok="t"/>
                <v:fill type="solid"/>
              </v:shape>
            </v:group>
            <v:group style="position:absolute;left:5431;top:5249;width:5160;height:293" coordorigin="5431,5249" coordsize="5160,293">
              <v:shape style="position:absolute;left:5431;top:5249;width:5160;height:293" coordorigin="5431,5249" coordsize="5160,293" path="m5431,5542l10591,5542,10591,5249,5431,5249,5431,55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89.681pt;width:258pt;height:44.2pt;mso-position-horizontal-relative:page;mso-position-vertical-relative:page;z-index:-264280" coordorigin="5431,5794" coordsize="5160,884">
            <v:group style="position:absolute;left:5431;top:5794;width:5160;height:120" coordorigin="5431,5794" coordsize="5160,120">
              <v:shape style="position:absolute;left:5431;top:5794;width:5160;height:120" coordorigin="5431,5794" coordsize="5160,120" path="m5431,5914l10591,5914,10591,5794,5431,5794,5431,5914xe" filled="true" fillcolor="#e6e6e6" stroked="false">
                <v:path arrowok="t"/>
                <v:fill type="solid"/>
              </v:shape>
            </v:group>
            <v:group style="position:absolute;left:5431;top:5914;width:5160;height:236" coordorigin="5431,5914" coordsize="5160,236">
              <v:shape style="position:absolute;left:5431;top:5914;width:5160;height:236" coordorigin="5431,5914" coordsize="5160,236" path="m5431,6149l10591,6149,10591,5914,5431,5914,5431,6149xe" filled="true" fillcolor="#e6e6e6" stroked="false">
                <v:path arrowok="t"/>
                <v:fill type="solid"/>
              </v:shape>
            </v:group>
            <v:group style="position:absolute;left:5431;top:6149;width:5160;height:236" coordorigin="5431,6149" coordsize="5160,236">
              <v:shape style="position:absolute;left:5431;top:6149;width:5160;height:236" coordorigin="5431,6149" coordsize="5160,236" path="m5431,6384l10591,6384,10591,6149,5431,6149,5431,6384xe" filled="true" fillcolor="#e6e6e6" stroked="false">
                <v:path arrowok="t"/>
                <v:fill type="solid"/>
              </v:shape>
            </v:group>
            <v:group style="position:absolute;left:5431;top:6384;width:5160;height:293" coordorigin="5431,6384" coordsize="5160,293">
              <v:shape style="position:absolute;left:5431;top:6384;width:5160;height:293" coordorigin="5431,6384" coordsize="5160,293" path="m5431,6677l10591,6677,10591,6384,5431,6384,5431,66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23.080017pt;width:222pt;height:20.65pt;mso-position-horizontal-relative:page;mso-position-vertical-relative:page;z-index:-264256" coordorigin="5971,10462" coordsize="4440,413">
            <v:group style="position:absolute;left:5971;top:10462;width:4440;height:120" coordorigin="5971,10462" coordsize="4440,120">
              <v:shape style="position:absolute;left:5971;top:10462;width:4440;height:120" coordorigin="5971,10462" coordsize="4440,120" path="m5971,10582l10411,10582,10411,10462,5971,10462,5971,10582xe" filled="true" fillcolor="#e6e6e6" stroked="false">
                <v:path arrowok="t"/>
                <v:fill type="solid"/>
              </v:shape>
            </v:group>
            <v:group style="position:absolute;left:5971;top:10582;width:4440;height:293" coordorigin="5971,10582" coordsize="4440,293">
              <v:shape style="position:absolute;left:5971;top:10582;width:4440;height:293" coordorigin="5971,10582" coordsize="4440,293" path="m5971,10874l10411,10874,10411,10582,5971,10582,5971,1087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56.320007pt;width:222pt;height:20.65pt;mso-position-horizontal-relative:page;mso-position-vertical-relative:page;z-index:-264232" coordorigin="5971,11126" coordsize="4440,413">
            <v:group style="position:absolute;left:5971;top:11126;width:4440;height:120" coordorigin="5971,11126" coordsize="4440,120">
              <v:shape style="position:absolute;left:5971;top:11126;width:4440;height:120" coordorigin="5971,11126" coordsize="4440,120" path="m5971,11246l10411,11246,10411,11126,5971,11126,5971,11246xe" filled="true" fillcolor="#e6e6e6" stroked="false">
                <v:path arrowok="t"/>
                <v:fill type="solid"/>
              </v:shape>
            </v:group>
            <v:group style="position:absolute;left:5971;top:11246;width:4440;height:293" coordorigin="5971,11246" coordsize="4440,293">
              <v:shape style="position:absolute;left:5971;top:11246;width:4440;height:293" coordorigin="5971,11246" coordsize="4440,293" path="m5971,11539l10411,11539,10411,11246,5971,11246,5971,1153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601.320007pt;width:222pt;height:20.65pt;mso-position-horizontal-relative:page;mso-position-vertical-relative:page;z-index:-264208" coordorigin="5971,12026" coordsize="4440,413">
            <v:group style="position:absolute;left:5971;top:12026;width:4440;height:120" coordorigin="5971,12026" coordsize="4440,120">
              <v:shape style="position:absolute;left:5971;top:12026;width:4440;height:120" coordorigin="5971,12026" coordsize="4440,120" path="m5971,12146l10411,12146,10411,12026,5971,12026,5971,12146xe" filled="true" fillcolor="#e6e6e6" stroked="false">
                <v:path arrowok="t"/>
                <v:fill type="solid"/>
              </v:shape>
            </v:group>
            <v:group style="position:absolute;left:5971;top:12146;width:4440;height:293" coordorigin="5971,12146" coordsize="4440,293">
              <v:shape style="position:absolute;left:5971;top:12146;width:4440;height:293" coordorigin="5971,12146" coordsize="4440,293" path="m5971,12439l10411,12439,10411,12146,5971,12146,5971,1243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646.320007pt;width:222pt;height:64.8pt;mso-position-horizontal-relative:page;mso-position-vertical-relative:page;z-index:-264184" coordorigin="5971,12926" coordsize="4440,1296">
            <v:group style="position:absolute;left:5971;top:12926;width:4440;height:120" coordorigin="5971,12926" coordsize="4440,120">
              <v:shape style="position:absolute;left:5971;top:12926;width:4440;height:120" coordorigin="5971,12926" coordsize="4440,120" path="m5971,13046l10411,13046,10411,12926,5971,12926,5971,13046xe" filled="true" fillcolor="#e6e6e6" stroked="false">
                <v:path arrowok="t"/>
                <v:fill type="solid"/>
              </v:shape>
            </v:group>
            <v:group style="position:absolute;left:5971;top:13046;width:4440;height:236" coordorigin="5971,13046" coordsize="4440,236">
              <v:shape style="position:absolute;left:5971;top:13046;width:4440;height:236" coordorigin="5971,13046" coordsize="4440,236" path="m5971,13282l10411,13282,10411,13046,5971,13046,5971,13282xe" filled="true" fillcolor="#e6e6e6" stroked="false">
                <v:path arrowok="t"/>
                <v:fill type="solid"/>
              </v:shape>
            </v:group>
            <v:group style="position:absolute;left:5971;top:13282;width:4440;height:236" coordorigin="5971,13282" coordsize="4440,236">
              <v:shape style="position:absolute;left:5971;top:13282;width:4440;height:236" coordorigin="5971,13282" coordsize="4440,236" path="m5971,13517l10411,13517,10411,13282,5971,13282,5971,13517xe" filled="true" fillcolor="#e6e6e6" stroked="false">
                <v:path arrowok="t"/>
                <v:fill type="solid"/>
              </v:shape>
            </v:group>
            <v:group style="position:absolute;left:5971;top:13517;width:4440;height:236" coordorigin="5971,13517" coordsize="4440,236">
              <v:shape style="position:absolute;left:5971;top:13517;width:4440;height:236" coordorigin="5971,13517" coordsize="4440,236" path="m5971,13752l10411,13752,10411,13517,5971,13517,5971,13752xe" filled="true" fillcolor="#e6e6e6" stroked="false">
                <v:path arrowok="t"/>
                <v:fill type="solid"/>
              </v:shape>
            </v:group>
            <v:group style="position:absolute;left:5971;top:13752;width:4440;height:236" coordorigin="5971,13752" coordsize="4440,236">
              <v:shape style="position:absolute;left:5971;top:13752;width:4440;height:236" coordorigin="5971,13752" coordsize="4440,236" path="m5971,13987l10411,13987,10411,13752,5971,13752,5971,13987xe" filled="true" fillcolor="#e6e6e6" stroked="false">
                <v:path arrowok="t"/>
                <v:fill type="solid"/>
              </v:shape>
            </v:group>
            <v:group style="position:absolute;left:5971;top:13987;width:4440;height:236" coordorigin="5971,13987" coordsize="4440,236">
              <v:shape style="position:absolute;left:5971;top:13987;width:4440;height:236" coordorigin="5971,13987" coordsize="4440,236" path="m5971,14222l10411,14222,10411,13987,5971,13987,5971,14222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545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386" w:right="460" w:hanging="92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Database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York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5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Glenville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silt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loam,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3-8%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slopes.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3.63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2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0.5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0.60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49" w:right="349" w:firstLine="1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Contour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plowing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used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Leon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Restler,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3"/>
                <w:sz w:val="20"/>
              </w:rPr>
              <w:t>Ag.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Lancaster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Co.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(717)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394-6851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8/14/01)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12%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84" w:right="284" w:firstLine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Leon</w:t>
            </w:r>
            <w:r>
              <w:rPr>
                <w:rFonts w:ascii="Times New Roman" w:hAnsi="Times New Roman" w:cs="Times New Roman" w:eastAsia="Times New Roman"/>
                <w:spacing w:val="-6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Restler,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Ag.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Extension</w:t>
            </w:r>
            <w:r>
              <w:rPr>
                <w:rFonts w:ascii="Times New Roman" w:hAnsi="Times New Roman" w:cs="Times New Roman" w:eastAsia="Times New Roman"/>
                <w:spacing w:val="-6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Agent,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Lancaster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Co. </w:t>
            </w:r>
            <w:r>
              <w:rPr>
                <w:rFonts w:ascii="Times New Roman" w:hAnsi="Times New Roman" w:cs="Times New Roman" w:eastAsia="Times New Roman"/>
                <w:spacing w:val="4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(717)</w:t>
            </w:r>
            <w:r>
              <w:rPr>
                <w:rFonts w:ascii="Times New Roman" w:hAnsi="Times New Roman" w:cs="Times New Roman" w:eastAsia="Times New Roman"/>
                <w:spacing w:val="43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394-6851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8/14/01)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“up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as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high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as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the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guy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on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the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tractor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is</w:t>
            </w:r>
            <w:r>
              <w:rPr>
                <w:rFonts w:ascii="Times New Roman" w:hAnsi="Times New Roman" w:cs="Times New Roman" w:eastAsia="Times New Roman"/>
                <w:spacing w:val="47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willing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go”</w:t>
            </w:r>
            <w:r>
              <w:rPr>
                <w:rFonts w:ascii="Times New Roman" w:hAnsi="Times New Roman" w:cs="Times New Roman" w:eastAsia="Times New Roman"/>
                <w:spacing w:val="-6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(10-15%)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91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York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Pennsylvania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 w:before="5"/>
              <w:ind w:left="332" w:right="33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Leon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Restler,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Lancaster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Co.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(717)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394-6851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8/14/01)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Allentown,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PA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(W14737)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9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31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120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64" w:right="463" w:hanging="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As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deep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Leon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Restler,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Ag.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Lancaster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Co. </w:t>
            </w:r>
            <w:r>
              <w:rPr>
                <w:rFonts w:ascii="Times New Roman"/>
                <w:spacing w:val="4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Phone: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(717)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394-6851,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Date: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8/14/01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46" w:right="24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representative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but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inconsistent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alfalfa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5" w:lineRule="auto"/>
        <w:jc w:val="center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380" w:bottom="280" w:left="1520" w:right="14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98.559998pt;margin-top:88.199997pt;width:222pt;height:145.950pt;mso-position-horizontal-relative:page;mso-position-vertical-relative:page;z-index:-264160" coordorigin="5971,1764" coordsize="4440,2919">
            <v:group style="position:absolute;left:5971;top:1764;width:4440;height:120" coordorigin="5971,1764" coordsize="4440,120">
              <v:shape style="position:absolute;left:5971;top:1764;width:4440;height:120" coordorigin="5971,1764" coordsize="4440,120" path="m5971,1884l10411,1884,10411,1764,5971,1764,5971,1884xe" filled="true" fillcolor="#e6e6e6" stroked="false">
                <v:path arrowok="t"/>
                <v:fill type="solid"/>
              </v:shape>
            </v:group>
            <v:group style="position:absolute;left:5971;top:1884;width:4440;height:236" coordorigin="5971,1884" coordsize="4440,236">
              <v:shape style="position:absolute;left:5971;top:1884;width:4440;height:236" coordorigin="5971,1884" coordsize="4440,236" path="m5971,2119l10411,2119,10411,1884,5971,1884,5971,2119xe" filled="true" fillcolor="#e6e6e6" stroked="false">
                <v:path arrowok="t"/>
                <v:fill type="solid"/>
              </v:shape>
            </v:group>
            <v:group style="position:absolute;left:5971;top:2119;width:4440;height:293" coordorigin="5971,2119" coordsize="4440,293">
              <v:shape style="position:absolute;left:5971;top:2119;width:4440;height:293" coordorigin="5971,2119" coordsize="4440,293" path="m5971,2412l10411,2412,10411,2119,5971,2119,5971,2412xe" filled="true" fillcolor="#e6e6e6" stroked="false">
                <v:path arrowok="t"/>
                <v:fill type="solid"/>
              </v:shape>
            </v:group>
            <v:group style="position:absolute;left:5971;top:2429;width:4440;height:120" coordorigin="5971,2429" coordsize="4440,120">
              <v:shape style="position:absolute;left:5971;top:2429;width:4440;height:120" coordorigin="5971,2429" coordsize="4440,120" path="m5971,2549l10411,2549,10411,2429,5971,2429,5971,2549xe" filled="true" fillcolor="#e6e6e6" stroked="false">
                <v:path arrowok="t"/>
                <v:fill type="solid"/>
              </v:shape>
            </v:group>
            <v:group style="position:absolute;left:5971;top:2549;width:4440;height:236" coordorigin="5971,2549" coordsize="4440,236">
              <v:shape style="position:absolute;left:5971;top:2549;width:4440;height:236" coordorigin="5971,2549" coordsize="4440,236" path="m5971,2784l10411,2784,10411,2549,5971,2549,5971,2784xe" filled="true" fillcolor="#e6e6e6" stroked="false">
                <v:path arrowok="t"/>
                <v:fill type="solid"/>
              </v:shape>
            </v:group>
            <v:group style="position:absolute;left:5971;top:2784;width:4440;height:236" coordorigin="5971,2784" coordsize="4440,236">
              <v:shape style="position:absolute;left:5971;top:2784;width:4440;height:236" coordorigin="5971,2784" coordsize="4440,236" path="m5971,3019l10411,3019,10411,2784,5971,2784,5971,3019xe" filled="true" fillcolor="#e6e6e6" stroked="false">
                <v:path arrowok="t"/>
                <v:fill type="solid"/>
              </v:shape>
            </v:group>
            <v:group style="position:absolute;left:5971;top:3019;width:4440;height:236" coordorigin="5971,3019" coordsize="4440,236">
              <v:shape style="position:absolute;left:5971;top:3019;width:4440;height:236" coordorigin="5971,3019" coordsize="4440,236" path="m5971,3254l10411,3254,10411,3019,5971,3019,5971,3254xe" filled="true" fillcolor="#e6e6e6" stroked="false">
                <v:path arrowok="t"/>
                <v:fill type="solid"/>
              </v:shape>
            </v:group>
            <v:group style="position:absolute;left:5971;top:3254;width:4440;height:293" coordorigin="5971,3254" coordsize="4440,293">
              <v:shape style="position:absolute;left:5971;top:3254;width:4440;height:293" coordorigin="5971,3254" coordsize="4440,293" path="m5971,3547l10411,3547,10411,3254,5971,3254,5971,3547xe" filled="true" fillcolor="#e6e6e6" stroked="false">
                <v:path arrowok="t"/>
                <v:fill type="solid"/>
              </v:shape>
            </v:group>
            <v:group style="position:absolute;left:5971;top:3564;width:4440;height:120" coordorigin="5971,3564" coordsize="4440,120">
              <v:shape style="position:absolute;left:5971;top:3564;width:4440;height:120" coordorigin="5971,3564" coordsize="4440,120" path="m5971,3684l10411,3684,10411,3564,5971,3564,5971,3684xe" filled="true" fillcolor="#e6e6e6" stroked="false">
                <v:path arrowok="t"/>
                <v:fill type="solid"/>
              </v:shape>
            </v:group>
            <v:group style="position:absolute;left:5971;top:3684;width:4440;height:236" coordorigin="5971,3684" coordsize="4440,236">
              <v:shape style="position:absolute;left:5971;top:3684;width:4440;height:236" coordorigin="5971,3684" coordsize="4440,236" path="m5971,3919l10411,3919,10411,3684,5971,3684,5971,3919xe" filled="true" fillcolor="#e6e6e6" stroked="false">
                <v:path arrowok="t"/>
                <v:fill type="solid"/>
              </v:shape>
            </v:group>
            <v:group style="position:absolute;left:5971;top:3919;width:4440;height:236" coordorigin="5971,3919" coordsize="4440,236">
              <v:shape style="position:absolute;left:5971;top:3919;width:4440;height:236" coordorigin="5971,3919" coordsize="4440,236" path="m5971,4154l10411,4154,10411,3919,5971,3919,5971,4154xe" filled="true" fillcolor="#e6e6e6" stroked="false">
                <v:path arrowok="t"/>
                <v:fill type="solid"/>
              </v:shape>
            </v:group>
            <v:group style="position:absolute;left:5971;top:4154;width:4440;height:236" coordorigin="5971,4154" coordsize="4440,236">
              <v:shape style="position:absolute;left:5971;top:4154;width:4440;height:236" coordorigin="5971,4154" coordsize="4440,236" path="m5971,4390l10411,4390,10411,4154,5971,4154,5971,4390xe" filled="true" fillcolor="#e6e6e6" stroked="false">
                <v:path arrowok="t"/>
                <v:fill type="solid"/>
              </v:shape>
            </v:group>
            <v:group style="position:absolute;left:5971;top:4390;width:4440;height:293" coordorigin="5971,4390" coordsize="4440,293">
              <v:shape style="position:absolute;left:5971;top:4390;width:4440;height:293" coordorigin="5971,4390" coordsize="4440,293" path="m5971,4682l10411,4682,10411,4390,5971,4390,5971,468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277.920013pt;width:222pt;height:20.65pt;mso-position-horizontal-relative:page;mso-position-vertical-relative:page;z-index:-264136" coordorigin="5971,5558" coordsize="4440,413">
            <v:group style="position:absolute;left:5971;top:5558;width:4440;height:120" coordorigin="5971,5558" coordsize="4440,120">
              <v:shape style="position:absolute;left:5971;top:5558;width:4440;height:120" coordorigin="5971,5558" coordsize="4440,120" path="m5971,5678l10411,5678,10411,5558,5971,5558,5971,5678xe" filled="true" fillcolor="#e6e6e6" stroked="false">
                <v:path arrowok="t"/>
                <v:fill type="solid"/>
              </v:shape>
            </v:group>
            <v:group style="position:absolute;left:5971;top:5678;width:4440;height:293" coordorigin="5971,5678" coordsize="4440,293">
              <v:shape style="position:absolute;left:5971;top:5678;width:4440;height:293" coordorigin="5971,5678" coordsize="4440,293" path="m5971,5971l10411,5971,10411,5678,5971,5678,5971,5971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311.160004pt;width:222pt;height:65.650pt;mso-position-horizontal-relative:page;mso-position-vertical-relative:page;z-index:-264112" coordorigin="5971,6223" coordsize="4440,1313">
            <v:group style="position:absolute;left:5971;top:6223;width:4440;height:120" coordorigin="5971,6223" coordsize="4440,120">
              <v:shape style="position:absolute;left:5971;top:6223;width:4440;height:120" coordorigin="5971,6223" coordsize="4440,120" path="m5971,6343l10411,6343,10411,6223,5971,6223,5971,6343xe" filled="true" fillcolor="#e6e6e6" stroked="false">
                <v:path arrowok="t"/>
                <v:fill type="solid"/>
              </v:shape>
            </v:group>
            <v:group style="position:absolute;left:5971;top:6343;width:4440;height:236" coordorigin="5971,6343" coordsize="4440,236">
              <v:shape style="position:absolute;left:5971;top:6343;width:4440;height:236" coordorigin="5971,6343" coordsize="4440,236" path="m5971,6578l10411,6578,10411,6343,5971,6343,5971,6578xe" filled="true" fillcolor="#e6e6e6" stroked="false">
                <v:path arrowok="t"/>
                <v:fill type="solid"/>
              </v:shape>
            </v:group>
            <v:group style="position:absolute;left:5971;top:6578;width:4440;height:293" coordorigin="5971,6578" coordsize="4440,293">
              <v:shape style="position:absolute;left:5971;top:6578;width:4440;height:293" coordorigin="5971,6578" coordsize="4440,293" path="m5971,6871l10411,6871,10411,6578,5971,6578,5971,6871xe" filled="true" fillcolor="#e6e6e6" stroked="false">
                <v:path arrowok="t"/>
                <v:fill type="solid"/>
              </v:shape>
            </v:group>
            <v:group style="position:absolute;left:5971;top:6888;width:4440;height:120" coordorigin="5971,6888" coordsize="4440,120">
              <v:shape style="position:absolute;left:5971;top:6888;width:4440;height:120" coordorigin="5971,6888" coordsize="4440,120" path="m5971,7008l10411,7008,10411,6888,5971,6888,5971,7008xe" filled="true" fillcolor="#e6e6e6" stroked="false">
                <v:path arrowok="t"/>
                <v:fill type="solid"/>
              </v:shape>
            </v:group>
            <v:group style="position:absolute;left:5971;top:7008;width:4440;height:236" coordorigin="5971,7008" coordsize="4440,236">
              <v:shape style="position:absolute;left:5971;top:7008;width:4440;height:236" coordorigin="5971,7008" coordsize="4440,236" path="m5971,7243l10411,7243,10411,7008,5971,7008,5971,7243xe" filled="true" fillcolor="#e6e6e6" stroked="false">
                <v:path arrowok="t"/>
                <v:fill type="solid"/>
              </v:shape>
            </v:group>
            <v:group style="position:absolute;left:5971;top:7243;width:4440;height:293" coordorigin="5971,7243" coordsize="4440,293">
              <v:shape style="position:absolute;left:5971;top:7243;width:4440;height:293" coordorigin="5971,7243" coordsize="4440,293" path="m5971,7536l10411,7536,10411,7243,5971,7243,5971,753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89.279999pt;margin-top:540.241028pt;width:135pt;height:149.8pt;mso-position-horizontal-relative:page;mso-position-vertical-relative:page;z-index:-264088" coordorigin="7786,10805" coordsize="2700,2996">
            <v:group style="position:absolute;left:7786;top:10805;width:2700;height:164" coordorigin="7786,10805" coordsize="2700,164">
              <v:shape style="position:absolute;left:7786;top:10805;width:2700;height:164" coordorigin="7786,10805" coordsize="2700,164" path="m7786,10968l10486,10968,10486,10805,7786,10805,7786,10968xe" filled="true" fillcolor="#e6e6e6" stroked="false">
                <v:path arrowok="t"/>
                <v:fill type="solid"/>
              </v:shape>
            </v:group>
            <v:group style="position:absolute;left:7786;top:10968;width:2700;height:284" coordorigin="7786,10968" coordsize="2700,284">
              <v:shape style="position:absolute;left:7786;top:10968;width:2700;height:284" coordorigin="7786,10968" coordsize="2700,284" path="m7786,11251l10486,11251,10486,10968,7786,10968,7786,11251xe" filled="true" fillcolor="#e6e6e6" stroked="false">
                <v:path arrowok="t"/>
                <v:fill type="solid"/>
              </v:shape>
            </v:group>
            <v:group style="position:absolute;left:7786;top:11251;width:2700;height:284" coordorigin="7786,11251" coordsize="2700,284">
              <v:shape style="position:absolute;left:7786;top:11251;width:2700;height:284" coordorigin="7786,11251" coordsize="2700,284" path="m7786,11534l10486,11534,10486,11251,7786,11251,7786,11534xe" filled="true" fillcolor="#e6e6e6" stroked="false">
                <v:path arrowok="t"/>
                <v:fill type="solid"/>
              </v:shape>
            </v:group>
            <v:group style="position:absolute;left:7786;top:11534;width:2700;height:284" coordorigin="7786,11534" coordsize="2700,284">
              <v:shape style="position:absolute;left:7786;top:11534;width:2700;height:284" coordorigin="7786,11534" coordsize="2700,284" path="m7786,11818l10486,11818,10486,11534,7786,11534,7786,11818xe" filled="true" fillcolor="#e6e6e6" stroked="false">
                <v:path arrowok="t"/>
                <v:fill type="solid"/>
              </v:shape>
            </v:group>
            <v:group style="position:absolute;left:7786;top:11818;width:2700;height:284" coordorigin="7786,11818" coordsize="2700,284">
              <v:shape style="position:absolute;left:7786;top:11818;width:2700;height:284" coordorigin="7786,11818" coordsize="2700,284" path="m7786,12101l10486,12101,10486,11818,7786,11818,7786,12101xe" filled="true" fillcolor="#e6e6e6" stroked="false">
                <v:path arrowok="t"/>
                <v:fill type="solid"/>
              </v:shape>
            </v:group>
            <v:group style="position:absolute;left:7786;top:12101;width:2700;height:284" coordorigin="7786,12101" coordsize="2700,284">
              <v:shape style="position:absolute;left:7786;top:12101;width:2700;height:284" coordorigin="7786,12101" coordsize="2700,284" path="m7786,12384l10486,12384,10486,12101,7786,12101,7786,12384xe" filled="true" fillcolor="#e6e6e6" stroked="false">
                <v:path arrowok="t"/>
                <v:fill type="solid"/>
              </v:shape>
            </v:group>
            <v:group style="position:absolute;left:7786;top:12384;width:2700;height:284" coordorigin="7786,12384" coordsize="2700,284">
              <v:shape style="position:absolute;left:7786;top:12384;width:2700;height:284" coordorigin="7786,12384" coordsize="2700,284" path="m7786,12667l10486,12667,10486,12384,7786,12384,7786,12667xe" filled="true" fillcolor="#e6e6e6" stroked="false">
                <v:path arrowok="t"/>
                <v:fill type="solid"/>
              </v:shape>
            </v:group>
            <v:group style="position:absolute;left:7786;top:12667;width:2700;height:284" coordorigin="7786,12667" coordsize="2700,284">
              <v:shape style="position:absolute;left:7786;top:12667;width:2700;height:284" coordorigin="7786,12667" coordsize="2700,284" path="m7786,12950l10486,12950,10486,12667,7786,12667,7786,12950xe" filled="true" fillcolor="#e6e6e6" stroked="false">
                <v:path arrowok="t"/>
                <v:fill type="solid"/>
              </v:shape>
            </v:group>
            <v:group style="position:absolute;left:7786;top:12950;width:2700;height:284" coordorigin="7786,12950" coordsize="2700,284">
              <v:shape style="position:absolute;left:7786;top:12950;width:2700;height:284" coordorigin="7786,12950" coordsize="2700,284" path="m7786,13234l10486,13234,10486,12950,7786,12950,7786,13234xe" filled="true" fillcolor="#e6e6e6" stroked="false">
                <v:path arrowok="t"/>
                <v:fill type="solid"/>
              </v:shape>
            </v:group>
            <v:group style="position:absolute;left:7786;top:13234;width:2700;height:284" coordorigin="7786,13234" coordsize="2700,284">
              <v:shape style="position:absolute;left:7786;top:13234;width:2700;height:284" coordorigin="7786,13234" coordsize="2700,284" path="m7786,13517l10486,13517,10486,13234,7786,13234,7786,13517xe" filled="true" fillcolor="#e6e6e6" stroked="false">
                <v:path arrowok="t"/>
                <v:fill type="solid"/>
              </v:shape>
            </v:group>
            <v:group style="position:absolute;left:7786;top:13517;width:2700;height:284" coordorigin="7786,13517" coordsize="2700,284">
              <v:shape style="position:absolute;left:7786;top:13517;width:2700;height:284" coordorigin="7786,13517" coordsize="2700,284" path="m7786,13800l10486,13800,10486,13517,7786,13517,7786,13800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81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308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sources.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335" w:right="330" w:hanging="100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Leon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Restler,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Lancaster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Co.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(717)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394-6851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8/14/01)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38" w:right="237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months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during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multi-year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during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growth.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Leon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Restler,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Agent,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Lancaster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Co. </w:t>
            </w:r>
            <w:r>
              <w:rPr>
                <w:rFonts w:ascii="Times New Roman"/>
                <w:spacing w:val="4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(717)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394-6851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8/14/01)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16/04</w:t>
            </w:r>
          </w:p>
        </w:tc>
        <w:tc>
          <w:tcPr>
            <w:tcW w:w="468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32" w:right="33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Leon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Restler,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Lancaster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Co.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(717)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394-6851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8/14/01)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72" w:right="268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4-14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days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depending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on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31/10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31/10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87,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83,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86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076" w:right="220" w:hanging="85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pasture/range,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non-CNT,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poor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30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0.110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757" w:right="568" w:hanging="18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SB5HLHLC;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Hay,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legume,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York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0.001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0.017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812" w:right="565" w:hanging="24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SB5HLHLC;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Hay,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legume,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York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8" w:hRule="exact"/>
        </w:trPr>
        <w:tc>
          <w:tcPr>
            <w:tcW w:w="854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"/>
        <w:rPr>
          <w:rFonts w:ascii="Times New Roman" w:hAnsi="Times New Roman" w:cs="Times New Roman" w:eastAsia="Times New Roman"/>
          <w:sz w:val="22"/>
          <w:szCs w:val="22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2"/>
      </w:tblGrid>
      <w:tr>
        <w:trPr>
          <w:trHeight w:val="505" w:hRule="exact"/>
        </w:trPr>
        <w:tc>
          <w:tcPr>
            <w:tcW w:w="936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Glenville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York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Pennsylvania </w:t>
            </w:r>
            <w:r>
              <w:rPr>
                <w:rFonts w:ascii="Times New Roman"/>
                <w:sz w:val="24"/>
              </w:rPr>
              <w:t>-</w:t>
            </w:r>
            <w:r>
              <w:rPr>
                <w:rFonts w:ascii="Times New Roman"/>
                <w:spacing w:val="-1"/>
                <w:sz w:val="24"/>
              </w:rPr>
              <w:t> Alfalfa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152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126" w:right="125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Data Mart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 for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York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PA.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 for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Glenville </w:t>
            </w:r>
            <w:r>
              <w:rPr>
                <w:rFonts w:ascii="Times New Roman"/>
                <w:sz w:val="24"/>
              </w:rPr>
              <w:t>silt </w:t>
            </w:r>
            <w:r>
              <w:rPr>
                <w:rFonts w:ascii="Times New Roman"/>
                <w:spacing w:val="-1"/>
                <w:sz w:val="24"/>
              </w:rPr>
              <w:t>loam,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3-8%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slopes.</w:t>
            </w:r>
          </w:p>
          <w:p>
            <w:pPr>
              <w:pStyle w:val="TableParagraph"/>
              <w:spacing w:line="246" w:lineRule="auto"/>
              <w:ind w:left="133" w:right="133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horizons is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inconsistent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with</w:t>
            </w:r>
            <w:r>
              <w:rPr>
                <w:rFonts w:ascii="Times New Roman"/>
                <w:sz w:val="24"/>
              </w:rPr>
              <w:t> PA</w:t>
            </w:r>
            <w:r>
              <w:rPr>
                <w:rFonts w:ascii="Times New Roman"/>
                <w:spacing w:val="-1"/>
                <w:sz w:val="24"/>
              </w:rPr>
              <w:t> turf</w:t>
            </w:r>
            <w:r>
              <w:rPr>
                <w:rFonts w:ascii="Times New Roman"/>
                <w:spacing w:val="3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scenario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(also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Glenville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Soil)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due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to </w:t>
            </w:r>
            <w:r>
              <w:rPr>
                <w:rFonts w:ascii="Times New Roman"/>
                <w:spacing w:val="-1"/>
                <w:sz w:val="24"/>
              </w:rPr>
              <w:t>addition</w:t>
            </w:r>
            <w:r>
              <w:rPr>
                <w:rFonts w:ascii="Times New Roman"/>
                <w:sz w:val="24"/>
              </w:rPr>
              <w:t> of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thatch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layer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in </w:t>
            </w:r>
            <w:r>
              <w:rPr>
                <w:rFonts w:ascii="Times New Roman"/>
                <w:spacing w:val="-1"/>
                <w:sz w:val="24"/>
              </w:rPr>
              <w:t>turf scenario.</w:t>
            </w:r>
          </w:p>
        </w:tc>
      </w:tr>
      <w:tr>
        <w:trPr>
          <w:trHeight w:val="226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5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2972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55" w:hRule="exact"/>
        </w:trPr>
        <w:tc>
          <w:tcPr>
            <w:tcW w:w="9362" w:type="dxa"/>
            <w:gridSpan w:val="3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89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1,2,3)</w:t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4"/>
          <w:szCs w:val="24"/>
        </w:rPr>
        <w:sectPr>
          <w:pgSz w:w="12240" w:h="15840"/>
          <w:pgMar w:top="1360" w:bottom="280" w:left="1160" w:right="150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389.279999pt;margin-top:72.839996pt;width:135pt;height:404.65pt;mso-position-horizontal-relative:page;mso-position-vertical-relative:page;z-index:-264064" coordorigin="7786,1457" coordsize="2700,8093">
            <v:group style="position:absolute;left:7786;top:1457;width:2700;height:164" coordorigin="7786,1457" coordsize="2700,164">
              <v:shape style="position:absolute;left:7786;top:1457;width:2700;height:164" coordorigin="7786,1457" coordsize="2700,164" path="m7786,1620l10486,1620,10486,1457,7786,1457,7786,1620xe" filled="true" fillcolor="#e6e6e6" stroked="false">
                <v:path arrowok="t"/>
                <v:fill type="solid"/>
              </v:shape>
            </v:group>
            <v:group style="position:absolute;left:7786;top:1620;width:2700;height:284" coordorigin="7786,1620" coordsize="2700,284">
              <v:shape style="position:absolute;left:7786;top:1620;width:2700;height:284" coordorigin="7786,1620" coordsize="2700,284" path="m7786,1903l10486,1903,10486,1620,7786,1620,7786,1903xe" filled="true" fillcolor="#e6e6e6" stroked="false">
                <v:path arrowok="t"/>
                <v:fill type="solid"/>
              </v:shape>
            </v:group>
            <v:group style="position:absolute;left:7786;top:1903;width:2700;height:284" coordorigin="7786,1903" coordsize="2700,284">
              <v:shape style="position:absolute;left:7786;top:1903;width:2700;height:284" coordorigin="7786,1903" coordsize="2700,284" path="m7786,2186l10486,2186,10486,1903,7786,1903,7786,2186xe" filled="true" fillcolor="#e6e6e6" stroked="false">
                <v:path arrowok="t"/>
                <v:fill type="solid"/>
              </v:shape>
            </v:group>
            <v:group style="position:absolute;left:7786;top:2186;width:2700;height:284" coordorigin="7786,2186" coordsize="2700,284">
              <v:shape style="position:absolute;left:7786;top:2186;width:2700;height:284" coordorigin="7786,2186" coordsize="2700,284" path="m7786,2470l10486,2470,10486,2186,7786,2186,7786,2470xe" filled="true" fillcolor="#e6e6e6" stroked="false">
                <v:path arrowok="t"/>
                <v:fill type="solid"/>
              </v:shape>
            </v:group>
            <v:group style="position:absolute;left:7786;top:2470;width:2700;height:284" coordorigin="7786,2470" coordsize="2700,284">
              <v:shape style="position:absolute;left:7786;top:2470;width:2700;height:284" coordorigin="7786,2470" coordsize="2700,284" path="m7786,2753l10486,2753,10486,2470,7786,2470,7786,2753xe" filled="true" fillcolor="#e6e6e6" stroked="false">
                <v:path arrowok="t"/>
                <v:fill type="solid"/>
              </v:shape>
            </v:group>
            <v:group style="position:absolute;left:7786;top:2753;width:2700;height:284" coordorigin="7786,2753" coordsize="2700,284">
              <v:shape style="position:absolute;left:7786;top:2753;width:2700;height:284" coordorigin="7786,2753" coordsize="2700,284" path="m7786,3036l10486,3036,10486,2753,7786,2753,7786,3036xe" filled="true" fillcolor="#e6e6e6" stroked="false">
                <v:path arrowok="t"/>
                <v:fill type="solid"/>
              </v:shape>
            </v:group>
            <v:group style="position:absolute;left:7786;top:3036;width:2700;height:284" coordorigin="7786,3036" coordsize="2700,284">
              <v:shape style="position:absolute;left:7786;top:3036;width:2700;height:284" coordorigin="7786,3036" coordsize="2700,284" path="m7786,3319l10486,3319,10486,3036,7786,3036,7786,3319xe" filled="true" fillcolor="#e6e6e6" stroked="false">
                <v:path arrowok="t"/>
                <v:fill type="solid"/>
              </v:shape>
            </v:group>
            <v:group style="position:absolute;left:7786;top:3319;width:2700;height:284" coordorigin="7786,3319" coordsize="2700,284">
              <v:shape style="position:absolute;left:7786;top:3319;width:2700;height:284" coordorigin="7786,3319" coordsize="2700,284" path="m7786,3602l10486,3602,10486,3319,7786,3319,7786,3602xe" filled="true" fillcolor="#e6e6e6" stroked="false">
                <v:path arrowok="t"/>
                <v:fill type="solid"/>
              </v:shape>
            </v:group>
            <v:group style="position:absolute;left:7786;top:3602;width:2700;height:284" coordorigin="7786,3602" coordsize="2700,284">
              <v:shape style="position:absolute;left:7786;top:3602;width:2700;height:284" coordorigin="7786,3602" coordsize="2700,284" path="m7786,3886l10486,3886,10486,3602,7786,3602,7786,3886xe" filled="true" fillcolor="#e6e6e6" stroked="false">
                <v:path arrowok="t"/>
                <v:fill type="solid"/>
              </v:shape>
            </v:group>
            <v:group style="position:absolute;left:7786;top:3886;width:2700;height:284" coordorigin="7786,3886" coordsize="2700,284">
              <v:shape style="position:absolute;left:7786;top:3886;width:2700;height:284" coordorigin="7786,3886" coordsize="2700,284" path="m7786,4169l10486,4169,10486,3886,7786,3886,7786,4169xe" filled="true" fillcolor="#e6e6e6" stroked="false">
                <v:path arrowok="t"/>
                <v:fill type="solid"/>
              </v:shape>
            </v:group>
            <v:group style="position:absolute;left:7786;top:4169;width:2700;height:284" coordorigin="7786,4169" coordsize="2700,284">
              <v:shape style="position:absolute;left:7786;top:4169;width:2700;height:284" coordorigin="7786,4169" coordsize="2700,284" path="m7786,4452l10486,4452,10486,4169,7786,4169,7786,4452xe" filled="true" fillcolor="#e6e6e6" stroked="false">
                <v:path arrowok="t"/>
                <v:fill type="solid"/>
              </v:shape>
            </v:group>
            <v:group style="position:absolute;left:7786;top:4452;width:2700;height:284" coordorigin="7786,4452" coordsize="2700,284">
              <v:shape style="position:absolute;left:7786;top:4452;width:2700;height:284" coordorigin="7786,4452" coordsize="2700,284" path="m7786,4735l10486,4735,10486,4452,7786,4452,7786,4735xe" filled="true" fillcolor="#e6e6e6" stroked="false">
                <v:path arrowok="t"/>
                <v:fill type="solid"/>
              </v:shape>
            </v:group>
            <v:group style="position:absolute;left:7786;top:4735;width:2700;height:284" coordorigin="7786,4735" coordsize="2700,284">
              <v:shape style="position:absolute;left:7786;top:4735;width:2700;height:284" coordorigin="7786,4735" coordsize="2700,284" path="m7786,5018l10486,5018,10486,4735,7786,4735,7786,5018xe" filled="true" fillcolor="#e6e6e6" stroked="false">
                <v:path arrowok="t"/>
                <v:fill type="solid"/>
              </v:shape>
            </v:group>
            <v:group style="position:absolute;left:7786;top:5018;width:2700;height:284" coordorigin="7786,5018" coordsize="2700,284">
              <v:shape style="position:absolute;left:7786;top:5018;width:2700;height:284" coordorigin="7786,5018" coordsize="2700,284" path="m7786,5302l10486,5302,10486,5018,7786,5018,7786,5302xe" filled="true" fillcolor="#e6e6e6" stroked="false">
                <v:path arrowok="t"/>
                <v:fill type="solid"/>
              </v:shape>
            </v:group>
            <v:group style="position:absolute;left:7786;top:5302;width:2700;height:284" coordorigin="7786,5302" coordsize="2700,284">
              <v:shape style="position:absolute;left:7786;top:5302;width:2700;height:284" coordorigin="7786,5302" coordsize="2700,284" path="m7786,5585l10486,5585,10486,5302,7786,5302,7786,5585xe" filled="true" fillcolor="#e6e6e6" stroked="false">
                <v:path arrowok="t"/>
                <v:fill type="solid"/>
              </v:shape>
            </v:group>
            <v:group style="position:absolute;left:7786;top:5585;width:2700;height:284" coordorigin="7786,5585" coordsize="2700,284">
              <v:shape style="position:absolute;left:7786;top:5585;width:2700;height:284" coordorigin="7786,5585" coordsize="2700,284" path="m7786,5868l10486,5868,10486,5585,7786,5585,7786,5868xe" filled="true" fillcolor="#e6e6e6" stroked="false">
                <v:path arrowok="t"/>
                <v:fill type="solid"/>
              </v:shape>
            </v:group>
            <v:group style="position:absolute;left:7786;top:5868;width:2700;height:284" coordorigin="7786,5868" coordsize="2700,284">
              <v:shape style="position:absolute;left:7786;top:5868;width:2700;height:284" coordorigin="7786,5868" coordsize="2700,284" path="m7786,6151l10486,6151,10486,5868,7786,5868,7786,6151xe" filled="true" fillcolor="#e6e6e6" stroked="false">
                <v:path arrowok="t"/>
                <v:fill type="solid"/>
              </v:shape>
            </v:group>
            <v:group style="position:absolute;left:7786;top:6151;width:2700;height:284" coordorigin="7786,6151" coordsize="2700,284">
              <v:shape style="position:absolute;left:7786;top:6151;width:2700;height:284" coordorigin="7786,6151" coordsize="2700,284" path="m7786,6434l10486,6434,10486,6151,7786,6151,7786,6434xe" filled="true" fillcolor="#e6e6e6" stroked="false">
                <v:path arrowok="t"/>
                <v:fill type="solid"/>
              </v:shape>
            </v:group>
            <v:group style="position:absolute;left:7786;top:6434;width:2700;height:284" coordorigin="7786,6434" coordsize="2700,284">
              <v:shape style="position:absolute;left:7786;top:6434;width:2700;height:284" coordorigin="7786,6434" coordsize="2700,284" path="m7786,6718l10486,6718,10486,6434,7786,6434,7786,6718xe" filled="true" fillcolor="#e6e6e6" stroked="false">
                <v:path arrowok="t"/>
                <v:fill type="solid"/>
              </v:shape>
            </v:group>
            <v:group style="position:absolute;left:7786;top:6718;width:2700;height:284" coordorigin="7786,6718" coordsize="2700,284">
              <v:shape style="position:absolute;left:7786;top:6718;width:2700;height:284" coordorigin="7786,6718" coordsize="2700,284" path="m7786,7001l10486,7001,10486,6718,7786,6718,7786,7001xe" filled="true" fillcolor="#e6e6e6" stroked="false">
                <v:path arrowok="t"/>
                <v:fill type="solid"/>
              </v:shape>
            </v:group>
            <v:group style="position:absolute;left:7786;top:7001;width:2700;height:284" coordorigin="7786,7001" coordsize="2700,284">
              <v:shape style="position:absolute;left:7786;top:7001;width:2700;height:284" coordorigin="7786,7001" coordsize="2700,284" path="m7786,7284l10486,7284,10486,7001,7786,7001,7786,7284xe" filled="true" fillcolor="#e6e6e6" stroked="false">
                <v:path arrowok="t"/>
                <v:fill type="solid"/>
              </v:shape>
            </v:group>
            <v:group style="position:absolute;left:7786;top:7284;width:2700;height:284" coordorigin="7786,7284" coordsize="2700,284">
              <v:shape style="position:absolute;left:7786;top:7284;width:2700;height:284" coordorigin="7786,7284" coordsize="2700,284" path="m7786,7567l10486,7567,10486,7284,7786,7284,7786,7567xe" filled="true" fillcolor="#e6e6e6" stroked="false">
                <v:path arrowok="t"/>
                <v:fill type="solid"/>
              </v:shape>
            </v:group>
            <v:group style="position:absolute;left:7786;top:7567;width:2700;height:284" coordorigin="7786,7567" coordsize="2700,284">
              <v:shape style="position:absolute;left:7786;top:7567;width:2700;height:284" coordorigin="7786,7567" coordsize="2700,284" path="m7786,7850l10486,7850,10486,7567,7786,7567,7786,7850xe" filled="true" fillcolor="#e6e6e6" stroked="false">
                <v:path arrowok="t"/>
                <v:fill type="solid"/>
              </v:shape>
            </v:group>
            <v:group style="position:absolute;left:7786;top:7850;width:2700;height:284" coordorigin="7786,7850" coordsize="2700,284">
              <v:shape style="position:absolute;left:7786;top:7850;width:2700;height:284" coordorigin="7786,7850" coordsize="2700,284" path="m7786,8134l10486,8134,10486,7850,7786,7850,7786,8134xe" filled="true" fillcolor="#e6e6e6" stroked="false">
                <v:path arrowok="t"/>
                <v:fill type="solid"/>
              </v:shape>
            </v:group>
            <v:group style="position:absolute;left:7786;top:8134;width:2700;height:284" coordorigin="7786,8134" coordsize="2700,284">
              <v:shape style="position:absolute;left:7786;top:8134;width:2700;height:284" coordorigin="7786,8134" coordsize="2700,284" path="m7786,8417l10486,8417,10486,8134,7786,8134,7786,8417xe" filled="true" fillcolor="#e6e6e6" stroked="false">
                <v:path arrowok="t"/>
                <v:fill type="solid"/>
              </v:shape>
            </v:group>
            <v:group style="position:absolute;left:7786;top:8417;width:2700;height:284" coordorigin="7786,8417" coordsize="2700,284">
              <v:shape style="position:absolute;left:7786;top:8417;width:2700;height:284" coordorigin="7786,8417" coordsize="2700,284" path="m7786,8700l10486,8700,10486,8417,7786,8417,7786,8700xe" filled="true" fillcolor="#e6e6e6" stroked="false">
                <v:path arrowok="t"/>
                <v:fill type="solid"/>
              </v:shape>
            </v:group>
            <v:group style="position:absolute;left:7786;top:8700;width:2700;height:284" coordorigin="7786,8700" coordsize="2700,284">
              <v:shape style="position:absolute;left:7786;top:8700;width:2700;height:284" coordorigin="7786,8700" coordsize="2700,284" path="m7786,8983l10486,8983,10486,8700,7786,8700,7786,8983xe" filled="true" fillcolor="#e6e6e6" stroked="false">
                <v:path arrowok="t"/>
                <v:fill type="solid"/>
              </v:shape>
            </v:group>
            <v:group style="position:absolute;left:7786;top:8983;width:2700;height:284" coordorigin="7786,8983" coordsize="2700,284">
              <v:shape style="position:absolute;left:7786;top:8983;width:2700;height:284" coordorigin="7786,8983" coordsize="2700,284" path="m7786,9266l10486,9266,10486,8983,7786,8983,7786,9266xe" filled="true" fillcolor="#e6e6e6" stroked="false">
                <v:path arrowok="t"/>
                <v:fill type="solid"/>
              </v:shape>
            </v:group>
            <v:group style="position:absolute;left:7786;top:9266;width:2700;height:284" coordorigin="7786,9266" coordsize="2700,284">
              <v:shape style="position:absolute;left:7786;top:9266;width:2700;height:284" coordorigin="7786,9266" coordsize="2700,284" path="m7786,9550l10486,9550,10486,9266,7786,9266,7786,9550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2"/>
      </w:tblGrid>
      <w:tr>
        <w:trPr>
          <w:trHeight w:val="159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2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15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23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</w:tc>
        <w:tc>
          <w:tcPr>
            <w:tcW w:w="297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126" w:right="125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Data Mart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 for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York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PA.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 for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Glenville </w:t>
            </w:r>
            <w:r>
              <w:rPr>
                <w:rFonts w:ascii="Times New Roman"/>
                <w:sz w:val="24"/>
              </w:rPr>
              <w:t>silt </w:t>
            </w:r>
            <w:r>
              <w:rPr>
                <w:rFonts w:ascii="Times New Roman"/>
                <w:spacing w:val="-1"/>
                <w:sz w:val="24"/>
              </w:rPr>
              <w:t>loam,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3-8%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slopes.</w:t>
            </w:r>
            <w:r>
              <w:rPr>
                <w:rFonts w:ascii="Times New Roman"/>
                <w:spacing w:val="26"/>
                <w:sz w:val="24"/>
              </w:rPr>
              <w:t> </w:t>
            </w:r>
            <w:hyperlink r:id="rId21">
              <w:r>
                <w:rPr>
                  <w:rFonts w:ascii="Times New Roman"/>
                  <w:color w:val="0000FF"/>
                  <w:spacing w:val="-1"/>
                  <w:sz w:val="24"/>
                </w:rPr>
                <w:t>http://soildatamart.nrcs.usd</w:t>
              </w:r>
            </w:hyperlink>
            <w:r>
              <w:rPr>
                <w:rFonts w:ascii="Times New Roman"/>
                <w:color w:val="0000FF"/>
                <w:spacing w:val="45"/>
                <w:sz w:val="24"/>
              </w:rPr>
              <w:t> </w:t>
            </w:r>
            <w:r>
              <w:rPr>
                <w:rFonts w:ascii="Times New Roman"/>
                <w:color w:val="0000FF"/>
                <w:spacing w:val="-1"/>
                <w:sz w:val="24"/>
              </w:rPr>
              <w:t>a.gov/</w:t>
            </w:r>
            <w:r>
              <w:rPr>
                <w:rFonts w:ascii="Times New Roman"/>
                <w:sz w:val="24"/>
              </w:rPr>
            </w:r>
          </w:p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6" w:lineRule="auto"/>
              <w:ind w:left="159" w:right="158" w:hanging="4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Note: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Glenville </w:t>
            </w:r>
            <w:r>
              <w:rPr>
                <w:rFonts w:ascii="Times New Roman"/>
                <w:sz w:val="24"/>
              </w:rPr>
              <w:t>silt </w:t>
            </w:r>
            <w:r>
              <w:rPr>
                <w:rFonts w:ascii="Times New Roman"/>
                <w:spacing w:val="-1"/>
                <w:sz w:val="24"/>
              </w:rPr>
              <w:t>loam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data values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are specific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to </w:t>
            </w:r>
            <w:r>
              <w:rPr>
                <w:rFonts w:ascii="Times New Roman"/>
                <w:spacing w:val="-1"/>
                <w:sz w:val="24"/>
              </w:rPr>
              <w:t>York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County.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Other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scenarios</w:t>
            </w:r>
            <w:r>
              <w:rPr>
                <w:rFonts w:ascii="Times New Roman"/>
                <w:sz w:val="24"/>
              </w:rPr>
              <w:t> using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this soil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type</w:t>
            </w:r>
            <w:r>
              <w:rPr>
                <w:rFonts w:ascii="Times New Roman"/>
                <w:spacing w:val="-1"/>
                <w:sz w:val="24"/>
              </w:rPr>
              <w:t> may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very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z w:val="24"/>
              </w:rPr>
              <w:t>by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county.</w:t>
            </w: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 w:before="11"/>
              <w:ind w:right="0"/>
              <w:jc w:val="left"/>
              <w:rPr>
                <w:rFonts w:ascii="Times New Roman" w:hAnsi="Times New Roman" w:cs="Times New Roman" w:eastAsia="Times New Roman"/>
                <w:sz w:val="30"/>
                <w:szCs w:val="30"/>
              </w:rPr>
            </w:pPr>
          </w:p>
          <w:p>
            <w:pPr>
              <w:pStyle w:val="TableParagraph"/>
              <w:spacing w:line="246" w:lineRule="auto"/>
              <w:ind w:left="126" w:right="197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wilting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were calculated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using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1"/>
                <w:sz w:val="24"/>
              </w:rPr>
              <w:t> Rawls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Brakensiek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method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with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 from</w:t>
            </w:r>
            <w:r>
              <w:rPr>
                <w:rFonts w:ascii="Times New Roman"/>
                <w:sz w:val="24"/>
              </w:rPr>
              <w:t> the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SoilDataMart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Database.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137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44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1.3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1.7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5)</w:t>
            </w:r>
          </w:p>
        </w:tc>
        <w:tc>
          <w:tcPr>
            <w:tcW w:w="297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250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625" w:hanging="38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0.21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</w:tc>
        <w:tc>
          <w:tcPr>
            <w:tcW w:w="297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59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810" w:right="716" w:hanging="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</w:tc>
        <w:tc>
          <w:tcPr>
            <w:tcW w:w="297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250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625" w:hanging="38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</w:tc>
        <w:tc>
          <w:tcPr>
            <w:tcW w:w="297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250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istParagraph"/>
              <w:numPr>
                <w:ilvl w:val="1"/>
                <w:numId w:val="4"/>
              </w:numPr>
              <w:tabs>
                <w:tab w:pos="1108" w:val="left" w:leader="none"/>
              </w:tabs>
              <w:spacing w:line="244" w:lineRule="auto" w:before="160" w:after="0"/>
              <w:ind w:left="1016" w:right="625" w:hanging="38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5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ListParagraph"/>
              <w:numPr>
                <w:ilvl w:val="1"/>
                <w:numId w:val="4"/>
              </w:numPr>
              <w:tabs>
                <w:tab w:pos="1108" w:val="left" w:leader="none"/>
              </w:tabs>
              <w:spacing w:line="244" w:lineRule="auto" w:before="0" w:after="0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7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0.12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0.09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</w:tc>
        <w:tc>
          <w:tcPr>
            <w:tcW w:w="297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80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1.74%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0.15%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2" w:type="dxa"/>
            <w:vMerge/>
            <w:tcBorders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60" w:bottom="280" w:left="1160" w:right="150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2"/>
      </w:tblGrid>
      <w:tr>
        <w:trPr>
          <w:trHeight w:val="64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0.15%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0.15%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</w:tc>
        <w:tc>
          <w:tcPr>
            <w:tcW w:w="2972" w:type="dxa"/>
            <w:tcBorders>
              <w:top w:val="single" w:sz="8" w:space="0" w:color="E6E6E6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8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BodyText"/>
        <w:tabs>
          <w:tab w:pos="1592" w:val="left" w:leader="none"/>
        </w:tabs>
        <w:spacing w:line="246" w:lineRule="auto" w:before="69"/>
        <w:ind w:left="191" w:right="575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  <w:r>
        <w:rPr>
          <w:spacing w:val="83"/>
        </w:rPr>
        <w:t> </w:t>
      </w: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</w:p>
    <w:p>
      <w:pPr>
        <w:pStyle w:val="BodyText"/>
        <w:spacing w:line="246" w:lineRule="auto"/>
        <w:ind w:left="191" w:right="290"/>
        <w:jc w:val="left"/>
      </w:pP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0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191" w:right="290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290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101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 </w:t>
      </w:r>
      <w:r>
        <w:rPr>
          <w:spacing w:val="-1"/>
        </w:rPr>
        <w:t>Revisions</w:t>
      </w:r>
      <w:r>
        <w:rPr>
          <w:spacing w:val="87"/>
        </w:rPr>
        <w:t> </w:t>
      </w:r>
      <w:r>
        <w:rPr/>
        <w:t>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91" w:right="10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10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91" w:right="290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360" w:bottom="280" w:left="1160" w:right="138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17.279999pt;margin-top:495.240997pt;width:198pt;height:19.95pt;mso-position-horizontal-relative:page;mso-position-vertical-relative:page;z-index:-264040" coordorigin="6346,9905" coordsize="3960,399">
            <v:group style="position:absolute;left:6346;top:9905;width:3960;height:164" coordorigin="6346,9905" coordsize="3960,164">
              <v:shape style="position:absolute;left:6346;top:9905;width:3960;height:164" coordorigin="6346,9905" coordsize="3960,164" path="m6346,10068l10306,10068,10306,9905,6346,9905,6346,10068xe" filled="true" fillcolor="#e6e6e6" stroked="false">
                <v:path arrowok="t"/>
                <v:fill type="solid"/>
              </v:shape>
            </v:group>
            <v:group style="position:absolute;left:6346;top:10068;width:3960;height:236" coordorigin="6346,10068" coordsize="3960,236">
              <v:shape style="position:absolute;left:6346;top:10068;width:3960;height:236" coordorigin="6346,10068" coordsize="3960,236" path="m6346,10303l10306,10303,10306,10068,6346,10068,6346,1030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27.76001pt;width:198pt;height:19.95pt;mso-position-horizontal-relative:page;mso-position-vertical-relative:page;z-index:-264016" coordorigin="6346,10555" coordsize="3960,399">
            <v:group style="position:absolute;left:6346;top:10555;width:3960;height:164" coordorigin="6346,10555" coordsize="3960,164">
              <v:shape style="position:absolute;left:6346;top:10555;width:3960;height:164" coordorigin="6346,10555" coordsize="3960,164" path="m6346,10718l10306,10718,10306,10555,6346,10555,6346,10718xe" filled="true" fillcolor="#e6e6e6" stroked="false">
                <v:path arrowok="t"/>
                <v:fill type="solid"/>
              </v:shape>
            </v:group>
            <v:group style="position:absolute;left:6346;top:10718;width:3960;height:236" coordorigin="6346,10718" coordsize="3960,236">
              <v:shape style="position:absolute;left:6346;top:10718;width:3960;height:236" coordorigin="6346,10718" coordsize="3960,236" path="m6346,10954l10306,10954,10306,10718,6346,10718,6346,1095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60.280029pt;width:198pt;height:19.95pt;mso-position-horizontal-relative:page;mso-position-vertical-relative:page;z-index:-263992" coordorigin="6346,11206" coordsize="3960,399">
            <v:group style="position:absolute;left:6346;top:11206;width:3960;height:164" coordorigin="6346,11206" coordsize="3960,164">
              <v:shape style="position:absolute;left:6346;top:11206;width:3960;height:164" coordorigin="6346,11206" coordsize="3960,164" path="m6346,11369l10306,11369,10306,11206,6346,11206,6346,11369xe" filled="true" fillcolor="#e6e6e6" stroked="false">
                <v:path arrowok="t"/>
                <v:fill type="solid"/>
              </v:shape>
            </v:group>
            <v:group style="position:absolute;left:6346;top:11369;width:3960;height:236" coordorigin="6346,11369" coordsize="3960,236">
              <v:shape style="position:absolute;left:6346;top:11369;width:3960;height:236" coordorigin="6346,11369" coordsize="3960,236" path="m6346,11604l10306,11604,10306,11369,6346,11369,6346,11604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bookmarkStart w:name="_TOC_250004" w:id="13"/>
      <w:r>
        <w:rPr>
          <w:spacing w:val="-1"/>
        </w:rPr>
        <w:t>TEXAS</w:t>
      </w:r>
      <w:r>
        <w:rPr/>
        <w:t> </w:t>
      </w:r>
      <w:r>
        <w:rPr>
          <w:spacing w:val="-2"/>
        </w:rPr>
        <w:t>ALFALFA</w:t>
      </w:r>
      <w:bookmarkEnd w:id="13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6" w:lineRule="auto"/>
        <w:ind w:left="191" w:right="25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alfalfa production</w:t>
      </w:r>
      <w:r>
        <w:rPr/>
        <w:t> in </w:t>
      </w:r>
      <w:r>
        <w:rPr>
          <w:spacing w:val="-1"/>
        </w:rPr>
        <w:t>Texas</w:t>
      </w:r>
      <w:r>
        <w:rPr/>
        <w:t> 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Milam</w:t>
      </w:r>
      <w:r>
        <w:rPr/>
        <w:t> County</w:t>
      </w:r>
      <w:r>
        <w:rPr>
          <w:spacing w:val="-8"/>
        </w:rPr>
        <w:t> </w:t>
      </w:r>
      <w:r>
        <w:rPr/>
        <w:t>in the</w:t>
      </w:r>
      <w:r>
        <w:rPr>
          <w:spacing w:val="71"/>
        </w:rPr>
        <w:t> </w:t>
      </w:r>
      <w:r>
        <w:rPr>
          <w:spacing w:val="-1"/>
        </w:rPr>
        <w:t>Texas</w:t>
      </w:r>
      <w:r>
        <w:rPr/>
        <w:t> </w:t>
      </w:r>
      <w:r>
        <w:rPr>
          <w:spacing w:val="-2"/>
        </w:rPr>
        <w:t>Claypan</w:t>
      </w:r>
      <w:r>
        <w:rPr/>
        <w:t> </w:t>
      </w:r>
      <w:r>
        <w:rPr>
          <w:spacing w:val="-1"/>
        </w:rPr>
        <w:t>region.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Texas</w:t>
      </w:r>
      <w:r>
        <w:rPr/>
        <w:t> is not </w:t>
      </w:r>
      <w:r>
        <w:rPr>
          <w:spacing w:val="-1"/>
        </w:rPr>
        <w:t>ranked</w:t>
      </w:r>
      <w:r>
        <w:rPr/>
        <w:t> in the</w:t>
      </w:r>
      <w:r>
        <w:rPr>
          <w:spacing w:val="63"/>
        </w:rPr>
        <w:t> </w:t>
      </w:r>
      <w:r>
        <w:rPr/>
        <w:t>top 20 </w:t>
      </w:r>
      <w:r>
        <w:rPr>
          <w:spacing w:val="-1"/>
        </w:rPr>
        <w:t>states</w:t>
      </w:r>
      <w:r>
        <w:rPr/>
        <w:t> in </w:t>
      </w:r>
      <w:r>
        <w:rPr>
          <w:spacing w:val="-1"/>
        </w:rPr>
        <w:t>production</w:t>
      </w:r>
      <w:r>
        <w:rPr/>
        <w:t> of</w:t>
      </w:r>
      <w:r>
        <w:rPr>
          <w:spacing w:val="-1"/>
        </w:rPr>
        <w:t> alfalfa </w:t>
      </w:r>
      <w:r>
        <w:rPr/>
        <w:t>in the</w:t>
      </w:r>
      <w:r>
        <w:rPr>
          <w:spacing w:val="-1"/>
        </w:rPr>
        <w:t>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Alfalfa </w:t>
      </w:r>
      <w:r>
        <w:rPr/>
        <w:t>is a</w:t>
      </w:r>
      <w:r>
        <w:rPr>
          <w:spacing w:val="-1"/>
        </w:rPr>
        <w:t> perennial</w:t>
      </w:r>
      <w:r>
        <w:rPr/>
        <w:t> </w:t>
      </w:r>
      <w:r>
        <w:rPr>
          <w:spacing w:val="-1"/>
        </w:rPr>
        <w:t>crop,</w:t>
      </w:r>
      <w:r>
        <w:rPr/>
        <w:t> </w:t>
      </w:r>
      <w:r>
        <w:rPr>
          <w:spacing w:val="-1"/>
        </w:rPr>
        <w:t>grown</w:t>
      </w:r>
      <w:r>
        <w:rPr/>
        <w:t> on a</w:t>
      </w:r>
      <w:r>
        <w:rPr>
          <w:spacing w:val="-1"/>
        </w:rPr>
        <w:t> variety</w:t>
      </w:r>
      <w:r>
        <w:rPr>
          <w:spacing w:val="-8"/>
        </w:rPr>
        <w:t> </w:t>
      </w:r>
      <w:r>
        <w:rPr/>
        <w:t>of</w:t>
      </w:r>
      <w:r>
        <w:rPr>
          <w:spacing w:val="67"/>
        </w:rPr>
        <w:t> </w:t>
      </w:r>
      <w:r>
        <w:rPr/>
        <w:t>soils, but </w:t>
      </w:r>
      <w:r>
        <w:rPr>
          <w:spacing w:val="-1"/>
        </w:rPr>
        <w:t>performs</w:t>
      </w:r>
      <w:r>
        <w:rPr/>
        <w:t> </w:t>
      </w:r>
      <w:r>
        <w:rPr>
          <w:spacing w:val="-1"/>
        </w:rPr>
        <w:t>best</w:t>
      </w:r>
      <w:r>
        <w:rPr/>
        <w:t> in </w:t>
      </w:r>
      <w:r>
        <w:rPr>
          <w:spacing w:val="-1"/>
        </w:rPr>
        <w:t>Texas</w:t>
      </w:r>
      <w:r>
        <w:rPr/>
        <w:t> on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</w:t>
      </w:r>
      <w:r>
        <w:rPr/>
        <w:t> soils </w:t>
      </w:r>
      <w:r>
        <w:rPr>
          <w:spacing w:val="-1"/>
        </w:rPr>
        <w:t>with</w:t>
      </w:r>
      <w:r>
        <w:rPr/>
        <w:t> a</w:t>
      </w:r>
      <w:r>
        <w:rPr>
          <w:spacing w:val="-1"/>
        </w:rPr>
        <w:t> </w:t>
      </w:r>
      <w:r>
        <w:rPr/>
        <w:t>pH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6.5.  </w:t>
      </w:r>
      <w:r>
        <w:rPr>
          <w:spacing w:val="12"/>
        </w:rPr>
        <w:t> </w:t>
      </w:r>
      <w:r>
        <w:rPr>
          <w:spacing w:val="-3"/>
        </w:rPr>
        <w:t>It</w:t>
      </w:r>
      <w:r>
        <w:rPr/>
        <w:t> is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late </w:t>
      </w:r>
      <w:r>
        <w:rPr/>
        <w:t>in the</w:t>
      </w:r>
      <w:r>
        <w:rPr>
          <w:spacing w:val="57"/>
        </w:rPr>
        <w:t> </w:t>
      </w:r>
      <w:r>
        <w:rPr>
          <w:spacing w:val="-3"/>
        </w:rPr>
        <w:t>year</w:t>
      </w:r>
      <w:r>
        <w:rPr>
          <w:spacing w:val="-1"/>
        </w:rPr>
        <w:t> (August) and</w:t>
      </w:r>
      <w:r>
        <w:rPr/>
        <w:t> </w:t>
      </w:r>
      <w:r>
        <w:rPr>
          <w:spacing w:val="-1"/>
        </w:rPr>
        <w:t>maintained</w:t>
      </w:r>
      <w:r>
        <w:rPr/>
        <w:t> </w:t>
      </w:r>
      <w:r>
        <w:rPr>
          <w:spacing w:val="-1"/>
        </w:rPr>
        <w:t>under continuous</w:t>
      </w:r>
      <w:r>
        <w:rPr/>
        <w:t> </w:t>
      </w:r>
      <w:r>
        <w:rPr>
          <w:spacing w:val="-1"/>
        </w:rPr>
        <w:t>cultivation</w:t>
      </w:r>
      <w:r>
        <w:rPr/>
        <w:t> on a</w:t>
      </w:r>
      <w:r>
        <w:rPr>
          <w:spacing w:val="-1"/>
        </w:rPr>
        <w:t> </w:t>
      </w:r>
      <w:r>
        <w:rPr/>
        <w:t>3-</w:t>
      </w:r>
      <w:r>
        <w:rPr>
          <w:spacing w:val="-1"/>
        </w:rPr>
        <w:t> </w:t>
      </w:r>
      <w:r>
        <w:rPr/>
        <w:t>to </w:t>
      </w:r>
      <w:r>
        <w:rPr>
          <w:spacing w:val="-2"/>
        </w:rPr>
        <w:t>5-year</w:t>
      </w:r>
      <w:r>
        <w:rPr>
          <w:spacing w:val="-1"/>
        </w:rPr>
        <w:t> </w:t>
      </w:r>
      <w:r>
        <w:rPr>
          <w:spacing w:val="-2"/>
        </w:rPr>
        <w:t>cycle</w:t>
      </w:r>
      <w:r>
        <w:rPr>
          <w:spacing w:val="-1"/>
        </w:rPr>
        <w:t> at</w:t>
      </w:r>
      <w:r>
        <w:rPr/>
        <w:t> </w:t>
      </w:r>
      <w:r>
        <w:rPr>
          <w:spacing w:val="-1"/>
        </w:rPr>
        <w:t>which</w:t>
      </w:r>
      <w:r>
        <w:rPr/>
        <w:t> time</w:t>
      </w:r>
      <w:r>
        <w:rPr>
          <w:spacing w:val="-1"/>
        </w:rPr>
        <w:t> </w:t>
      </w:r>
      <w:r>
        <w:rPr/>
        <w:t>a</w:t>
      </w:r>
      <w:r>
        <w:rPr>
          <w:spacing w:val="83"/>
        </w:rPr>
        <w:t> </w:t>
      </w:r>
      <w:r>
        <w:rPr>
          <w:spacing w:val="-1"/>
        </w:rPr>
        <w:t>new crop</w:t>
      </w:r>
      <w:r>
        <w:rPr/>
        <w:t> is </w:t>
      </w:r>
      <w:r>
        <w:rPr>
          <w:spacing w:val="-1"/>
        </w:rPr>
        <w:t>planted.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depths</w:t>
      </w:r>
      <w:r>
        <w:rPr/>
        <w:t> </w:t>
      </w:r>
      <w:r>
        <w:rPr>
          <w:spacing w:val="-1"/>
        </w:rPr>
        <w:t>range from</w:t>
      </w:r>
      <w:r>
        <w:rPr/>
        <w:t> 0.25 to 1.5 </w:t>
      </w:r>
      <w:r>
        <w:rPr>
          <w:spacing w:val="-1"/>
        </w:rPr>
        <w:t>inches,</w:t>
      </w:r>
      <w:r>
        <w:rPr/>
        <w:t> </w:t>
      </w:r>
      <w:r>
        <w:rPr>
          <w:spacing w:val="-1"/>
        </w:rPr>
        <w:t>depending</w:t>
      </w:r>
      <w:r>
        <w:rPr>
          <w:spacing w:val="-3"/>
        </w:rPr>
        <w:t> </w:t>
      </w:r>
      <w:r>
        <w:rPr/>
        <w:t>on soil </w:t>
      </w:r>
      <w:r>
        <w:rPr>
          <w:spacing w:val="-1"/>
        </w:rPr>
        <w:t>texture,</w:t>
      </w:r>
      <w:r>
        <w:rPr/>
        <w:t> on</w:t>
      </w:r>
      <w:r>
        <w:rPr>
          <w:spacing w:val="87"/>
        </w:rPr>
        <w:t> </w:t>
      </w:r>
      <w:r>
        <w:rPr>
          <w:spacing w:val="-1"/>
        </w:rPr>
        <w:t>level</w:t>
      </w:r>
      <w:r>
        <w:rPr/>
        <w:t> </w:t>
      </w:r>
      <w:r>
        <w:rPr>
          <w:spacing w:val="-1"/>
        </w:rPr>
        <w:t>seed</w:t>
      </w:r>
      <w:r>
        <w:rPr/>
        <w:t> </w:t>
      </w:r>
      <w:r>
        <w:rPr>
          <w:spacing w:val="-1"/>
        </w:rPr>
        <w:t>beds.</w:t>
      </w:r>
      <w:r>
        <w:rPr/>
        <w:t>  </w:t>
      </w:r>
      <w:r>
        <w:rPr>
          <w:spacing w:val="12"/>
        </w:rPr>
        <w:t> </w:t>
      </w:r>
      <w:r>
        <w:rPr/>
        <w:t>Row</w:t>
      </w:r>
      <w:r>
        <w:rPr>
          <w:spacing w:val="-1"/>
        </w:rPr>
        <w:t> spacing</w:t>
      </w:r>
      <w:r>
        <w:rPr>
          <w:spacing w:val="-3"/>
        </w:rPr>
        <w:t> </w:t>
      </w:r>
      <w:r>
        <w:rPr/>
        <w:t>is </w:t>
      </w:r>
      <w:r>
        <w:rPr>
          <w:spacing w:val="-1"/>
        </w:rPr>
        <w:t>approximately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inches;</w:t>
      </w:r>
      <w:r>
        <w:rPr/>
        <w:t> </w:t>
      </w:r>
      <w:r>
        <w:rPr>
          <w:spacing w:val="-1"/>
        </w:rPr>
        <w:t>approximately</w:t>
      </w:r>
      <w:r>
        <w:rPr>
          <w:spacing w:val="-8"/>
        </w:rPr>
        <w:t> </w:t>
      </w:r>
      <w:r>
        <w:rPr/>
        <w:t>70 </w:t>
      </w:r>
      <w:r>
        <w:rPr>
          <w:spacing w:val="-1"/>
        </w:rPr>
        <w:t>percent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crop</w:t>
      </w:r>
    </w:p>
    <w:p>
      <w:pPr>
        <w:pStyle w:val="BodyText"/>
        <w:spacing w:line="246" w:lineRule="auto"/>
        <w:ind w:left="191" w:right="143"/>
        <w:jc w:val="left"/>
      </w:pPr>
      <w:r>
        <w:rPr/>
        <w:t>is </w:t>
      </w:r>
      <w:r>
        <w:rPr>
          <w:spacing w:val="-1"/>
        </w:rPr>
        <w:t>irrigated</w:t>
      </w:r>
      <w:r>
        <w:rPr/>
        <w:t> by</w:t>
      </w:r>
      <w:r>
        <w:rPr>
          <w:spacing w:val="-8"/>
        </w:rPr>
        <w:t> </w:t>
      </w:r>
      <w:r>
        <w:rPr>
          <w:spacing w:val="-1"/>
        </w:rPr>
        <w:t>sprinkler (55%) and</w:t>
      </w:r>
      <w:r>
        <w:rPr/>
        <w:t> </w:t>
      </w:r>
      <w:r>
        <w:rPr>
          <w:spacing w:val="-1"/>
        </w:rPr>
        <w:t>flood</w:t>
      </w:r>
      <w:r>
        <w:rPr/>
        <w:t> </w:t>
      </w:r>
      <w:r>
        <w:rPr>
          <w:spacing w:val="-1"/>
        </w:rPr>
        <w:t>(15%).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Cuttings</w:t>
      </w:r>
      <w:r>
        <w:rPr/>
        <w:t> </w:t>
      </w:r>
      <w:r>
        <w:rPr>
          <w:spacing w:val="-1"/>
        </w:rPr>
        <w:t>range from</w:t>
      </w:r>
      <w:r>
        <w:rPr/>
        <w:t> 3 to 5 </w:t>
      </w:r>
      <w:r>
        <w:rPr>
          <w:spacing w:val="-1"/>
        </w:rPr>
        <w:t>per </w:t>
      </w:r>
      <w:r>
        <w:rPr>
          <w:spacing w:val="-3"/>
        </w:rPr>
        <w:t>year.</w:t>
      </w:r>
      <w:r>
        <w:rPr/>
        <w:t>  </w:t>
      </w:r>
      <w:r>
        <w:rPr>
          <w:spacing w:val="12"/>
        </w:rPr>
        <w:t> </w:t>
      </w:r>
      <w:r>
        <w:rPr/>
        <w:t>Most</w:t>
      </w:r>
      <w:r>
        <w:rPr>
          <w:spacing w:val="69"/>
        </w:rPr>
        <w:t> </w:t>
      </w:r>
      <w:r>
        <w:rPr>
          <w:spacing w:val="-1"/>
        </w:rPr>
        <w:t>production</w:t>
      </w:r>
      <w:r>
        <w:rPr/>
        <w:t> is </w:t>
      </w:r>
      <w:r>
        <w:rPr>
          <w:spacing w:val="-1"/>
        </w:rPr>
        <w:t>used</w:t>
      </w:r>
      <w:r>
        <w:rPr/>
        <w:t> in </w:t>
      </w:r>
      <w:r>
        <w:rPr>
          <w:spacing w:val="-1"/>
        </w:rPr>
        <w:t>state </w:t>
      </w:r>
      <w:r>
        <w:rPr/>
        <w:t>to supply</w:t>
      </w:r>
      <w:r>
        <w:rPr>
          <w:spacing w:val="-8"/>
        </w:rPr>
        <w:t> </w:t>
      </w:r>
      <w:r>
        <w:rPr>
          <w:spacing w:val="-1"/>
        </w:rPr>
        <w:t>dairies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feedlots.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</w:t>
      </w:r>
      <w:r>
        <w:rPr>
          <w:spacing w:val="87"/>
        </w:rPr>
        <w:t> </w:t>
      </w:r>
      <w:r>
        <w:rPr/>
        <w:t>a</w:t>
      </w:r>
      <w:r>
        <w:rPr>
          <w:spacing w:val="-1"/>
        </w:rPr>
        <w:t> benchmark</w:t>
      </w:r>
      <w:r>
        <w:rPr/>
        <w:t> soil, </w:t>
      </w:r>
      <w:r>
        <w:rPr>
          <w:spacing w:val="-2"/>
        </w:rPr>
        <w:t>Lufkin</w:t>
      </w:r>
      <w:r>
        <w:rPr/>
        <w:t> </w:t>
      </w:r>
      <w:r>
        <w:rPr>
          <w:spacing w:val="-1"/>
        </w:rPr>
        <w:t>loam.</w:t>
      </w:r>
      <w:r>
        <w:rPr/>
        <w:t>  </w:t>
      </w:r>
      <w:r>
        <w:rPr>
          <w:spacing w:val="12"/>
        </w:rPr>
        <w:t> </w:t>
      </w:r>
      <w:r>
        <w:rPr>
          <w:spacing w:val="-2"/>
        </w:rPr>
        <w:t>Lufkin</w:t>
      </w:r>
      <w:r>
        <w:rPr/>
        <w:t> </w:t>
      </w:r>
      <w:r>
        <w:rPr>
          <w:spacing w:val="-1"/>
        </w:rPr>
        <w:t>loam,</w:t>
      </w:r>
      <w:r>
        <w:rPr/>
        <w:t> is a</w:t>
      </w:r>
      <w:r>
        <w:rPr>
          <w:spacing w:val="-1"/>
        </w:rPr>
        <w:t> fine,</w:t>
      </w:r>
      <w:r>
        <w:rPr/>
        <w:t> </w:t>
      </w:r>
      <w:r>
        <w:rPr>
          <w:spacing w:val="-1"/>
        </w:rPr>
        <w:t>smectitic,</w:t>
      </w:r>
      <w:r>
        <w:rPr/>
        <w:t> </w:t>
      </w:r>
      <w:r>
        <w:rPr>
          <w:spacing w:val="-1"/>
        </w:rPr>
        <w:t>thermic,</w:t>
      </w:r>
      <w:r>
        <w:rPr/>
        <w:t> </w:t>
      </w:r>
      <w:r>
        <w:rPr>
          <w:spacing w:val="-1"/>
        </w:rPr>
        <w:t>Oxyaquic Vertic</w:t>
      </w:r>
      <w:r>
        <w:rPr>
          <w:spacing w:val="83"/>
        </w:rPr>
        <w:t> </w:t>
      </w:r>
      <w:r>
        <w:rPr>
          <w:spacing w:val="-1"/>
        </w:rPr>
        <w:t>Paleustalfs.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were </w:t>
      </w:r>
      <w:r>
        <w:rPr/>
        <w:t>in </w:t>
      </w:r>
      <w:r>
        <w:rPr>
          <w:spacing w:val="-1"/>
        </w:rPr>
        <w:t>general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production</w:t>
      </w:r>
      <w:r>
        <w:rPr/>
        <w:t> in the</w:t>
      </w:r>
      <w:r>
        <w:rPr>
          <w:spacing w:val="-1"/>
        </w:rPr>
        <w:t> past,</w:t>
      </w:r>
      <w:r>
        <w:rPr/>
        <w:t> but </w:t>
      </w:r>
      <w:r>
        <w:rPr>
          <w:spacing w:val="-1"/>
        </w:rPr>
        <w:t>are </w:t>
      </w:r>
      <w:r>
        <w:rPr/>
        <w:t>now</w:t>
      </w:r>
      <w:r>
        <w:rPr>
          <w:spacing w:val="-1"/>
        </w:rPr>
        <w:t> </w:t>
      </w:r>
      <w:r>
        <w:rPr/>
        <w:t>mostly</w:t>
      </w:r>
      <w:r>
        <w:rPr>
          <w:spacing w:val="-8"/>
        </w:rPr>
        <w:t> </w:t>
      </w:r>
      <w:r>
        <w:rPr>
          <w:spacing w:val="-1"/>
        </w:rPr>
        <w:t>pasture.</w:t>
      </w:r>
      <w:r>
        <w:rPr>
          <w:spacing w:val="65"/>
        </w:rPr>
        <w:t> </w:t>
      </w:r>
      <w:r>
        <w:rPr>
          <w:spacing w:val="-1"/>
        </w:rPr>
        <w:t>Crops</w:t>
      </w:r>
      <w:r>
        <w:rPr/>
        <w:t> </w:t>
      </w:r>
      <w:r>
        <w:rPr>
          <w:spacing w:val="-1"/>
        </w:rPr>
        <w:t>currently</w:t>
      </w:r>
      <w:r>
        <w:rPr>
          <w:spacing w:val="-8"/>
        </w:rPr>
        <w:t> </w:t>
      </w:r>
      <w:r>
        <w:rPr>
          <w:spacing w:val="-1"/>
        </w:rPr>
        <w:t>planted</w:t>
      </w:r>
      <w:r>
        <w:rPr/>
        <w:t> on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include grain</w:t>
      </w:r>
      <w:r>
        <w:rPr/>
        <w:t> </w:t>
      </w:r>
      <w:r>
        <w:rPr>
          <w:spacing w:val="-1"/>
        </w:rPr>
        <w:t>sorghum,</w:t>
      </w:r>
      <w:r>
        <w:rPr/>
        <w:t> </w:t>
      </w:r>
      <w:r>
        <w:rPr>
          <w:spacing w:val="-1"/>
        </w:rPr>
        <w:t>hay</w:t>
      </w:r>
      <w:r>
        <w:rPr>
          <w:spacing w:val="-8"/>
        </w:rPr>
        <w:t> </w:t>
      </w:r>
      <w:r>
        <w:rPr>
          <w:spacing w:val="-1"/>
        </w:rPr>
        <w:t>crops</w:t>
      </w:r>
      <w:r>
        <w:rPr/>
        <w:t> or</w:t>
      </w:r>
      <w:r>
        <w:rPr>
          <w:spacing w:val="-1"/>
        </w:rPr>
        <w:t> small</w:t>
      </w:r>
      <w:r>
        <w:rPr/>
        <w:t> </w:t>
      </w:r>
      <w:r>
        <w:rPr>
          <w:spacing w:val="-1"/>
        </w:rPr>
        <w:t>grain</w:t>
      </w:r>
      <w:r>
        <w:rPr/>
        <w:t> </w:t>
      </w:r>
      <w:r>
        <w:rPr>
          <w:spacing w:val="-1"/>
        </w:rPr>
        <w:t>for grazing.</w:t>
      </w:r>
      <w:r>
        <w:rPr>
          <w:spacing w:val="81"/>
        </w:rPr>
        <w:t> </w:t>
      </w:r>
      <w:r>
        <w:rPr>
          <w:spacing w:val="-2"/>
        </w:rPr>
        <w:t>Lufkin</w:t>
      </w:r>
      <w:r>
        <w:rPr/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very</w:t>
      </w:r>
      <w:r>
        <w:rPr>
          <w:spacing w:val="-8"/>
        </w:rPr>
        <w:t> </w:t>
      </w:r>
      <w:r>
        <w:rPr>
          <w:spacing w:val="-1"/>
        </w:rPr>
        <w:t>deep,</w:t>
      </w:r>
      <w:r>
        <w:rPr/>
        <w:t>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medium</w:t>
      </w:r>
      <w:r>
        <w:rPr/>
        <w:t> to</w:t>
      </w:r>
      <w:r>
        <w:rPr>
          <w:spacing w:val="93"/>
        </w:rPr>
        <w:t> </w:t>
      </w:r>
      <w:r>
        <w:rPr/>
        <w:t>low</w:t>
      </w:r>
      <w:r>
        <w:rPr>
          <w:spacing w:val="-1"/>
        </w:rPr>
        <w:t> runoff depending</w:t>
      </w:r>
      <w:r>
        <w:rPr>
          <w:spacing w:val="-3"/>
        </w:rPr>
        <w:t> </w:t>
      </w:r>
      <w:r>
        <w:rPr/>
        <w:t>on </w:t>
      </w:r>
      <w:r>
        <w:rPr>
          <w:spacing w:val="-1"/>
        </w:rPr>
        <w:t>slope.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has</w:t>
      </w:r>
      <w:r>
        <w:rPr/>
        <w:t> a</w:t>
      </w:r>
      <w:r>
        <w:rPr>
          <w:spacing w:val="-1"/>
        </w:rPr>
        <w:t> very</w:t>
      </w:r>
      <w:r>
        <w:rPr>
          <w:spacing w:val="-8"/>
        </w:rPr>
        <w:t> </w:t>
      </w:r>
      <w:r>
        <w:rPr/>
        <w:t>slow</w:t>
      </w:r>
      <w:r>
        <w:rPr>
          <w:spacing w:val="-1"/>
        </w:rPr>
        <w:t> internal</w:t>
      </w:r>
      <w:r>
        <w:rPr/>
        <w:t> </w:t>
      </w:r>
      <w:r>
        <w:rPr>
          <w:spacing w:val="-1"/>
        </w:rPr>
        <w:t>drainage </w:t>
      </w:r>
      <w:r>
        <w:rPr/>
        <w:t>due</w:t>
      </w:r>
      <w:r>
        <w:rPr>
          <w:spacing w:val="-1"/>
        </w:rPr>
        <w:t> </w:t>
      </w:r>
      <w:r>
        <w:rPr/>
        <w:t>to the</w:t>
      </w:r>
      <w:r>
        <w:rPr>
          <w:spacing w:val="-1"/>
        </w:rPr>
        <w:t> </w:t>
      </w:r>
      <w:r>
        <w:rPr>
          <w:spacing w:val="-2"/>
        </w:rPr>
        <w:t>claypan</w:t>
      </w:r>
      <w:r>
        <w:rPr/>
        <w:t> </w:t>
      </w:r>
      <w:r>
        <w:rPr>
          <w:spacing w:val="-1"/>
        </w:rPr>
        <w:t>at</w:t>
      </w:r>
      <w:r>
        <w:rPr>
          <w:spacing w:val="67"/>
        </w:rPr>
        <w:t> </w:t>
      </w:r>
      <w:r>
        <w:rPr>
          <w:spacing w:val="-1"/>
        </w:rPr>
        <w:t>approximately</w:t>
      </w:r>
      <w:r>
        <w:rPr>
          <w:spacing w:val="-8"/>
        </w:rPr>
        <w:t> </w:t>
      </w:r>
      <w:r>
        <w:rPr/>
        <w:t>12 to 18 </w:t>
      </w:r>
      <w:r>
        <w:rPr>
          <w:spacing w:val="-1"/>
        </w:rPr>
        <w:t>inches.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series</w:t>
      </w:r>
      <w:r>
        <w:rPr/>
        <w:t>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slightly</w:t>
      </w:r>
      <w:r>
        <w:rPr>
          <w:spacing w:val="-8"/>
        </w:rPr>
        <w:t> </w:t>
      </w:r>
      <w:r>
        <w:rPr>
          <w:spacing w:val="-1"/>
        </w:rPr>
        <w:t>acid</w:t>
      </w:r>
      <w:r>
        <w:rPr/>
        <w:t> to </w:t>
      </w:r>
      <w:r>
        <w:rPr>
          <w:spacing w:val="-1"/>
        </w:rPr>
        <w:t>alkaline </w:t>
      </w:r>
      <w:r>
        <w:rPr>
          <w:spacing w:val="-2"/>
        </w:rPr>
        <w:t>clayey</w:t>
      </w:r>
      <w:r>
        <w:rPr>
          <w:spacing w:val="-8"/>
        </w:rPr>
        <w:t> </w:t>
      </w:r>
      <w:r>
        <w:rPr>
          <w:spacing w:val="-1"/>
        </w:rPr>
        <w:t>sediments</w:t>
      </w:r>
      <w:r>
        <w:rPr/>
        <w:t> </w:t>
      </w:r>
      <w:r>
        <w:rPr>
          <w:spacing w:val="-1"/>
        </w:rPr>
        <w:t>at</w:t>
      </w:r>
      <w:r>
        <w:rPr>
          <w:spacing w:val="91"/>
        </w:rPr>
        <w:t> </w:t>
      </w:r>
      <w:r>
        <w:rPr>
          <w:spacing w:val="-1"/>
        </w:rPr>
        <w:t>elevations</w:t>
      </w:r>
      <w:r>
        <w:rPr/>
        <w:t> of</w:t>
      </w:r>
      <w:r>
        <w:rPr>
          <w:spacing w:val="-1"/>
        </w:rPr>
        <w:t> </w:t>
      </w:r>
      <w:r>
        <w:rPr/>
        <w:t>75 to 125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above major flood</w:t>
      </w:r>
      <w:r>
        <w:rPr/>
        <w:t> </w:t>
      </w:r>
      <w:r>
        <w:rPr>
          <w:spacing w:val="-1"/>
        </w:rPr>
        <w:t>plains</w:t>
      </w:r>
      <w:r>
        <w:rPr/>
        <w:t> on </w:t>
      </w:r>
      <w:r>
        <w:rPr>
          <w:spacing w:val="-1"/>
        </w:rPr>
        <w:t>slopes</w:t>
      </w:r>
      <w:r>
        <w:rPr/>
        <w:t> of</w:t>
      </w:r>
      <w:r>
        <w:rPr>
          <w:spacing w:val="-1"/>
        </w:rPr>
        <w:t> mainly</w:t>
      </w:r>
      <w:r>
        <w:rPr>
          <w:spacing w:val="-8"/>
        </w:rPr>
        <w:t> </w:t>
      </w:r>
      <w:r>
        <w:rPr>
          <w:spacing w:val="-1"/>
        </w:rPr>
        <w:t>less</w:t>
      </w:r>
      <w:r>
        <w:rPr/>
        <w:t> </w:t>
      </w:r>
      <w:r>
        <w:rPr>
          <w:spacing w:val="-1"/>
        </w:rPr>
        <w:t>than</w:t>
      </w:r>
      <w:r>
        <w:rPr/>
        <w:t> one</w:t>
      </w:r>
      <w:r>
        <w:rPr>
          <w:spacing w:val="-1"/>
        </w:rPr>
        <w:t> percent,</w:t>
      </w:r>
      <w:r>
        <w:rPr>
          <w:spacing w:val="91"/>
        </w:rPr>
        <w:t> </w:t>
      </w:r>
      <w:r>
        <w:rPr/>
        <w:t>but </w:t>
      </w:r>
      <w:r>
        <w:rPr>
          <w:spacing w:val="-1"/>
        </w:rPr>
        <w:t>may</w:t>
      </w:r>
      <w:r>
        <w:rPr>
          <w:spacing w:val="-8"/>
        </w:rPr>
        <w:t> </w:t>
      </w:r>
      <w:r>
        <w:rPr>
          <w:spacing w:val="-1"/>
        </w:rPr>
        <w:t>range </w:t>
      </w:r>
      <w:r>
        <w:rPr/>
        <w:t>up to 3 </w:t>
      </w:r>
      <w:r>
        <w:rPr>
          <w:spacing w:val="-1"/>
        </w:rPr>
        <w:t>percent.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series</w:t>
      </w:r>
      <w:r>
        <w:rPr/>
        <w:t> is extensive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Texas</w:t>
      </w:r>
      <w:r>
        <w:rPr/>
        <w:t> </w:t>
      </w:r>
      <w:r>
        <w:rPr>
          <w:spacing w:val="-2"/>
        </w:rPr>
        <w:t>Claypan</w:t>
      </w:r>
      <w:r>
        <w:rPr/>
        <w:t> </w:t>
      </w:r>
      <w:r>
        <w:rPr>
          <w:spacing w:val="-1"/>
        </w:rPr>
        <w:t>region</w:t>
      </w:r>
      <w:r>
        <w:rPr/>
        <w:t> of</w:t>
      </w:r>
      <w:r>
        <w:rPr>
          <w:spacing w:val="-1"/>
        </w:rPr>
        <w:t> </w:t>
      </w:r>
      <w:r>
        <w:rPr>
          <w:spacing w:val="-2"/>
        </w:rPr>
        <w:t>MLRA</w:t>
      </w:r>
      <w:r>
        <w:rPr>
          <w:spacing w:val="45"/>
        </w:rPr>
        <w:t> </w:t>
      </w:r>
      <w:r>
        <w:rPr/>
        <w:t>87A</w:t>
      </w:r>
      <w:r>
        <w:rPr>
          <w:spacing w:val="-1"/>
        </w:rPr>
        <w:t> and</w:t>
      </w:r>
      <w:r>
        <w:rPr/>
        <w:t> 87B</w:t>
      </w:r>
      <w:r>
        <w:rPr>
          <w:spacing w:val="-2"/>
        </w:rPr>
        <w:t> </w:t>
      </w:r>
      <w:r>
        <w:rPr>
          <w:spacing w:val="-1"/>
        </w:rPr>
        <w:t>and</w:t>
      </w:r>
      <w:r>
        <w:rPr/>
        <w:t> of</w:t>
      </w:r>
      <w:r>
        <w:rPr>
          <w:spacing w:val="-1"/>
        </w:rPr>
        <w:t> </w:t>
      </w:r>
      <w:r>
        <w:rPr/>
        <w:t>to </w:t>
      </w:r>
      <w:r>
        <w:rPr>
          <w:spacing w:val="-1"/>
        </w:rPr>
        <w:t>lesser </w:t>
      </w:r>
      <w:r>
        <w:rPr/>
        <w:t>extent in </w:t>
      </w:r>
      <w:r>
        <w:rPr>
          <w:spacing w:val="-2"/>
        </w:rPr>
        <w:t>MLRA</w:t>
      </w:r>
      <w:r>
        <w:rPr>
          <w:spacing w:val="-1"/>
        </w:rPr>
        <w:t> 86A.</w:t>
      </w:r>
      <w:r>
        <w:rPr/>
        <w:t>  </w:t>
      </w:r>
      <w:r>
        <w:rPr>
          <w:spacing w:val="12"/>
        </w:rPr>
        <w:t> </w:t>
      </w:r>
      <w:r>
        <w:rPr>
          <w:spacing w:val="-2"/>
        </w:rPr>
        <w:t>Lufkin</w:t>
      </w:r>
      <w:r>
        <w:rPr/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D</w:t>
      </w:r>
      <w:r>
        <w:rPr>
          <w:spacing w:val="-1"/>
        </w:rPr>
        <w:t> </w:t>
      </w:r>
      <w:r>
        <w:rPr/>
        <w:t>soil.</w:t>
      </w:r>
    </w:p>
    <w:p>
      <w:pPr>
        <w:spacing w:line="240" w:lineRule="auto" w:before="2"/>
        <w:rPr>
          <w:rFonts w:ascii="Times New Roman" w:hAnsi="Times New Roman" w:cs="Times New Roman" w:eastAsia="Times New Roman"/>
          <w:sz w:val="25"/>
          <w:szCs w:val="25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2"/>
      </w:tblGrid>
      <w:tr>
        <w:trPr>
          <w:trHeight w:val="691" w:hRule="exact"/>
        </w:trPr>
        <w:tc>
          <w:tcPr>
            <w:tcW w:w="918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0.71</w:t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85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6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25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62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0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4232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432" w:hRule="exact"/>
        </w:trPr>
        <w:tc>
          <w:tcPr>
            <w:tcW w:w="9091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2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500" w:bottom="280" w:left="1160" w:right="136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71.559998pt;margin-top:72.720001pt;width:258pt;height:20.65pt;mso-position-horizontal-relative:page;mso-position-vertical-relative:page;z-index:-263968" coordorigin="5431,1454" coordsize="5160,413">
            <v:group style="position:absolute;left:5431;top:1454;width:5160;height:120" coordorigin="5431,1454" coordsize="5160,120">
              <v:shape style="position:absolute;left:5431;top:1454;width:5160;height:120" coordorigin="5431,1454" coordsize="5160,120" path="m5431,1574l10591,1574,10591,1454,5431,1454,5431,1574xe" filled="true" fillcolor="#e6e6e6" stroked="false">
                <v:path arrowok="t"/>
                <v:fill type="solid"/>
              </v:shape>
            </v:group>
            <v:group style="position:absolute;left:5431;top:1574;width:5160;height:293" coordorigin="5431,1574" coordsize="5160,293">
              <v:shape style="position:absolute;left:5431;top:1574;width:5160;height:293" coordorigin="5431,1574" coordsize="5160,293" path="m5431,1867l10591,1867,10591,1574,5431,1574,5431,186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105.959999pt;width:258pt;height:77.4pt;mso-position-horizontal-relative:page;mso-position-vertical-relative:page;z-index:-263944" coordorigin="5431,2119" coordsize="5160,1548">
            <v:group style="position:absolute;left:5431;top:2119;width:5160;height:120" coordorigin="5431,2119" coordsize="5160,120">
              <v:shape style="position:absolute;left:5431;top:2119;width:5160;height:120" coordorigin="5431,2119" coordsize="5160,120" path="m5431,2239l10591,2239,10591,2119,5431,2119,5431,2239xe" filled="true" fillcolor="#e6e6e6" stroked="false">
                <v:path arrowok="t"/>
                <v:fill type="solid"/>
              </v:shape>
            </v:group>
            <v:group style="position:absolute;left:5431;top:2239;width:5160;height:236" coordorigin="5431,2239" coordsize="5160,236">
              <v:shape style="position:absolute;left:5431;top:2239;width:5160;height:236" coordorigin="5431,2239" coordsize="5160,236" path="m5431,2474l10591,2474,10591,2239,5431,2239,5431,2474xe" filled="true" fillcolor="#e6e6e6" stroked="false">
                <v:path arrowok="t"/>
                <v:fill type="solid"/>
              </v:shape>
            </v:group>
            <v:group style="position:absolute;left:5431;top:2474;width:5160;height:236" coordorigin="5431,2474" coordsize="5160,236">
              <v:shape style="position:absolute;left:5431;top:2474;width:5160;height:236" coordorigin="5431,2474" coordsize="5160,236" path="m5431,2710l10591,2710,10591,2474,5431,2474,5431,2710xe" filled="true" fillcolor="#e6e6e6" stroked="false">
                <v:path arrowok="t"/>
                <v:fill type="solid"/>
              </v:shape>
            </v:group>
            <v:group style="position:absolute;left:5431;top:2710;width:5160;height:236" coordorigin="5431,2710" coordsize="5160,236">
              <v:shape style="position:absolute;left:5431;top:2710;width:5160;height:236" coordorigin="5431,2710" coordsize="5160,236" path="m5431,2945l10591,2945,10591,2710,5431,2710,5431,2945xe" filled="true" fillcolor="#e6e6e6" stroked="false">
                <v:path arrowok="t"/>
                <v:fill type="solid"/>
              </v:shape>
            </v:group>
            <v:group style="position:absolute;left:5431;top:2945;width:5160;height:293" coordorigin="5431,2945" coordsize="5160,293">
              <v:shape style="position:absolute;left:5431;top:2945;width:5160;height:293" coordorigin="5431,2945" coordsize="5160,293" path="m5431,3238l10591,3238,10591,2945,5431,2945,5431,3238xe" filled="true" fillcolor="#e6e6e6" stroked="false">
                <v:path arrowok="t"/>
                <v:fill type="solid"/>
              </v:shape>
            </v:group>
            <v:group style="position:absolute;left:5431;top:3254;width:5160;height:120" coordorigin="5431,3254" coordsize="5160,120">
              <v:shape style="position:absolute;left:5431;top:3254;width:5160;height:120" coordorigin="5431,3254" coordsize="5160,120" path="m5431,3374l10591,3374,10591,3254,5431,3254,5431,3374xe" filled="true" fillcolor="#e6e6e6" stroked="false">
                <v:path arrowok="t"/>
                <v:fill type="solid"/>
              </v:shape>
            </v:group>
            <v:group style="position:absolute;left:5431;top:3374;width:5160;height:293" coordorigin="5431,3374" coordsize="5160,293">
              <v:shape style="position:absolute;left:5431;top:3374;width:5160;height:293" coordorigin="5431,3374" coordsize="5160,293" path="m5431,3667l10591,3667,10591,3374,5431,3374,5431,366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195.960007pt;width:258pt;height:20.65pt;mso-position-horizontal-relative:page;mso-position-vertical-relative:page;z-index:-263920" coordorigin="5431,3919" coordsize="5160,413">
            <v:group style="position:absolute;left:5431;top:3919;width:5160;height:120" coordorigin="5431,3919" coordsize="5160,120">
              <v:shape style="position:absolute;left:5431;top:3919;width:5160;height:120" coordorigin="5431,3919" coordsize="5160,120" path="m5431,4039l10591,4039,10591,3919,5431,3919,5431,4039xe" filled="true" fillcolor="#e6e6e6" stroked="false">
                <v:path arrowok="t"/>
                <v:fill type="solid"/>
              </v:shape>
            </v:group>
            <v:group style="position:absolute;left:5431;top:4039;width:5160;height:293" coordorigin="5431,4039" coordsize="5160,293">
              <v:shape style="position:absolute;left:5431;top:4039;width:5160;height:293" coordorigin="5431,4039" coordsize="5160,293" path="m5431,4332l10591,4332,10591,4039,5431,4039,5431,433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29.201004pt;width:258pt;height:20.65pt;mso-position-horizontal-relative:page;mso-position-vertical-relative:page;z-index:-263896" coordorigin="5431,4584" coordsize="5160,413">
            <v:group style="position:absolute;left:5431;top:4584;width:5160;height:120" coordorigin="5431,4584" coordsize="5160,120">
              <v:shape style="position:absolute;left:5431;top:4584;width:5160;height:120" coordorigin="5431,4584" coordsize="5160,120" path="m5431,4704l10591,4704,10591,4584,5431,4584,5431,4704xe" filled="true" fillcolor="#e6e6e6" stroked="false">
                <v:path arrowok="t"/>
                <v:fill type="solid"/>
              </v:shape>
            </v:group>
            <v:group style="position:absolute;left:5431;top:4704;width:5160;height:293" coordorigin="5431,4704" coordsize="5160,293">
              <v:shape style="position:absolute;left:5431;top:4704;width:5160;height:293" coordorigin="5431,4704" coordsize="5160,293" path="m5431,4997l10591,4997,10591,4704,5431,4704,5431,499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62.440002pt;width:258pt;height:44.2pt;mso-position-horizontal-relative:page;mso-position-vertical-relative:page;z-index:-263872" coordorigin="5431,5249" coordsize="5160,884">
            <v:group style="position:absolute;left:5431;top:5249;width:5160;height:120" coordorigin="5431,5249" coordsize="5160,120">
              <v:shape style="position:absolute;left:5431;top:5249;width:5160;height:120" coordorigin="5431,5249" coordsize="5160,120" path="m5431,5369l10591,5369,10591,5249,5431,5249,5431,5369xe" filled="true" fillcolor="#e6e6e6" stroked="false">
                <v:path arrowok="t"/>
                <v:fill type="solid"/>
              </v:shape>
            </v:group>
            <v:group style="position:absolute;left:5431;top:5369;width:5160;height:236" coordorigin="5431,5369" coordsize="5160,236">
              <v:shape style="position:absolute;left:5431;top:5369;width:5160;height:236" coordorigin="5431,5369" coordsize="5160,236" path="m5431,5604l10591,5604,10591,5369,5431,5369,5431,5604xe" filled="true" fillcolor="#e6e6e6" stroked="false">
                <v:path arrowok="t"/>
                <v:fill type="solid"/>
              </v:shape>
            </v:group>
            <v:group style="position:absolute;left:5431;top:5604;width:5160;height:236" coordorigin="5431,5604" coordsize="5160,236">
              <v:shape style="position:absolute;left:5431;top:5604;width:5160;height:236" coordorigin="5431,5604" coordsize="5160,236" path="m5431,5839l10591,5839,10591,5604,5431,5604,5431,5839xe" filled="true" fillcolor="#e6e6e6" stroked="false">
                <v:path arrowok="t"/>
                <v:fill type="solid"/>
              </v:shape>
            </v:group>
            <v:group style="position:absolute;left:5431;top:5839;width:5160;height:293" coordorigin="5431,5839" coordsize="5160,293">
              <v:shape style="position:absolute;left:5431;top:5839;width:5160;height:293" coordorigin="5431,5839" coordsize="5160,293" path="m5431,6132l10591,6132,10591,5839,5431,5839,5431,613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84.080994pt;width:222pt;height:20.65pt;mso-position-horizontal-relative:page;mso-position-vertical-relative:page;z-index:-263848" coordorigin="5971,9682" coordsize="4440,413">
            <v:group style="position:absolute;left:5971;top:9682;width:4440;height:120" coordorigin="5971,9682" coordsize="4440,120">
              <v:shape style="position:absolute;left:5971;top:9682;width:4440;height:120" coordorigin="5971,9682" coordsize="4440,120" path="m5971,9802l10411,9802,10411,9682,5971,9682,5971,9802xe" filled="true" fillcolor="#e6e6e6" stroked="false">
                <v:path arrowok="t"/>
                <v:fill type="solid"/>
              </v:shape>
            </v:group>
            <v:group style="position:absolute;left:5971;top:9802;width:4440;height:293" coordorigin="5971,9802" coordsize="4440,293">
              <v:shape style="position:absolute;left:5971;top:9802;width:4440;height:293" coordorigin="5971,9802" coordsize="4440,293" path="m5971,10094l10411,10094,10411,9802,5971,9802,5971,1009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17.320007pt;width:222pt;height:20.65pt;mso-position-horizontal-relative:page;mso-position-vertical-relative:page;z-index:-263824" coordorigin="5971,10346" coordsize="4440,413">
            <v:group style="position:absolute;left:5971;top:10346;width:4440;height:120" coordorigin="5971,10346" coordsize="4440,120">
              <v:shape style="position:absolute;left:5971;top:10346;width:4440;height:120" coordorigin="5971,10346" coordsize="4440,120" path="m5971,10466l10411,10466,10411,10346,5971,10346,5971,10466xe" filled="true" fillcolor="#e6e6e6" stroked="false">
                <v:path arrowok="t"/>
                <v:fill type="solid"/>
              </v:shape>
            </v:group>
            <v:group style="position:absolute;left:5971;top:10466;width:4440;height:293" coordorigin="5971,10466" coordsize="4440,293">
              <v:shape style="position:absolute;left:5971;top:10466;width:4440;height:293" coordorigin="5971,10466" coordsize="4440,293" path="m5971,10759l10411,10759,10411,10466,5971,10466,5971,1075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62.320007pt;width:222pt;height:20.65pt;mso-position-horizontal-relative:page;mso-position-vertical-relative:page;z-index:-263800" coordorigin="5971,11246" coordsize="4440,413">
            <v:group style="position:absolute;left:5971;top:11246;width:4440;height:120" coordorigin="5971,11246" coordsize="4440,120">
              <v:shape style="position:absolute;left:5971;top:11246;width:4440;height:120" coordorigin="5971,11246" coordsize="4440,120" path="m5971,11366l10411,11366,10411,11246,5971,11246,5971,11366xe" filled="true" fillcolor="#e6e6e6" stroked="false">
                <v:path arrowok="t"/>
                <v:fill type="solid"/>
              </v:shape>
            </v:group>
            <v:group style="position:absolute;left:5971;top:11366;width:4440;height:293" coordorigin="5971,11366" coordsize="4440,293">
              <v:shape style="position:absolute;left:5971;top:11366;width:4440;height:293" coordorigin="5971,11366" coordsize="4440,293" path="m5971,11659l10411,11659,10411,11366,5971,11366,5971,1165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607.320007pt;width:222pt;height:107.8pt;mso-position-horizontal-relative:page;mso-position-vertical-relative:page;z-index:-263776" coordorigin="5971,12146" coordsize="4440,2156">
            <v:group style="position:absolute;left:5971;top:12146;width:4440;height:120" coordorigin="5971,12146" coordsize="4440,120">
              <v:shape style="position:absolute;left:5971;top:12146;width:4440;height:120" coordorigin="5971,12146" coordsize="4440,120" path="m5971,12266l10411,12266,10411,12146,5971,12146,5971,12266xe" filled="true" fillcolor="#e6e6e6" stroked="false">
                <v:path arrowok="t"/>
                <v:fill type="solid"/>
              </v:shape>
            </v:group>
            <v:group style="position:absolute;left:5971;top:12266;width:4440;height:236" coordorigin="5971,12266" coordsize="4440,236">
              <v:shape style="position:absolute;left:5971;top:12266;width:4440;height:236" coordorigin="5971,12266" coordsize="4440,236" path="m5971,12502l10411,12502,10411,12266,5971,12266,5971,12502xe" filled="true" fillcolor="#e6e6e6" stroked="false">
                <v:path arrowok="t"/>
                <v:fill type="solid"/>
              </v:shape>
            </v:group>
            <v:group style="position:absolute;left:5971;top:12502;width:4440;height:236" coordorigin="5971,12502" coordsize="4440,236">
              <v:shape style="position:absolute;left:5971;top:12502;width:4440;height:236" coordorigin="5971,12502" coordsize="4440,236" path="m5971,12737l10411,12737,10411,12502,5971,12502,5971,12737xe" filled="true" fillcolor="#e6e6e6" stroked="false">
                <v:path arrowok="t"/>
                <v:fill type="solid"/>
              </v:shape>
            </v:group>
            <v:group style="position:absolute;left:5971;top:12737;width:4440;height:293" coordorigin="5971,12737" coordsize="4440,293">
              <v:shape style="position:absolute;left:5971;top:12737;width:4440;height:293" coordorigin="5971,12737" coordsize="4440,293" path="m5971,13030l10411,13030,10411,12737,5971,12737,5971,13030xe" filled="true" fillcolor="#e6e6e6" stroked="false">
                <v:path arrowok="t"/>
                <v:fill type="solid"/>
              </v:shape>
            </v:group>
            <v:group style="position:absolute;left:5971;top:13046;width:4440;height:120" coordorigin="5971,13046" coordsize="4440,120">
              <v:shape style="position:absolute;left:5971;top:13046;width:4440;height:120" coordorigin="5971,13046" coordsize="4440,120" path="m5971,13166l10411,13166,10411,13046,5971,13046,5971,13166xe" filled="true" fillcolor="#e6e6e6" stroked="false">
                <v:path arrowok="t"/>
                <v:fill type="solid"/>
              </v:shape>
            </v:group>
            <v:group style="position:absolute;left:5971;top:13166;width:4440;height:236" coordorigin="5971,13166" coordsize="4440,236">
              <v:shape style="position:absolute;left:5971;top:13166;width:4440;height:236" coordorigin="5971,13166" coordsize="4440,236" path="m5971,13402l10411,13402,10411,13166,5971,13166,5971,13402xe" filled="true" fillcolor="#e6e6e6" stroked="false">
                <v:path arrowok="t"/>
                <v:fill type="solid"/>
              </v:shape>
            </v:group>
            <v:group style="position:absolute;left:5971;top:13402;width:4440;height:293" coordorigin="5971,13402" coordsize="4440,293">
              <v:shape style="position:absolute;left:5971;top:13402;width:4440;height:293" coordorigin="5971,13402" coordsize="4440,293" path="m5971,13694l10411,13694,10411,13402,5971,13402,5971,13694xe" filled="true" fillcolor="#e6e6e6" stroked="false">
                <v:path arrowok="t"/>
                <v:fill type="solid"/>
              </v:shape>
            </v:group>
            <v:group style="position:absolute;left:5971;top:13711;width:4440;height:120" coordorigin="5971,13711" coordsize="4440,120">
              <v:shape style="position:absolute;left:5971;top:13711;width:4440;height:120" coordorigin="5971,13711" coordsize="4440,120" path="m5971,13831l10411,13831,10411,13711,5971,13711,5971,13831xe" filled="true" fillcolor="#e6e6e6" stroked="false">
                <v:path arrowok="t"/>
                <v:fill type="solid"/>
              </v:shape>
            </v:group>
            <v:group style="position:absolute;left:5971;top:13831;width:4440;height:236" coordorigin="5971,13831" coordsize="4440,236">
              <v:shape style="position:absolute;left:5971;top:13831;width:4440;height:236" coordorigin="5971,13831" coordsize="4440,236" path="m5971,14066l10411,14066,10411,13831,5971,13831,5971,14066xe" filled="true" fillcolor="#e6e6e6" stroked="false">
                <v:path arrowok="t"/>
                <v:fill type="solid"/>
              </v:shape>
            </v:group>
            <v:group style="position:absolute;left:5971;top:14066;width:4440;height:236" coordorigin="5971,14066" coordsize="4440,236">
              <v:shape style="position:absolute;left:5971;top:14066;width:4440;height:236" coordorigin="5971,14066" coordsize="4440,236" path="m5971,14302l10411,14302,10411,14066,5971,14066,5971,14302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665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0.43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Representative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0.27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2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0.3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2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5.6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practice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assumed.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9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1.75%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57" w:right="154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&lt;1-3%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1996).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midpoint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selected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The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midpoint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would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1.5-2%.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midpoint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selected.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91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3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9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26" w:right="126" w:firstLine="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depth.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grow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feet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2000a).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inconsistent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alfalfa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sources.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31" w:right="179" w:hanging="5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2001). </w:t>
            </w:r>
            <w:r>
              <w:rPr>
                <w:rFonts w:ascii="Times New Roman"/>
                <w:spacing w:val="4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other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Alfalfa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regions.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2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30" w:right="328" w:firstLine="4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months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during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multi-year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during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5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380" w:bottom="280" w:left="1520" w:right="14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98.559998pt;margin-top:237pt;width:222pt;height:98.9pt;mso-position-horizontal-relative:page;mso-position-vertical-relative:page;z-index:-263752" coordorigin="5971,4740" coordsize="4440,1978">
            <v:group style="position:absolute;left:5971;top:4740;width:4440;height:120" coordorigin="5971,4740" coordsize="4440,120">
              <v:shape style="position:absolute;left:5971;top:4740;width:4440;height:120" coordorigin="5971,4740" coordsize="4440,120" path="m5971,4860l10411,4860,10411,4740,5971,4740,5971,4860xe" filled="true" fillcolor="#e6e6e6" stroked="false">
                <v:path arrowok="t"/>
                <v:fill type="solid"/>
              </v:shape>
            </v:group>
            <v:group style="position:absolute;left:5971;top:4860;width:4440;height:236" coordorigin="5971,4860" coordsize="4440,236">
              <v:shape style="position:absolute;left:5971;top:4860;width:4440;height:236" coordorigin="5971,4860" coordsize="4440,236" path="m5971,5095l10411,5095,10411,4860,5971,4860,5971,5095xe" filled="true" fillcolor="#e6e6e6" stroked="false">
                <v:path arrowok="t"/>
                <v:fill type="solid"/>
              </v:shape>
            </v:group>
            <v:group style="position:absolute;left:5971;top:5095;width:4440;height:293" coordorigin="5971,5095" coordsize="4440,293">
              <v:shape style="position:absolute;left:5971;top:5095;width:4440;height:293" coordorigin="5971,5095" coordsize="4440,293" path="m5971,5388l10411,5388,10411,5095,5971,5095,5971,5388xe" filled="true" fillcolor="#e6e6e6" stroked="false">
                <v:path arrowok="t"/>
                <v:fill type="solid"/>
              </v:shape>
            </v:group>
            <v:group style="position:absolute;left:5971;top:5405;width:4440;height:120" coordorigin="5971,5405" coordsize="4440,120">
              <v:shape style="position:absolute;left:5971;top:5405;width:4440;height:120" coordorigin="5971,5405" coordsize="4440,120" path="m5971,5525l10411,5525,10411,5405,5971,5405,5971,5525xe" filled="true" fillcolor="#e6e6e6" stroked="false">
                <v:path arrowok="t"/>
                <v:fill type="solid"/>
              </v:shape>
            </v:group>
            <v:group style="position:absolute;left:5971;top:5525;width:4440;height:236" coordorigin="5971,5525" coordsize="4440,236">
              <v:shape style="position:absolute;left:5971;top:5525;width:4440;height:236" coordorigin="5971,5525" coordsize="4440,236" path="m5971,5760l10411,5760,10411,5525,5971,5525,5971,5760xe" filled="true" fillcolor="#e6e6e6" stroked="false">
                <v:path arrowok="t"/>
                <v:fill type="solid"/>
              </v:shape>
            </v:group>
            <v:group style="position:absolute;left:5971;top:5760;width:4440;height:293" coordorigin="5971,5760" coordsize="4440,293">
              <v:shape style="position:absolute;left:5971;top:5760;width:4440;height:293" coordorigin="5971,5760" coordsize="4440,293" path="m5971,6053l10411,6053,10411,5760,5971,5760,5971,6053xe" filled="true" fillcolor="#e6e6e6" stroked="false">
                <v:path arrowok="t"/>
                <v:fill type="solid"/>
              </v:shape>
            </v:group>
            <v:group style="position:absolute;left:5971;top:6070;width:4440;height:120" coordorigin="5971,6070" coordsize="4440,120">
              <v:shape style="position:absolute;left:5971;top:6070;width:4440;height:120" coordorigin="5971,6070" coordsize="4440,120" path="m5971,6190l10411,6190,10411,6070,5971,6070,5971,6190xe" filled="true" fillcolor="#e6e6e6" stroked="false">
                <v:path arrowok="t"/>
                <v:fill type="solid"/>
              </v:shape>
            </v:group>
            <v:group style="position:absolute;left:5971;top:6190;width:4440;height:236" coordorigin="5971,6190" coordsize="4440,236">
              <v:shape style="position:absolute;left:5971;top:6190;width:4440;height:236" coordorigin="5971,6190" coordsize="4440,236" path="m5971,6425l10411,6425,10411,6190,5971,6190,5971,6425xe" filled="true" fillcolor="#e6e6e6" stroked="false">
                <v:path arrowok="t"/>
                <v:fill type="solid"/>
              </v:shape>
            </v:group>
            <v:group style="position:absolute;left:5971;top:6425;width:4440;height:293" coordorigin="5971,6425" coordsize="4440,293">
              <v:shape style="position:absolute;left:5971;top:6425;width:4440;height:293" coordorigin="5971,6425" coordsize="4440,293" path="m5971,6718l10411,6718,10411,6425,5971,6425,5971,671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442.559998pt;width:135pt;height:64.8pt;mso-position-horizontal-relative:page;mso-position-vertical-relative:page;z-index:-263728" coordorigin="7966,8851" coordsize="2700,1296">
            <v:group style="position:absolute;left:7966;top:8851;width:2700;height:164" coordorigin="7966,8851" coordsize="2700,164">
              <v:shape style="position:absolute;left:7966;top:8851;width:2700;height:164" coordorigin="7966,8851" coordsize="2700,164" path="m7966,9014l10666,9014,10666,8851,7966,8851,7966,9014xe" filled="true" fillcolor="#e6e6e6" stroked="false">
                <v:path arrowok="t"/>
                <v:fill type="solid"/>
              </v:shape>
            </v:group>
            <v:group style="position:absolute;left:7966;top:9014;width:2700;height:284" coordorigin="7966,9014" coordsize="2700,284">
              <v:shape style="position:absolute;left:7966;top:9014;width:2700;height:284" coordorigin="7966,9014" coordsize="2700,284" path="m7966,9298l10666,9298,10666,9014,7966,9014,7966,9298xe" filled="true" fillcolor="#e6e6e6" stroked="false">
                <v:path arrowok="t"/>
                <v:fill type="solid"/>
              </v:shape>
            </v:group>
            <v:group style="position:absolute;left:7966;top:9298;width:2700;height:284" coordorigin="7966,9298" coordsize="2700,284">
              <v:shape style="position:absolute;left:7966;top:9298;width:2700;height:284" coordorigin="7966,9298" coordsize="2700,284" path="m7966,9581l10666,9581,10666,9298,7966,9298,7966,9581xe" filled="true" fillcolor="#e6e6e6" stroked="false">
                <v:path arrowok="t"/>
                <v:fill type="solid"/>
              </v:shape>
            </v:group>
            <v:group style="position:absolute;left:7966;top:9581;width:2700;height:284" coordorigin="7966,9581" coordsize="2700,284">
              <v:shape style="position:absolute;left:7966;top:9581;width:2700;height:284" coordorigin="7966,9581" coordsize="2700,284" path="m7966,9864l10666,9864,10666,9581,7966,9581,7966,9864xe" filled="true" fillcolor="#e6e6e6" stroked="false">
                <v:path arrowok="t"/>
                <v:fill type="solid"/>
              </v:shape>
            </v:group>
            <v:group style="position:absolute;left:7966;top:9864;width:2700;height:284" coordorigin="7966,9864" coordsize="2700,284">
              <v:shape style="position:absolute;left:7966;top:9864;width:2700;height:284" coordorigin="7966,9864" coordsize="2700,284" path="m7966,10147l10666,10147,10666,9864,7966,9864,7966,1014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543.23999pt;width:135pt;height:93.15pt;mso-position-horizontal-relative:page;mso-position-vertical-relative:page;z-index:-263704" coordorigin="7966,10865" coordsize="2700,1863">
            <v:group style="position:absolute;left:7966;top:10865;width:2700;height:164" coordorigin="7966,10865" coordsize="2700,164">
              <v:shape style="position:absolute;left:7966;top:10865;width:2700;height:164" coordorigin="7966,10865" coordsize="2700,164" path="m7966,11028l10666,11028,10666,10865,7966,10865,7966,11028xe" filled="true" fillcolor="#e6e6e6" stroked="false">
                <v:path arrowok="t"/>
                <v:fill type="solid"/>
              </v:shape>
            </v:group>
            <v:group style="position:absolute;left:7966;top:11028;width:2700;height:284" coordorigin="7966,11028" coordsize="2700,284">
              <v:shape style="position:absolute;left:7966;top:11028;width:2700;height:284" coordorigin="7966,11028" coordsize="2700,284" path="m7966,11311l10666,11311,10666,11028,7966,11028,7966,11311xe" filled="true" fillcolor="#e6e6e6" stroked="false">
                <v:path arrowok="t"/>
                <v:fill type="solid"/>
              </v:shape>
            </v:group>
            <v:group style="position:absolute;left:7966;top:11311;width:2700;height:284" coordorigin="7966,11311" coordsize="2700,284">
              <v:shape style="position:absolute;left:7966;top:11311;width:2700;height:284" coordorigin="7966,11311" coordsize="2700,284" path="m7966,11594l10666,11594,10666,11311,7966,11311,7966,11594xe" filled="true" fillcolor="#e6e6e6" stroked="false">
                <v:path arrowok="t"/>
                <v:fill type="solid"/>
              </v:shape>
            </v:group>
            <v:group style="position:absolute;left:7966;top:11594;width:2700;height:284" coordorigin="7966,11594" coordsize="2700,284">
              <v:shape style="position:absolute;left:7966;top:11594;width:2700;height:284" coordorigin="7966,11594" coordsize="2700,284" path="m7966,11878l10666,11878,10666,11594,7966,11594,7966,11878xe" filled="true" fillcolor="#e6e6e6" stroked="false">
                <v:path arrowok="t"/>
                <v:fill type="solid"/>
              </v:shape>
            </v:group>
            <v:group style="position:absolute;left:7966;top:11878;width:2700;height:284" coordorigin="7966,11878" coordsize="2700,284">
              <v:shape style="position:absolute;left:7966;top:11878;width:2700;height:284" coordorigin="7966,11878" coordsize="2700,284" path="m7966,12161l10666,12161,10666,11878,7966,11878,7966,12161xe" filled="true" fillcolor="#e6e6e6" stroked="false">
                <v:path arrowok="t"/>
                <v:fill type="solid"/>
              </v:shape>
            </v:group>
            <v:group style="position:absolute;left:7966;top:12161;width:2700;height:284" coordorigin="7966,12161" coordsize="2700,284">
              <v:shape style="position:absolute;left:7966;top:12161;width:2700;height:284" coordorigin="7966,12161" coordsize="2700,284" path="m7966,12444l10666,12444,10666,12161,7966,12161,7966,12444xe" filled="true" fillcolor="#e6e6e6" stroked="false">
                <v:path arrowok="t"/>
                <v:fill type="solid"/>
              </v:shape>
            </v:group>
            <v:group style="position:absolute;left:7966;top:12444;width:2700;height:284" coordorigin="7966,12444" coordsize="2700,284">
              <v:shape style="position:absolute;left:7966;top:12444;width:2700;height:284" coordorigin="7966,12444" coordsize="2700,284" path="m7966,12727l10666,12727,10666,12444,7966,12444,7966,12727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63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121"/>
        <w:gridCol w:w="4440"/>
        <w:gridCol w:w="120"/>
      </w:tblGrid>
      <w:tr>
        <w:trPr>
          <w:trHeight w:val="308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gridSpan w:val="3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right="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years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growth.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01/09</w:t>
            </w:r>
          </w:p>
        </w:tc>
        <w:tc>
          <w:tcPr>
            <w:tcW w:w="121" w:type="dxa"/>
            <w:vMerge w:val="restart"/>
            <w:tcBorders>
              <w:top w:val="single" w:sz="8" w:space="0" w:color="000000"/>
              <w:left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vMerge w:val="restart"/>
            <w:tcBorders>
              <w:top w:val="single" w:sz="8" w:space="0" w:color="000000"/>
              <w:left w:val="nil" w:sz="6" w:space="0" w:color="auto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52" w:right="5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restricted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plantings.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4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mid-points.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7-10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days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planting;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Maturation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occurs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approximately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60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days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planting..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First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maturation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Three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sometimes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cutting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season.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06" w:right="20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event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assuming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cuttings.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Each</w:t>
            </w:r>
            <w:r>
              <w:rPr>
                <w:rFonts w:ascii="Times New Roman"/>
                <w:spacing w:val="4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cutting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occur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28-30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days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last.</w:t>
            </w:r>
            <w:r>
              <w:rPr>
                <w:rFonts w:ascii="Times New Roman"/>
                <w:spacing w:val="22"/>
                <w:w w:val="99"/>
                <w:sz w:val="20"/>
              </w:rPr>
              <w:t> </w:t>
            </w:r>
            <w:r>
              <w:rPr>
                <w:rFonts w:ascii="Times New Roman"/>
                <w:color w:val="0000FF"/>
                <w:spacing w:val="-1"/>
                <w:sz w:val="20"/>
              </w:rPr>
              <w:t>ttp://texaserc.tamu.edu/catalog/topics/Crops.html</w:t>
            </w:r>
            <w:hyperlink r:id="rId15">
              <w:r>
                <w:rPr>
                  <w:rFonts w:ascii="Times New Roman"/>
                  <w:color w:val="0000FF"/>
                  <w:spacing w:val="39"/>
                  <w:w w:val="99"/>
                  <w:sz w:val="20"/>
                </w:rPr>
                <w:t> </w:t>
              </w:r>
              <w:r>
                <w:rPr>
                  <w:rFonts w:ascii="Times New Roman"/>
                  <w:color w:val="0000FF"/>
                  <w:spacing w:val="-1"/>
                  <w:w w:val="95"/>
                  <w:sz w:val="20"/>
                </w:rPr>
                <w:t>http://forage.cas.psu.edu/docs/species/alfalfa.html</w:t>
              </w:r>
              <w:r>
                <w:rPr>
                  <w:rFonts w:ascii="Times New Roman"/>
                  <w:sz w:val="20"/>
                </w:rPr>
              </w:r>
            </w:hyperlink>
          </w:p>
        </w:tc>
        <w:tc>
          <w:tcPr>
            <w:tcW w:w="120" w:type="dxa"/>
            <w:vMerge w:val="restart"/>
            <w:tcBorders>
              <w:top w:val="single" w:sz="8" w:space="0" w:color="000000"/>
              <w:left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20/10</w:t>
            </w:r>
          </w:p>
        </w:tc>
        <w:tc>
          <w:tcPr>
            <w:tcW w:w="121" w:type="dxa"/>
            <w:vMerge/>
            <w:tcBorders>
              <w:left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vMerge/>
            <w:tcBorders>
              <w:left w:val="nil" w:sz="6" w:space="0" w:color="auto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120" w:type="dxa"/>
            <w:vMerge/>
            <w:tcBorders>
              <w:left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982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01/08</w:t>
            </w:r>
          </w:p>
        </w:tc>
        <w:tc>
          <w:tcPr>
            <w:tcW w:w="121" w:type="dxa"/>
            <w:vMerge/>
            <w:tcBorders>
              <w:left w:val="single" w:sz="8" w:space="0" w:color="000000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vMerge/>
            <w:tcBorders>
              <w:left w:val="nil" w:sz="6" w:space="0" w:color="auto"/>
              <w:bottom w:val="single" w:sz="8" w:space="0" w:color="000000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120" w:type="dxa"/>
            <w:vMerge/>
            <w:tcBorders>
              <w:left w:val="nil" w:sz="6" w:space="0" w:color="auto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21" w:hRule="exact"/>
        </w:trPr>
        <w:tc>
          <w:tcPr>
            <w:tcW w:w="2519" w:type="dxa"/>
            <w:vMerge w:val="restart"/>
            <w:tcBorders>
              <w:top w:val="single" w:sz="8" w:space="0" w:color="000000"/>
              <w:left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121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nil" w:sz="6" w:space="0" w:color="auto"/>
            </w:tcBorders>
            <w:shd w:val="clear" w:color="auto" w:fill="E6E6E6"/>
          </w:tcPr>
          <w:p>
            <w:pPr/>
          </w:p>
        </w:tc>
        <w:tc>
          <w:tcPr>
            <w:tcW w:w="4440" w:type="dxa"/>
            <w:tcBorders>
              <w:top w:val="single" w:sz="8" w:space="0" w:color="000000"/>
              <w:left w:val="nil" w:sz="6" w:space="0" w:color="auto"/>
              <w:bottom w:val="nil" w:sz="6" w:space="0" w:color="auto"/>
              <w:right w:val="nil" w:sz="6" w:space="0" w:color="auto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90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20" w:type="dxa"/>
            <w:tcBorders>
              <w:top w:val="single" w:sz="8" w:space="0" w:color="000000"/>
              <w:left w:val="nil" w:sz="6" w:space="0" w:color="auto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244" w:hRule="exact"/>
        </w:trPr>
        <w:tc>
          <w:tcPr>
            <w:tcW w:w="2519" w:type="dxa"/>
            <w:vMerge/>
            <w:tcBorders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134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gridSpan w:val="3"/>
            <w:tcBorders>
              <w:top w:val="nil" w:sz="6" w:space="0" w:color="auto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90,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88,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89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076" w:right="220" w:hanging="85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pasture/range,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non-CNT,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poor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0.110</w:t>
            </w:r>
          </w:p>
        </w:tc>
        <w:tc>
          <w:tcPr>
            <w:tcW w:w="46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3116" w:val="left" w:leader="none"/>
              </w:tabs>
              <w:spacing w:line="245" w:lineRule="auto" w:before="119"/>
              <w:ind w:left="366" w:right="367" w:firstLine="2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J94HGHGC;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Grass,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Waco,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  <w:tab/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0.004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06" w:right="405" w:firstLine="17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J94HGHGC;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Grass,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Waco,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8" w:hRule="exact"/>
        </w:trPr>
        <w:tc>
          <w:tcPr>
            <w:tcW w:w="8549" w:type="dxa"/>
            <w:gridSpan w:val="5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505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2"/>
                <w:sz w:val="24"/>
              </w:rPr>
              <w:t>Lufkin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Milam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Texas</w:t>
            </w:r>
            <w:r>
              <w:rPr>
                <w:rFonts w:ascii="Times New Roman"/>
                <w:sz w:val="24"/>
              </w:rPr>
              <w:t> -</w:t>
            </w:r>
            <w:r>
              <w:rPr>
                <w:rFonts w:ascii="Times New Roman"/>
                <w:spacing w:val="-1"/>
                <w:sz w:val="24"/>
              </w:rPr>
              <w:t> Alfalfa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804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5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89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1,2,3)</w:t>
            </w:r>
          </w:p>
        </w:tc>
      </w:tr>
      <w:tr>
        <w:trPr>
          <w:trHeight w:val="1030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2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99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82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  <w:p>
            <w:pPr>
              <w:pStyle w:val="TableParagraph"/>
              <w:spacing w:line="246" w:lineRule="auto"/>
              <w:ind w:left="166" w:right="164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7">
              <w:r>
                <w:rPr>
                  <w:rFonts w:ascii="Times New Roman"/>
                  <w:color w:val="0000FF"/>
                  <w:spacing w:val="-1"/>
                  <w:sz w:val="24"/>
                </w:rPr>
                <w:t>http://www.statlab.iastate.e</w:t>
              </w:r>
            </w:hyperlink>
            <w:r>
              <w:rPr>
                <w:rFonts w:ascii="Times New Roman"/>
                <w:color w:val="0000FF"/>
                <w:spacing w:val="41"/>
                <w:sz w:val="24"/>
              </w:rPr>
              <w:t> </w:t>
            </w:r>
            <w:r>
              <w:rPr>
                <w:rFonts w:ascii="Times New Roman"/>
                <w:color w:val="0000FF"/>
                <w:sz w:val="24"/>
              </w:rPr>
              <w:t>du/soils/ssl/)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75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38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1.6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0.215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0.320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7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2970" w:type="dxa"/>
            <w:vMerge/>
            <w:tcBorders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60" w:bottom="280" w:left="134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5"/>
          <w:szCs w:val="5"/>
        </w:rPr>
      </w:pPr>
    </w:p>
    <w:tbl>
      <w:tblPr>
        <w:tblW w:w="0" w:type="auto"/>
        <w:jc w:val="left"/>
        <w:tblInd w:w="1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86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/>
              <w:ind w:left="810" w:right="716" w:hanging="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0.215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94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0.320cm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7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29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0.105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0.200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80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1.16%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8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0.29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tabs>
          <w:tab w:pos="1601" w:val="left" w:leader="none"/>
        </w:tabs>
        <w:spacing w:line="246" w:lineRule="auto" w:before="69"/>
        <w:ind w:left="200" w:right="243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141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200" w:right="141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24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176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</w:t>
      </w:r>
      <w:r>
        <w:rPr>
          <w:spacing w:val="71"/>
        </w:rPr>
        <w:t> </w:t>
      </w:r>
      <w:r>
        <w:rPr>
          <w:spacing w:val="-1"/>
        </w:rPr>
        <w:t>Revisions</w:t>
      </w:r>
      <w:r>
        <w:rPr/>
        <w:t> 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11" w:right="14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 </w:t>
      </w:r>
      <w:r>
        <w:rPr/>
        <w:t>1996.  </w:t>
      </w:r>
      <w:r>
        <w:rPr>
          <w:spacing w:val="12"/>
        </w:rPr>
        <w:t> </w:t>
      </w:r>
      <w:r>
        <w:rPr>
          <w:spacing w:val="-1"/>
        </w:rPr>
        <w:t>Official</w:t>
      </w:r>
      <w:r>
        <w:rPr/>
        <w:t> </w:t>
      </w:r>
      <w:r>
        <w:rPr>
          <w:spacing w:val="-1"/>
        </w:rPr>
        <w:t>Series</w:t>
      </w:r>
      <w:r>
        <w:rPr/>
        <w:t> </w:t>
      </w:r>
      <w:r>
        <w:rPr>
          <w:spacing w:val="-1"/>
        </w:rPr>
        <w:t>Description.</w:t>
      </w:r>
      <w:r>
        <w:rPr/>
        <w:t> </w:t>
      </w:r>
      <w:r>
        <w:rPr>
          <w:spacing w:val="-2"/>
        </w:rPr>
        <w:t>Lufkin</w:t>
      </w:r>
      <w:r>
        <w:rPr/>
        <w:t> </w:t>
      </w:r>
      <w:r>
        <w:rPr>
          <w:spacing w:val="-1"/>
        </w:rPr>
        <w:t>Series.</w:t>
      </w:r>
      <w:r>
        <w:rPr/>
        <w:t> </w:t>
      </w:r>
      <w:r>
        <w:rPr>
          <w:spacing w:val="-1"/>
        </w:rPr>
        <w:t>Information</w:t>
      </w:r>
      <w:r>
        <w:rPr/>
        <w:t> </w:t>
      </w:r>
      <w:r>
        <w:rPr>
          <w:spacing w:val="-1"/>
        </w:rPr>
        <w:t>from</w:t>
      </w:r>
      <w:r>
        <w:rPr/>
        <w:t> the</w:t>
      </w:r>
      <w:r>
        <w:rPr>
          <w:spacing w:val="-1"/>
        </w:rPr>
        <w:t> website:</w:t>
      </w:r>
      <w:hyperlink r:id="rId22">
        <w:r>
          <w:rPr>
            <w:spacing w:val="69"/>
          </w:rPr>
          <w:t> </w:t>
        </w:r>
        <w:r>
          <w:rPr>
            <w:spacing w:val="-1"/>
          </w:rPr>
          <w:t>http://ortho.ftw.nrcs.usda.gov/osd/dat/L/LUFKIN.html</w:t>
        </w:r>
      </w:hyperlink>
    </w:p>
    <w:p>
      <w:pPr>
        <w:spacing w:after="0" w:line="246" w:lineRule="auto"/>
        <w:jc w:val="left"/>
        <w:sectPr>
          <w:pgSz w:w="12240" w:h="15840"/>
          <w:pgMar w:top="1380" w:bottom="280" w:left="1240" w:right="1340"/>
        </w:sectPr>
      </w:pPr>
    </w:p>
    <w:p>
      <w:pPr>
        <w:pStyle w:val="BodyText"/>
        <w:spacing w:line="246" w:lineRule="auto" w:before="41"/>
        <w:ind w:left="111" w:right="0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0"/>
        <w:jc w:val="left"/>
      </w:pPr>
      <w:r>
        <w:rPr>
          <w:spacing w:val="-1"/>
        </w:rPr>
        <w:t>USDA.</w:t>
      </w:r>
      <w:r>
        <w:rPr/>
        <w:t> </w:t>
      </w:r>
      <w:r>
        <w:rPr>
          <w:spacing w:val="-1"/>
        </w:rPr>
        <w:t>2000a.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Profile for Alfalfa </w:t>
      </w:r>
      <w:r>
        <w:rPr/>
        <w:t>in </w:t>
      </w:r>
      <w:r>
        <w:rPr>
          <w:spacing w:val="-1"/>
        </w:rPr>
        <w:t>Minnesota.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NSF</w:t>
      </w:r>
      <w:r>
        <w:rPr>
          <w:spacing w:val="85"/>
        </w:rPr>
        <w:t> </w:t>
      </w:r>
      <w:r>
        <w:rPr>
          <w:spacing w:val="-1"/>
        </w:rPr>
        <w:t>Center for </w:t>
      </w:r>
      <w:r>
        <w:rPr>
          <w:spacing w:val="-2"/>
        </w:rPr>
        <w:t>Integrated</w:t>
      </w:r>
      <w:r>
        <w:rPr/>
        <w:t> </w:t>
      </w:r>
      <w:r>
        <w:rPr>
          <w:spacing w:val="-1"/>
        </w:rPr>
        <w:t>Pest</w:t>
      </w:r>
      <w:r>
        <w:rPr/>
        <w:t> </w:t>
      </w:r>
      <w:r>
        <w:rPr>
          <w:spacing w:val="-1"/>
        </w:rPr>
        <w:t>Management.</w:t>
      </w:r>
      <w:r>
        <w:rPr/>
        <w:t> </w:t>
      </w:r>
      <w:r>
        <w:rPr>
          <w:spacing w:val="-1"/>
        </w:rPr>
        <w:t>Information</w:t>
      </w:r>
      <w:r>
        <w:rPr/>
        <w:t> </w:t>
      </w:r>
      <w:r>
        <w:rPr>
          <w:spacing w:val="-1"/>
        </w:rPr>
        <w:t>from</w:t>
      </w:r>
      <w:r>
        <w:rPr/>
        <w:t> the</w:t>
      </w:r>
      <w:r>
        <w:rPr>
          <w:spacing w:val="-1"/>
        </w:rPr>
        <w:t> website:</w:t>
      </w:r>
      <w:r>
        <w:rPr>
          <w:spacing w:val="54"/>
        </w:rPr>
        <w:t> </w:t>
      </w:r>
      <w:hyperlink r:id="rId14">
        <w:r>
          <w:rPr>
            <w:color w:val="0000FF"/>
            <w:spacing w:val="-1"/>
          </w:rPr>
          <w:t>http://www.ipmcenters.org/cropprofiles/.</w:t>
        </w:r>
        <w:r>
          <w:rPr/>
        </w:r>
      </w:hyperlink>
    </w:p>
    <w:p>
      <w:pPr>
        <w:spacing w:after="0" w:line="246" w:lineRule="auto"/>
        <w:jc w:val="left"/>
        <w:sectPr>
          <w:pgSz w:w="12240" w:h="15840"/>
          <w:pgMar w:top="1400" w:bottom="280" w:left="1240" w:right="1640"/>
        </w:sectPr>
      </w:pPr>
    </w:p>
    <w:p>
      <w:pPr>
        <w:pStyle w:val="Heading1"/>
        <w:spacing w:line="240" w:lineRule="auto" w:before="46"/>
        <w:ind w:right="0"/>
        <w:jc w:val="left"/>
        <w:rPr>
          <w:b w:val="0"/>
          <w:bCs w:val="0"/>
        </w:rPr>
      </w:pPr>
      <w:r>
        <w:rPr/>
        <w:pict>
          <v:group style="position:absolute;margin-left:317.279999pt;margin-top:499.440002pt;width:198pt;height:19.95pt;mso-position-horizontal-relative:page;mso-position-vertical-relative:page;z-index:-263680" coordorigin="6346,9989" coordsize="3960,399">
            <v:group style="position:absolute;left:6346;top:9989;width:3960;height:164" coordorigin="6346,9989" coordsize="3960,164">
              <v:shape style="position:absolute;left:6346;top:9989;width:3960;height:164" coordorigin="6346,9989" coordsize="3960,164" path="m6346,10152l10306,10152,10306,9989,6346,9989,6346,10152xe" filled="true" fillcolor="#e6e6e6" stroked="false">
                <v:path arrowok="t"/>
                <v:fill type="solid"/>
              </v:shape>
            </v:group>
            <v:group style="position:absolute;left:6346;top:10152;width:3960;height:236" coordorigin="6346,10152" coordsize="3960,236">
              <v:shape style="position:absolute;left:6346;top:10152;width:3960;height:236" coordorigin="6346,10152" coordsize="3960,236" path="m6346,10387l10306,10387,10306,10152,6346,10152,6346,1038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31.960999pt;width:198pt;height:19.95pt;mso-position-horizontal-relative:page;mso-position-vertical-relative:page;z-index:-263656" coordorigin="6346,10639" coordsize="3960,399">
            <v:group style="position:absolute;left:6346;top:10639;width:3960;height:164" coordorigin="6346,10639" coordsize="3960,164">
              <v:shape style="position:absolute;left:6346;top:10639;width:3960;height:164" coordorigin="6346,10639" coordsize="3960,164" path="m6346,10802l10306,10802,10306,10639,6346,10639,6346,10802xe" filled="true" fillcolor="#e6e6e6" stroked="false">
                <v:path arrowok="t"/>
                <v:fill type="solid"/>
              </v:shape>
            </v:group>
            <v:group style="position:absolute;left:6346;top:10802;width:3960;height:236" coordorigin="6346,10802" coordsize="3960,236">
              <v:shape style="position:absolute;left:6346;top:10802;width:3960;height:236" coordorigin="6346,10802" coordsize="3960,236" path="m6346,11038l10306,11038,10306,10802,6346,10802,6346,1103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655.320007pt;width:258pt;height:20.65pt;mso-position-horizontal-relative:page;mso-position-vertical-relative:page;z-index:-263632" coordorigin="5431,13106" coordsize="5160,413">
            <v:group style="position:absolute;left:5431;top:13106;width:5160;height:120" coordorigin="5431,13106" coordsize="5160,120">
              <v:shape style="position:absolute;left:5431;top:13106;width:5160;height:120" coordorigin="5431,13106" coordsize="5160,120" path="m5431,13226l10591,13226,10591,13106,5431,13106,5431,13226xe" filled="true" fillcolor="#e6e6e6" stroked="false">
                <v:path arrowok="t"/>
                <v:fill type="solid"/>
              </v:shape>
            </v:group>
            <v:group style="position:absolute;left:5431;top:13226;width:5160;height:293" coordorigin="5431,13226" coordsize="5160,293">
              <v:shape style="position:absolute;left:5431;top:13226;width:5160;height:293" coordorigin="5431,13226" coordsize="5160,293" path="m5431,13519l10591,13519,10591,13226,5431,13226,5431,13519xe" filled="true" fillcolor="#e6e6e6" stroked="false">
                <v:path arrowok="t"/>
                <v:fill type="solid"/>
              </v:shape>
            </v:group>
            <w10:wrap type="none"/>
          </v:group>
        </w:pict>
      </w:r>
      <w:bookmarkStart w:name="_TOC_250003" w:id="14"/>
      <w:r>
        <w:rPr>
          <w:spacing w:val="-1"/>
        </w:rPr>
        <w:t>TEXAS</w:t>
      </w:r>
      <w:r>
        <w:rPr/>
        <w:t> </w:t>
      </w:r>
      <w:r>
        <w:rPr>
          <w:spacing w:val="-1"/>
        </w:rPr>
        <w:t>CORN</w:t>
      </w:r>
      <w:bookmarkEnd w:id="14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5" w:lineRule="auto"/>
        <w:ind w:left="191" w:right="105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corn</w:t>
      </w:r>
      <w:r>
        <w:rPr/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Texas</w:t>
      </w:r>
      <w:r>
        <w:rPr/>
        <w:t> 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Milam</w:t>
      </w:r>
      <w:r>
        <w:rPr/>
        <w:t> County</w:t>
      </w:r>
      <w:r>
        <w:rPr>
          <w:spacing w:val="-8"/>
        </w:rPr>
        <w:t> </w:t>
      </w:r>
      <w:r>
        <w:rPr/>
        <w:t>in the</w:t>
      </w:r>
      <w:r>
        <w:rPr>
          <w:spacing w:val="69"/>
        </w:rPr>
        <w:t> </w:t>
      </w:r>
      <w:r>
        <w:rPr>
          <w:spacing w:val="-1"/>
        </w:rPr>
        <w:t>Texas</w:t>
      </w:r>
      <w:r>
        <w:rPr/>
        <w:t> </w:t>
      </w:r>
      <w:r>
        <w:rPr>
          <w:spacing w:val="-2"/>
        </w:rPr>
        <w:t>Claypan</w:t>
      </w:r>
      <w:r>
        <w:rPr/>
        <w:t> </w:t>
      </w:r>
      <w:r>
        <w:rPr>
          <w:spacing w:val="-1"/>
        </w:rPr>
        <w:t>region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state.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Texas</w:t>
      </w:r>
      <w:r>
        <w:rPr/>
        <w:t> is </w:t>
      </w:r>
      <w:r>
        <w:rPr>
          <w:spacing w:val="-1"/>
        </w:rPr>
        <w:t>ranked</w:t>
      </w:r>
      <w:r>
        <w:rPr>
          <w:spacing w:val="69"/>
        </w:rPr>
        <w:t> </w:t>
      </w:r>
      <w:r>
        <w:rPr>
          <w:spacing w:val="-1"/>
        </w:rPr>
        <w:t>11</w:t>
      </w:r>
      <w:r>
        <w:rPr>
          <w:spacing w:val="-1"/>
          <w:position w:val="9"/>
          <w:sz w:val="16"/>
        </w:rPr>
        <w:t>th</w:t>
      </w:r>
      <w:r>
        <w:rPr>
          <w:spacing w:val="18"/>
          <w:position w:val="9"/>
          <w:sz w:val="16"/>
        </w:rPr>
        <w:t> </w:t>
      </w:r>
      <w:r>
        <w:rPr>
          <w:spacing w:val="-1"/>
        </w:rPr>
        <w:t>among</w:t>
      </w:r>
      <w:r>
        <w:rPr>
          <w:spacing w:val="-3"/>
        </w:rPr>
        <w:t> </w:t>
      </w:r>
      <w:r>
        <w:rPr>
          <w:spacing w:val="-1"/>
        </w:rPr>
        <w:t>major producers</w:t>
      </w:r>
      <w:r>
        <w:rPr/>
        <w:t> of</w:t>
      </w:r>
      <w:r>
        <w:rPr>
          <w:spacing w:val="-1"/>
        </w:rPr>
        <w:t> corn</w:t>
      </w:r>
      <w:r>
        <w:rPr/>
        <w:t> in the</w:t>
      </w:r>
      <w:r>
        <w:rPr>
          <w:spacing w:val="-2"/>
        </w:rPr>
        <w:t> </w:t>
      </w:r>
      <w:r>
        <w:rPr>
          <w:spacing w:val="-1"/>
        </w:rPr>
        <w:t>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generally</w:t>
      </w:r>
      <w:r>
        <w:rPr>
          <w:spacing w:val="-9"/>
        </w:rPr>
        <w:t> </w:t>
      </w:r>
      <w:r>
        <w:rPr>
          <w:spacing w:val="-1"/>
        </w:rPr>
        <w:t>planted</w:t>
      </w:r>
      <w:r>
        <w:rPr/>
        <w:t> the</w:t>
      </w:r>
      <w:r>
        <w:rPr>
          <w:spacing w:val="-1"/>
        </w:rPr>
        <w:t> early</w:t>
      </w:r>
      <w:r>
        <w:rPr>
          <w:spacing w:val="-8"/>
        </w:rPr>
        <w:t> </w:t>
      </w:r>
      <w:r>
        <w:rPr>
          <w:spacing w:val="-1"/>
        </w:rPr>
        <w:t>Spring</w:t>
      </w:r>
      <w:r>
        <w:rPr>
          <w:spacing w:val="79"/>
        </w:rPr>
        <w:t> </w:t>
      </w:r>
      <w:r>
        <w:rPr>
          <w:spacing w:val="-1"/>
        </w:rPr>
        <w:t>(March) and</w:t>
      </w:r>
      <w:r>
        <w:rPr/>
        <w:t> </w:t>
      </w:r>
      <w:r>
        <w:rPr>
          <w:spacing w:val="-1"/>
        </w:rPr>
        <w:t>harvested</w:t>
      </w:r>
      <w:r>
        <w:rPr/>
        <w:t> </w:t>
      </w:r>
      <w:r>
        <w:rPr>
          <w:spacing w:val="-1"/>
        </w:rPr>
        <w:t>beginning</w:t>
      </w:r>
      <w:r>
        <w:rPr>
          <w:spacing w:val="-3"/>
        </w:rPr>
        <w:t> </w:t>
      </w:r>
      <w:r>
        <w:rPr/>
        <w:t>in </w:t>
      </w:r>
      <w:r>
        <w:rPr>
          <w:spacing w:val="-1"/>
        </w:rPr>
        <w:t>September.</w:t>
      </w:r>
      <w:r>
        <w:rPr/>
        <w:t> Continuous </w:t>
      </w:r>
      <w:r>
        <w:rPr>
          <w:spacing w:val="-1"/>
        </w:rPr>
        <w:t>corn</w:t>
      </w:r>
      <w:r>
        <w:rPr/>
        <w:t> is </w:t>
      </w:r>
      <w:r>
        <w:rPr>
          <w:spacing w:val="-1"/>
        </w:rPr>
        <w:t>practice </w:t>
      </w:r>
      <w:r>
        <w:rPr/>
        <w:t>is </w:t>
      </w:r>
      <w:r>
        <w:rPr>
          <w:spacing w:val="-1"/>
        </w:rPr>
        <w:t>much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region.</w:t>
      </w:r>
      <w:r>
        <w:rPr>
          <w:spacing w:val="65"/>
        </w:rPr>
        <w:t> </w:t>
      </w:r>
      <w:r>
        <w:rPr>
          <w:spacing w:val="-1"/>
        </w:rPr>
        <w:t>However,</w:t>
      </w:r>
      <w:r>
        <w:rPr/>
        <w:t> </w:t>
      </w:r>
      <w:r>
        <w:rPr>
          <w:spacing w:val="-1"/>
        </w:rPr>
        <w:t>rotation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other crops</w:t>
      </w:r>
      <w:r>
        <w:rPr/>
        <w:t> </w:t>
      </w:r>
      <w:r>
        <w:rPr>
          <w:spacing w:val="-1"/>
        </w:rPr>
        <w:t>such</w:t>
      </w:r>
      <w:r>
        <w:rPr/>
        <w:t> </w:t>
      </w:r>
      <w:r>
        <w:rPr>
          <w:spacing w:val="-1"/>
        </w:rPr>
        <w:t>as</w:t>
      </w:r>
      <w:r>
        <w:rPr/>
        <w:t> </w:t>
      </w:r>
      <w:r>
        <w:rPr>
          <w:spacing w:val="-2"/>
        </w:rPr>
        <w:t>soybeans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wheat</w:t>
      </w:r>
      <w:r>
        <w:rPr/>
        <w:t> is </w:t>
      </w:r>
      <w:r>
        <w:rPr>
          <w:spacing w:val="-1"/>
        </w:rPr>
        <w:t>also</w:t>
      </w:r>
      <w:r>
        <w:rPr/>
        <w:t> </w:t>
      </w:r>
      <w:r>
        <w:rPr>
          <w:spacing w:val="-1"/>
        </w:rPr>
        <w:t>practiced.</w:t>
      </w:r>
      <w:r>
        <w:rPr/>
        <w:t>  </w:t>
      </w:r>
      <w:r>
        <w:rPr>
          <w:spacing w:val="12"/>
        </w:rPr>
        <w:t> </w:t>
      </w:r>
      <w:r>
        <w:rPr/>
        <w:t>Most of</w:t>
      </w:r>
      <w:r>
        <w:rPr>
          <w:spacing w:val="-1"/>
        </w:rPr>
        <w:t> </w:t>
      </w:r>
      <w:r>
        <w:rPr/>
        <w:t>the</w:t>
      </w:r>
      <w:r>
        <w:rPr>
          <w:spacing w:val="83"/>
        </w:rPr>
        <w:t> </w:t>
      </w:r>
      <w:r>
        <w:rPr>
          <w:spacing w:val="-1"/>
        </w:rPr>
        <w:t>corn</w:t>
      </w:r>
      <w:r>
        <w:rPr/>
        <w:t> is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for feed</w:t>
      </w:r>
      <w:r>
        <w:rPr/>
        <w:t> </w:t>
      </w:r>
      <w:r>
        <w:rPr>
          <w:spacing w:val="-1"/>
        </w:rPr>
        <w:t>grain.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depth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row spacing</w:t>
      </w:r>
      <w:r>
        <w:rPr>
          <w:spacing w:val="-3"/>
        </w:rPr>
        <w:t> </w:t>
      </w:r>
      <w:r>
        <w:rPr>
          <w:spacing w:val="-1"/>
        </w:rPr>
        <w:t>(generally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inches) follows</w:t>
      </w:r>
      <w:r>
        <w:rPr>
          <w:spacing w:val="87"/>
        </w:rPr>
        <w:t> </w:t>
      </w:r>
      <w:r>
        <w:rPr>
          <w:spacing w:val="-1"/>
        </w:rPr>
        <w:t>general</w:t>
      </w:r>
      <w:r>
        <w:rPr/>
        <w:t> </w:t>
      </w:r>
      <w:r>
        <w:rPr>
          <w:spacing w:val="-1"/>
        </w:rPr>
        <w:t>practices</w:t>
      </w:r>
      <w:r>
        <w:rPr/>
        <w:t> </w:t>
      </w:r>
      <w:r>
        <w:rPr>
          <w:spacing w:val="-1"/>
        </w:rPr>
        <w:t>for the U.S.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Conventional</w:t>
      </w:r>
      <w:r>
        <w:rPr/>
        <w:t> </w:t>
      </w:r>
      <w:r>
        <w:rPr>
          <w:spacing w:val="-1"/>
        </w:rPr>
        <w:t>tillage dominates</w:t>
      </w:r>
      <w:r>
        <w:rPr/>
        <w:t> </w:t>
      </w:r>
      <w:r>
        <w:rPr>
          <w:spacing w:val="-1"/>
        </w:rPr>
        <w:t>management</w:t>
      </w:r>
      <w:r>
        <w:rPr/>
        <w:t> </w:t>
      </w:r>
      <w:r>
        <w:rPr>
          <w:spacing w:val="-1"/>
        </w:rPr>
        <w:t>practices,</w:t>
      </w:r>
      <w:r>
        <w:rPr/>
        <w:t> </w:t>
      </w:r>
      <w:r>
        <w:rPr>
          <w:spacing w:val="-1"/>
        </w:rPr>
        <w:t>followed</w:t>
      </w:r>
      <w:r>
        <w:rPr/>
        <w:t> by</w:t>
      </w:r>
      <w:r>
        <w:rPr>
          <w:spacing w:val="87"/>
        </w:rPr>
        <w:t> </w:t>
      </w:r>
      <w:r>
        <w:rPr>
          <w:spacing w:val="-1"/>
        </w:rPr>
        <w:t>no-tillage.</w:t>
      </w:r>
      <w:r>
        <w:rPr/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benchmark</w:t>
      </w:r>
      <w:r>
        <w:rPr/>
        <w:t> soil, Axtell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loam.</w:t>
      </w:r>
      <w:r>
        <w:rPr>
          <w:spacing w:val="75"/>
        </w:rPr>
        <w:t> </w:t>
      </w:r>
      <w:r>
        <w:rPr/>
        <w:t>Axtell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fine,</w:t>
      </w:r>
      <w:r>
        <w:rPr/>
        <w:t> </w:t>
      </w:r>
      <w:r>
        <w:rPr>
          <w:spacing w:val="-1"/>
        </w:rPr>
        <w:t>semectitic,</w:t>
      </w:r>
      <w:r>
        <w:rPr/>
        <w:t> </w:t>
      </w:r>
      <w:r>
        <w:rPr>
          <w:spacing w:val="-1"/>
        </w:rPr>
        <w:t>thermic Udertic Paleustalfs.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were</w:t>
      </w:r>
      <w:r>
        <w:rPr>
          <w:spacing w:val="87"/>
        </w:rPr>
        <w:t> </w:t>
      </w:r>
      <w:r>
        <w:rPr>
          <w:spacing w:val="-1"/>
        </w:rPr>
        <w:t>cultivated</w:t>
      </w:r>
      <w:r>
        <w:rPr/>
        <w:t> in the</w:t>
      </w:r>
      <w:r>
        <w:rPr>
          <w:spacing w:val="-1"/>
        </w:rPr>
        <w:t> past,</w:t>
      </w:r>
      <w:r>
        <w:rPr/>
        <w:t> but </w:t>
      </w:r>
      <w:r>
        <w:rPr>
          <w:spacing w:val="-1"/>
        </w:rPr>
        <w:t>are </w:t>
      </w:r>
      <w:r>
        <w:rPr/>
        <w:t>now</w:t>
      </w:r>
      <w:r>
        <w:rPr>
          <w:spacing w:val="-1"/>
        </w:rPr>
        <w:t> </w:t>
      </w:r>
      <w:r>
        <w:rPr/>
        <w:t>in </w:t>
      </w:r>
      <w:r>
        <w:rPr>
          <w:spacing w:val="-1"/>
        </w:rPr>
        <w:t>pasture.</w:t>
      </w:r>
      <w:r>
        <w:rPr/>
        <w:t>  </w:t>
      </w:r>
      <w:r>
        <w:rPr>
          <w:spacing w:val="12"/>
        </w:rPr>
        <w:t> </w:t>
      </w:r>
      <w:r>
        <w:rPr/>
        <w:t>Some</w:t>
      </w:r>
      <w:r>
        <w:rPr>
          <w:spacing w:val="-1"/>
        </w:rPr>
        <w:t> areas</w:t>
      </w:r>
      <w:r>
        <w:rPr/>
        <w:t> </w:t>
      </w:r>
      <w:r>
        <w:rPr>
          <w:spacing w:val="-1"/>
        </w:rPr>
        <w:t>are farmed</w:t>
      </w:r>
      <w:r>
        <w:rPr/>
        <w:t> to </w:t>
      </w:r>
      <w:r>
        <w:rPr>
          <w:spacing w:val="-1"/>
        </w:rPr>
        <w:t>corn,</w:t>
      </w:r>
      <w:r>
        <w:rPr/>
        <w:t> </w:t>
      </w:r>
      <w:r>
        <w:rPr>
          <w:spacing w:val="-1"/>
        </w:rPr>
        <w:t>grain</w:t>
      </w:r>
      <w:r>
        <w:rPr/>
        <w:t> </w:t>
      </w:r>
      <w:r>
        <w:rPr>
          <w:spacing w:val="-1"/>
        </w:rPr>
        <w:t>sorghum,</w:t>
      </w:r>
      <w:r>
        <w:rPr/>
        <w:t> or</w:t>
      </w:r>
      <w:r>
        <w:rPr>
          <w:spacing w:val="57"/>
        </w:rPr>
        <w:t> </w:t>
      </w:r>
      <w:r>
        <w:rPr>
          <w:spacing w:val="-1"/>
        </w:rPr>
        <w:t>small</w:t>
      </w:r>
      <w:r>
        <w:rPr/>
        <w:t> </w:t>
      </w:r>
      <w:r>
        <w:rPr>
          <w:spacing w:val="-1"/>
        </w:rPr>
        <w:t>grain.</w:t>
      </w:r>
      <w:r>
        <w:rPr/>
        <w:t>  </w:t>
      </w:r>
      <w:r>
        <w:rPr>
          <w:spacing w:val="12"/>
        </w:rPr>
        <w:t> </w:t>
      </w:r>
      <w:r>
        <w:rPr/>
        <w:t>Axtell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very</w:t>
      </w:r>
      <w:r>
        <w:rPr>
          <w:spacing w:val="-8"/>
        </w:rPr>
        <w:t> </w:t>
      </w:r>
      <w:r>
        <w:rPr>
          <w:spacing w:val="-1"/>
        </w:rPr>
        <w:t>deep,</w:t>
      </w:r>
      <w:r>
        <w:rPr/>
        <w:t>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slowly</w:t>
      </w:r>
      <w:r>
        <w:rPr>
          <w:spacing w:val="85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slow</w:t>
      </w:r>
      <w:r>
        <w:rPr>
          <w:spacing w:val="-1"/>
        </w:rPr>
        <w:t> </w:t>
      </w:r>
      <w:r>
        <w:rPr/>
        <w:t>to </w:t>
      </w:r>
      <w:r>
        <w:rPr>
          <w:spacing w:val="-1"/>
        </w:rPr>
        <w:t>rapid</w:t>
      </w:r>
      <w:r>
        <w:rPr/>
        <w:t> </w:t>
      </w:r>
      <w:r>
        <w:rPr>
          <w:spacing w:val="-1"/>
        </w:rPr>
        <w:t>runoff depending</w:t>
      </w:r>
      <w:r>
        <w:rPr>
          <w:spacing w:val="-3"/>
        </w:rPr>
        <w:t> </w:t>
      </w:r>
      <w:r>
        <w:rPr/>
        <w:t>on </w:t>
      </w:r>
      <w:r>
        <w:rPr>
          <w:spacing w:val="-1"/>
        </w:rPr>
        <w:t>slope.</w:t>
      </w:r>
      <w:r>
        <w:rPr/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slightly</w:t>
      </w:r>
      <w:r>
        <w:rPr>
          <w:spacing w:val="-8"/>
        </w:rPr>
        <w:t> </w:t>
      </w:r>
      <w:r>
        <w:rPr>
          <w:spacing w:val="-1"/>
        </w:rPr>
        <w:t>acid</w:t>
      </w:r>
    </w:p>
    <w:p>
      <w:pPr>
        <w:pStyle w:val="BodyText"/>
        <w:tabs>
          <w:tab w:pos="1271" w:val="left" w:leader="none"/>
        </w:tabs>
        <w:spacing w:line="246" w:lineRule="auto" w:before="1"/>
        <w:ind w:left="191" w:right="176"/>
        <w:jc w:val="left"/>
      </w:pPr>
      <w:r>
        <w:rPr/>
        <w:t>to </w:t>
      </w:r>
      <w:r>
        <w:rPr>
          <w:spacing w:val="-1"/>
        </w:rPr>
        <w:t>alkaline </w:t>
      </w:r>
      <w:r>
        <w:rPr>
          <w:spacing w:val="-2"/>
        </w:rPr>
        <w:t>clayey</w:t>
      </w:r>
      <w:r>
        <w:rPr>
          <w:spacing w:val="-8"/>
        </w:rPr>
        <w:t> </w:t>
      </w:r>
      <w:r>
        <w:rPr>
          <w:spacing w:val="-1"/>
        </w:rPr>
        <w:t>sediments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Pleistocene </w:t>
      </w:r>
      <w:r>
        <w:rPr>
          <w:spacing w:val="-2"/>
        </w:rPr>
        <w:t>Age.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found</w:t>
      </w:r>
      <w:r>
        <w:rPr/>
        <w:t> on </w:t>
      </w:r>
      <w:r>
        <w:rPr>
          <w:spacing w:val="-1"/>
        </w:rPr>
        <w:t>broad,</w:t>
      </w:r>
      <w:r>
        <w:rPr/>
        <w:t> </w:t>
      </w:r>
      <w:r>
        <w:rPr>
          <w:spacing w:val="-1"/>
        </w:rPr>
        <w:t>nearly</w:t>
      </w:r>
      <w:r>
        <w:rPr>
          <w:spacing w:val="-8"/>
        </w:rPr>
        <w:t> </w:t>
      </w:r>
      <w:r>
        <w:rPr>
          <w:spacing w:val="-1"/>
        </w:rPr>
        <w:t>level</w:t>
      </w:r>
      <w:r>
        <w:rPr/>
        <w:t> to</w:t>
      </w:r>
      <w:r>
        <w:rPr>
          <w:spacing w:val="85"/>
        </w:rPr>
        <w:t> </w:t>
      </w:r>
      <w:r>
        <w:rPr>
          <w:spacing w:val="-1"/>
        </w:rPr>
        <w:t>strongly</w:t>
      </w:r>
      <w:r>
        <w:rPr>
          <w:spacing w:val="-8"/>
        </w:rPr>
        <w:t> </w:t>
      </w:r>
      <w:r>
        <w:rPr/>
        <w:t>sloping</w:t>
      </w:r>
      <w:r>
        <w:rPr>
          <w:spacing w:val="-3"/>
        </w:rPr>
        <w:t> </w:t>
      </w:r>
      <w:r>
        <w:rPr>
          <w:spacing w:val="-1"/>
        </w:rPr>
        <w:t>stream</w:t>
      </w:r>
      <w:r>
        <w:rPr/>
        <w:t> </w:t>
      </w:r>
      <w:r>
        <w:rPr>
          <w:spacing w:val="-1"/>
        </w:rPr>
        <w:t>terraces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terrace remnants</w:t>
      </w:r>
      <w:r>
        <w:rPr/>
        <w:t> </w:t>
      </w:r>
      <w:r>
        <w:rPr>
          <w:spacing w:val="-1"/>
        </w:rPr>
        <w:t>about</w:t>
      </w:r>
      <w:r>
        <w:rPr/>
        <w:t> 50 to 300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above </w:t>
      </w:r>
      <w:r>
        <w:rPr/>
        <w:t>the</w:t>
      </w:r>
      <w:r>
        <w:rPr>
          <w:spacing w:val="-1"/>
        </w:rPr>
        <w:t> present</w:t>
      </w:r>
      <w:r>
        <w:rPr>
          <w:spacing w:val="63"/>
        </w:rPr>
        <w:t> </w:t>
      </w:r>
      <w:r>
        <w:rPr>
          <w:spacing w:val="-1"/>
        </w:rPr>
        <w:t>streams.</w:t>
        <w:tab/>
        <w:t>Slopes</w:t>
      </w:r>
      <w:r>
        <w:rPr/>
        <w:t> </w:t>
      </w:r>
      <w:r>
        <w:rPr>
          <w:spacing w:val="-1"/>
        </w:rPr>
        <w:t>are generally</w:t>
      </w:r>
      <w:r>
        <w:rPr>
          <w:spacing w:val="-8"/>
        </w:rPr>
        <w:t> </w:t>
      </w:r>
      <w:r>
        <w:rPr/>
        <w:t>0 to 5 </w:t>
      </w:r>
      <w:r>
        <w:rPr>
          <w:spacing w:val="-1"/>
        </w:rPr>
        <w:t>percent,</w:t>
      </w:r>
      <w:r>
        <w:rPr/>
        <w:t> but </w:t>
      </w:r>
      <w:r>
        <w:rPr>
          <w:spacing w:val="-1"/>
        </w:rPr>
        <w:t>may</w:t>
      </w:r>
      <w:r>
        <w:rPr>
          <w:spacing w:val="-8"/>
        </w:rPr>
        <w:t> </w:t>
      </w:r>
      <w:r>
        <w:rPr>
          <w:spacing w:val="-1"/>
        </w:rPr>
        <w:t>range </w:t>
      </w:r>
      <w:r>
        <w:rPr/>
        <w:t>up to 12  </w:t>
      </w:r>
      <w:r>
        <w:rPr>
          <w:spacing w:val="12"/>
        </w:rPr>
        <w:t> </w:t>
      </w:r>
      <w:r>
        <w:rPr>
          <w:spacing w:val="-1"/>
        </w:rPr>
        <w:t>percent.</w:t>
      </w:r>
      <w:r>
        <w:rPr/>
        <w:t>  </w:t>
      </w:r>
      <w:r>
        <w:rPr>
          <w:spacing w:val="12"/>
        </w:rPr>
        <w:t> </w:t>
      </w:r>
      <w:r>
        <w:rPr/>
        <w:t>Axtell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fine</w:t>
      </w:r>
      <w:r>
        <w:rPr>
          <w:spacing w:val="57"/>
        </w:rPr>
        <w:t> </w:t>
      </w:r>
      <w:r>
        <w:rPr>
          <w:spacing w:val="-1"/>
        </w:rPr>
        <w:t>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 </w:t>
      </w:r>
      <w:r>
        <w:rPr>
          <w:spacing w:val="12"/>
        </w:rPr>
        <w:t> </w:t>
      </w:r>
      <w:r>
        <w:rPr/>
        <w:t>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D</w:t>
      </w:r>
      <w:r>
        <w:rPr>
          <w:spacing w:val="-1"/>
        </w:rPr>
        <w:t> </w:t>
      </w:r>
      <w:r>
        <w:rPr/>
        <w:t>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14"/>
          <w:szCs w:val="14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2"/>
      </w:tblGrid>
      <w:tr>
        <w:trPr>
          <w:trHeight w:val="691" w:hRule="exact"/>
        </w:trPr>
        <w:tc>
          <w:tcPr>
            <w:tcW w:w="918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0.71</w:t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901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25.0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62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0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4232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432" w:hRule="exact"/>
        </w:trPr>
        <w:tc>
          <w:tcPr>
            <w:tcW w:w="9091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8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0.31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fine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sandy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loam,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described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official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400" w:bottom="280" w:left="1160" w:right="134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71.559998pt;margin-top:88.199997pt;width:258pt;height:110.65pt;mso-position-horizontal-relative:page;mso-position-vertical-relative:page;z-index:-263608" coordorigin="5431,1764" coordsize="5160,2213">
            <v:group style="position:absolute;left:5431;top:1764;width:5160;height:120" coordorigin="5431,1764" coordsize="5160,120">
              <v:shape style="position:absolute;left:5431;top:1764;width:5160;height:120" coordorigin="5431,1764" coordsize="5160,120" path="m5431,1884l10591,1884,10591,1764,5431,1764,5431,1884xe" filled="true" fillcolor="#e6e6e6" stroked="false">
                <v:path arrowok="t"/>
                <v:fill type="solid"/>
              </v:shape>
            </v:group>
            <v:group style="position:absolute;left:5431;top:1884;width:5160;height:236" coordorigin="5431,1884" coordsize="5160,236">
              <v:shape style="position:absolute;left:5431;top:1884;width:5160;height:236" coordorigin="5431,1884" coordsize="5160,236" path="m5431,2119l10591,2119,10591,1884,5431,1884,5431,2119xe" filled="true" fillcolor="#e6e6e6" stroked="false">
                <v:path arrowok="t"/>
                <v:fill type="solid"/>
              </v:shape>
            </v:group>
            <v:group style="position:absolute;left:5431;top:2119;width:5160;height:236" coordorigin="5431,2119" coordsize="5160,236">
              <v:shape style="position:absolute;left:5431;top:2119;width:5160;height:236" coordorigin="5431,2119" coordsize="5160,236" path="m5431,2354l10591,2354,10591,2119,5431,2119,5431,2354xe" filled="true" fillcolor="#e6e6e6" stroked="false">
                <v:path arrowok="t"/>
                <v:fill type="solid"/>
              </v:shape>
            </v:group>
            <v:group style="position:absolute;left:5431;top:2354;width:5160;height:236" coordorigin="5431,2354" coordsize="5160,236">
              <v:shape style="position:absolute;left:5431;top:2354;width:5160;height:236" coordorigin="5431,2354" coordsize="5160,236" path="m5431,2590l10591,2590,10591,2354,5431,2354,5431,2590xe" filled="true" fillcolor="#e6e6e6" stroked="false">
                <v:path arrowok="t"/>
                <v:fill type="solid"/>
              </v:shape>
            </v:group>
            <v:group style="position:absolute;left:5431;top:2590;width:5160;height:293" coordorigin="5431,2590" coordsize="5160,293">
              <v:shape style="position:absolute;left:5431;top:2590;width:5160;height:293" coordorigin="5431,2590" coordsize="5160,293" path="m5431,2882l10591,2882,10591,2590,5431,2590,5431,2882xe" filled="true" fillcolor="#e6e6e6" stroked="false">
                <v:path arrowok="t"/>
                <v:fill type="solid"/>
              </v:shape>
            </v:group>
            <v:group style="position:absolute;left:5431;top:2899;width:5160;height:120" coordorigin="5431,2899" coordsize="5160,120">
              <v:shape style="position:absolute;left:5431;top:2899;width:5160;height:120" coordorigin="5431,2899" coordsize="5160,120" path="m5431,3019l10591,3019,10591,2899,5431,2899,5431,3019xe" filled="true" fillcolor="#e6e6e6" stroked="false">
                <v:path arrowok="t"/>
                <v:fill type="solid"/>
              </v:shape>
            </v:group>
            <v:group style="position:absolute;left:5431;top:3019;width:5160;height:236" coordorigin="5431,3019" coordsize="5160,236">
              <v:shape style="position:absolute;left:5431;top:3019;width:5160;height:236" coordorigin="5431,3019" coordsize="5160,236" path="m5431,3254l10591,3254,10591,3019,5431,3019,5431,3254xe" filled="true" fillcolor="#e6e6e6" stroked="false">
                <v:path arrowok="t"/>
                <v:fill type="solid"/>
              </v:shape>
            </v:group>
            <v:group style="position:absolute;left:5431;top:3254;width:5160;height:293" coordorigin="5431,3254" coordsize="5160,293">
              <v:shape style="position:absolute;left:5431;top:3254;width:5160;height:293" coordorigin="5431,3254" coordsize="5160,293" path="m5431,3547l10591,3547,10591,3254,5431,3254,5431,3547xe" filled="true" fillcolor="#e6e6e6" stroked="false">
                <v:path arrowok="t"/>
                <v:fill type="solid"/>
              </v:shape>
            </v:group>
            <v:group style="position:absolute;left:5431;top:3564;width:5160;height:120" coordorigin="5431,3564" coordsize="5160,120">
              <v:shape style="position:absolute;left:5431;top:3564;width:5160;height:120" coordorigin="5431,3564" coordsize="5160,120" path="m5431,3684l10591,3684,10591,3564,5431,3564,5431,3684xe" filled="true" fillcolor="#e6e6e6" stroked="false">
                <v:path arrowok="t"/>
                <v:fill type="solid"/>
              </v:shape>
            </v:group>
            <v:group style="position:absolute;left:5431;top:3684;width:5160;height:293" coordorigin="5431,3684" coordsize="5160,293">
              <v:shape style="position:absolute;left:5431;top:3684;width:5160;height:293" coordorigin="5431,3684" coordsize="5160,293" path="m5431,3977l10591,3977,10591,3684,5431,3684,5431,39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11.440002pt;width:258pt;height:20.65pt;mso-position-horizontal-relative:page;mso-position-vertical-relative:page;z-index:-263584" coordorigin="5431,4229" coordsize="5160,413">
            <v:group style="position:absolute;left:5431;top:4229;width:5160;height:120" coordorigin="5431,4229" coordsize="5160,120">
              <v:shape style="position:absolute;left:5431;top:4229;width:5160;height:120" coordorigin="5431,4229" coordsize="5160,120" path="m5431,4349l10591,4349,10591,4229,5431,4229,5431,4349xe" filled="true" fillcolor="#e6e6e6" stroked="false">
                <v:path arrowok="t"/>
                <v:fill type="solid"/>
              </v:shape>
            </v:group>
            <v:group style="position:absolute;left:5431;top:4349;width:5160;height:293" coordorigin="5431,4349" coordsize="5160,293">
              <v:shape style="position:absolute;left:5431;top:4349;width:5160;height:293" coordorigin="5431,4349" coordsize="5160,293" path="m5431,4642l10591,4642,10591,4349,5431,4349,5431,46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09.561005pt;width:222pt;height:20.65pt;mso-position-horizontal-relative:page;mso-position-vertical-relative:page;z-index:-263560" coordorigin="5971,8191" coordsize="4440,413">
            <v:group style="position:absolute;left:5971;top:8191;width:4440;height:120" coordorigin="5971,8191" coordsize="4440,120">
              <v:shape style="position:absolute;left:5971;top:8191;width:4440;height:120" coordorigin="5971,8191" coordsize="4440,120" path="m5971,8311l10411,8311,10411,8191,5971,8191,5971,8311xe" filled="true" fillcolor="#e6e6e6" stroked="false">
                <v:path arrowok="t"/>
                <v:fill type="solid"/>
              </v:shape>
            </v:group>
            <v:group style="position:absolute;left:5971;top:8311;width:4440;height:293" coordorigin="5971,8311" coordsize="4440,293">
              <v:shape style="position:absolute;left:5971;top:8311;width:4440;height:293" coordorigin="5971,8311" coordsize="4440,293" path="m5971,8604l10411,8604,10411,8311,5971,8311,5971,860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42.799988pt;width:222pt;height:20.65pt;mso-position-horizontal-relative:page;mso-position-vertical-relative:page;z-index:-263536" coordorigin="5971,8856" coordsize="4440,413">
            <v:group style="position:absolute;left:5971;top:8856;width:4440;height:120" coordorigin="5971,8856" coordsize="4440,120">
              <v:shape style="position:absolute;left:5971;top:8856;width:4440;height:120" coordorigin="5971,8856" coordsize="4440,120" path="m5971,8976l10411,8976,10411,8856,5971,8856,5971,8976xe" filled="true" fillcolor="#e6e6e6" stroked="false">
                <v:path arrowok="t"/>
                <v:fill type="solid"/>
              </v:shape>
            </v:group>
            <v:group style="position:absolute;left:5971;top:8976;width:4440;height:293" coordorigin="5971,8976" coordsize="4440,293">
              <v:shape style="position:absolute;left:5971;top:8976;width:4440;height:293" coordorigin="5971,8976" coordsize="4440,293" path="m5971,9269l10411,9269,10411,8976,5971,8976,5971,926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76.040009pt;width:222pt;height:20.65pt;mso-position-horizontal-relative:page;mso-position-vertical-relative:page;z-index:-263512" coordorigin="5971,9521" coordsize="4440,413">
            <v:group style="position:absolute;left:5971;top:9521;width:4440;height:120" coordorigin="5971,9521" coordsize="4440,120">
              <v:shape style="position:absolute;left:5971;top:9521;width:4440;height:120" coordorigin="5971,9521" coordsize="4440,120" path="m5971,9641l10411,9641,10411,9521,5971,9521,5971,9641xe" filled="true" fillcolor="#e6e6e6" stroked="false">
                <v:path arrowok="t"/>
                <v:fill type="solid"/>
              </v:shape>
            </v:group>
            <v:group style="position:absolute;left:5971;top:9641;width:4440;height:293" coordorigin="5971,9641" coordsize="4440,293">
              <v:shape style="position:absolute;left:5971;top:9641;width:4440;height:293" coordorigin="5971,9641" coordsize="4440,293" path="m5971,9934l10411,9934,10411,9641,5971,9641,5971,993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09.281006pt;width:222pt;height:20.65pt;mso-position-horizontal-relative:page;mso-position-vertical-relative:page;z-index:-263488" coordorigin="5971,10186" coordsize="4440,413">
            <v:group style="position:absolute;left:5971;top:10186;width:4440;height:120" coordorigin="5971,10186" coordsize="4440,120">
              <v:shape style="position:absolute;left:5971;top:10186;width:4440;height:120" coordorigin="5971,10186" coordsize="4440,120" path="m5971,10306l10411,10306,10411,10186,5971,10186,5971,10306xe" filled="true" fillcolor="#e6e6e6" stroked="false">
                <v:path arrowok="t"/>
                <v:fill type="solid"/>
              </v:shape>
            </v:group>
            <v:group style="position:absolute;left:5971;top:10306;width:4440;height:293" coordorigin="5971,10306" coordsize="4440,293">
              <v:shape style="position:absolute;left:5971;top:10306;width:4440;height:293" coordorigin="5971,10306" coordsize="4440,293" path="m5971,10598l10411,10598,10411,10306,5971,10306,5971,1059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54.281006pt;width:222pt;height:20.65pt;mso-position-horizontal-relative:page;mso-position-vertical-relative:page;z-index:-263464" coordorigin="5971,11086" coordsize="4440,413">
            <v:group style="position:absolute;left:5971;top:11086;width:4440;height:120" coordorigin="5971,11086" coordsize="4440,120">
              <v:shape style="position:absolute;left:5971;top:11086;width:4440;height:120" coordorigin="5971,11086" coordsize="4440,120" path="m5971,11206l10411,11206,10411,11086,5971,11086,5971,11206xe" filled="true" fillcolor="#e6e6e6" stroked="false">
                <v:path arrowok="t"/>
                <v:fill type="solid"/>
              </v:shape>
            </v:group>
            <v:group style="position:absolute;left:5971;top:11206;width:4440;height:293" coordorigin="5971,11206" coordsize="4440,293">
              <v:shape style="position:absolute;left:5971;top:11206;width:4440;height:293" coordorigin="5971,11206" coordsize="4440,293" path="m5971,11498l10411,11498,10411,11206,5971,11206,5971,1149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87.520020pt;width:222pt;height:53.9pt;mso-position-horizontal-relative:page;mso-position-vertical-relative:page;z-index:-263440" coordorigin="5971,11750" coordsize="4440,1078">
            <v:group style="position:absolute;left:5971;top:11750;width:4440;height:120" coordorigin="5971,11750" coordsize="4440,120">
              <v:shape style="position:absolute;left:5971;top:11750;width:4440;height:120" coordorigin="5971,11750" coordsize="4440,120" path="m5971,11870l10411,11870,10411,11750,5971,11750,5971,11870xe" filled="true" fillcolor="#e6e6e6" stroked="false">
                <v:path arrowok="t"/>
                <v:fill type="solid"/>
              </v:shape>
            </v:group>
            <v:group style="position:absolute;left:5971;top:11870;width:4440;height:236" coordorigin="5971,11870" coordsize="4440,236">
              <v:shape style="position:absolute;left:5971;top:11870;width:4440;height:236" coordorigin="5971,11870" coordsize="4440,236" path="m5971,12106l10411,12106,10411,11870,5971,11870,5971,12106xe" filled="true" fillcolor="#e6e6e6" stroked="false">
                <v:path arrowok="t"/>
                <v:fill type="solid"/>
              </v:shape>
            </v:group>
            <v:group style="position:absolute;left:5971;top:12106;width:4440;height:293" coordorigin="5971,12106" coordsize="4440,293">
              <v:shape style="position:absolute;left:5971;top:12106;width:4440;height:293" coordorigin="5971,12106" coordsize="4440,293" path="m5971,12398l10411,12398,10411,12106,5971,12106,5971,12398xe" filled="true" fillcolor="#e6e6e6" stroked="false">
                <v:path arrowok="t"/>
                <v:fill type="solid"/>
              </v:shape>
            </v:group>
            <v:group style="position:absolute;left:5971;top:12415;width:4440;height:120" coordorigin="5971,12415" coordsize="4440,120">
              <v:shape style="position:absolute;left:5971;top:12415;width:4440;height:120" coordorigin="5971,12415" coordsize="4440,120" path="m5971,12535l10411,12535,10411,12415,5971,12415,5971,12535xe" filled="true" fillcolor="#e6e6e6" stroked="false">
                <v:path arrowok="t"/>
                <v:fill type="solid"/>
              </v:shape>
            </v:group>
            <v:group style="position:absolute;left:5971;top:12535;width:4440;height:293" coordorigin="5971,12535" coordsize="4440,293">
              <v:shape style="position:absolute;left:5971;top:12535;width:4440;height:293" coordorigin="5971,12535" coordsize="4440,293" path="m5971,12828l10411,12828,10411,12535,5971,12535,5971,1282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654.000977pt;width:222pt;height:20.65pt;mso-position-horizontal-relative:page;mso-position-vertical-relative:page;z-index:-263416" coordorigin="5971,13080" coordsize="4440,413">
            <v:group style="position:absolute;left:5971;top:13080;width:4440;height:120" coordorigin="5971,13080" coordsize="4440,120">
              <v:shape style="position:absolute;left:5971;top:13080;width:4440;height:120" coordorigin="5971,13080" coordsize="4440,120" path="m5971,13200l10411,13200,10411,13080,5971,13080,5971,13200xe" filled="true" fillcolor="#e6e6e6" stroked="false">
                <v:path arrowok="t"/>
                <v:fill type="solid"/>
              </v:shape>
            </v:group>
            <v:group style="position:absolute;left:5971;top:13200;width:4440;height:293" coordorigin="5971,13200" coordsize="4440,293">
              <v:shape style="position:absolute;left:5971;top:13200;width:4440;height:293" coordorigin="5971,13200" coordsize="4440,293" path="m5971,13493l10411,13493,10411,13200,5971,13200,5971,13493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310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description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1.34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0.5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522" w:right="396" w:hanging="112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2001).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Contour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plowing</w:t>
            </w:r>
            <w:r>
              <w:rPr>
                <w:rFonts w:ascii="Times New Roman"/>
                <w:spacing w:val="49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unlikely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2.5%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6%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90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Median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(0-12%)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91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Corn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6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(NCPDS)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57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9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9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Median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(60-120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cm)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5-9.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EPA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117" w:right="142" w:hanging="9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Taken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IL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Also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value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cited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0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Winter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16/03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25/07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380" w:bottom="280" w:left="1520" w:right="142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5"/>
          <w:szCs w:val="5"/>
        </w:rPr>
      </w:pPr>
      <w:r>
        <w:rPr/>
        <w:pict>
          <v:group style="position:absolute;margin-left:298.559998pt;margin-top:88.199997pt;width:222pt;height:20.65pt;mso-position-horizontal-relative:page;mso-position-vertical-relative:page;z-index:-263392" coordorigin="5971,1764" coordsize="4440,413">
            <v:group style="position:absolute;left:5971;top:1764;width:4440;height:120" coordorigin="5971,1764" coordsize="4440,120">
              <v:shape style="position:absolute;left:5971;top:1764;width:4440;height:120" coordorigin="5971,1764" coordsize="4440,120" path="m5971,1884l10411,1884,10411,1764,5971,1764,5971,1884xe" filled="true" fillcolor="#e6e6e6" stroked="false">
                <v:path arrowok="t"/>
                <v:fill type="solid"/>
              </v:shape>
            </v:group>
            <v:group style="position:absolute;left:5971;top:1884;width:4440;height:293" coordorigin="5971,1884" coordsize="4440,293">
              <v:shape style="position:absolute;left:5971;top:1884;width:4440;height:293" coordorigin="5971,1884" coordsize="4440,293" path="m5971,2177l10411,2177,10411,1884,5971,1884,5971,217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21.440002pt;width:222pt;height:20.65pt;mso-position-horizontal-relative:page;mso-position-vertical-relative:page;z-index:-263368" coordorigin="5971,2429" coordsize="4440,413">
            <v:group style="position:absolute;left:5971;top:2429;width:4440;height:120" coordorigin="5971,2429" coordsize="4440,120">
              <v:shape style="position:absolute;left:5971;top:2429;width:4440;height:120" coordorigin="5971,2429" coordsize="4440,120" path="m5971,2549l10411,2549,10411,2429,5971,2429,5971,2549xe" filled="true" fillcolor="#e6e6e6" stroked="false">
                <v:path arrowok="t"/>
                <v:fill type="solid"/>
              </v:shape>
            </v:group>
            <v:group style="position:absolute;left:5971;top:2549;width:4440;height:293" coordorigin="5971,2549" coordsize="4440,293">
              <v:shape style="position:absolute;left:5971;top:2549;width:4440;height:293" coordorigin="5971,2549" coordsize="4440,293" path="m5971,2842l10411,2842,10411,2549,5971,2549,5971,28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54.681pt;width:222pt;height:77.4pt;mso-position-horizontal-relative:page;mso-position-vertical-relative:page;z-index:-263344" coordorigin="5971,3094" coordsize="4440,1548">
            <v:group style="position:absolute;left:5971;top:3094;width:4440;height:120" coordorigin="5971,3094" coordsize="4440,120">
              <v:shape style="position:absolute;left:5971;top:3094;width:4440;height:120" coordorigin="5971,3094" coordsize="4440,120" path="m5971,3214l10411,3214,10411,3094,5971,3094,5971,3214xe" filled="true" fillcolor="#e6e6e6" stroked="false">
                <v:path arrowok="t"/>
                <v:fill type="solid"/>
              </v:shape>
            </v:group>
            <v:group style="position:absolute;left:5971;top:3214;width:4440;height:236" coordorigin="5971,3214" coordsize="4440,236">
              <v:shape style="position:absolute;left:5971;top:3214;width:4440;height:236" coordorigin="5971,3214" coordsize="4440,236" path="m5971,3449l10411,3449,10411,3214,5971,3214,5971,3449xe" filled="true" fillcolor="#e6e6e6" stroked="false">
                <v:path arrowok="t"/>
                <v:fill type="solid"/>
              </v:shape>
            </v:group>
            <v:group style="position:absolute;left:5971;top:3449;width:4440;height:236" coordorigin="5971,3449" coordsize="4440,236">
              <v:shape style="position:absolute;left:5971;top:3449;width:4440;height:236" coordorigin="5971,3449" coordsize="4440,236" path="m5971,3684l10411,3684,10411,3449,5971,3449,5971,3684xe" filled="true" fillcolor="#e6e6e6" stroked="false">
                <v:path arrowok="t"/>
                <v:fill type="solid"/>
              </v:shape>
            </v:group>
            <v:group style="position:absolute;left:5971;top:3684;width:4440;height:293" coordorigin="5971,3684" coordsize="4440,293">
              <v:shape style="position:absolute;left:5971;top:3684;width:4440;height:293" coordorigin="5971,3684" coordsize="4440,293" path="m5971,3977l10411,3977,10411,3684,5971,3684,5971,3977xe" filled="true" fillcolor="#e6e6e6" stroked="false">
                <v:path arrowok="t"/>
                <v:fill type="solid"/>
              </v:shape>
            </v:group>
            <v:group style="position:absolute;left:5971;top:3994;width:4440;height:120" coordorigin="5971,3994" coordsize="4440,120">
              <v:shape style="position:absolute;left:5971;top:3994;width:4440;height:120" coordorigin="5971,3994" coordsize="4440,120" path="m5971,4114l10411,4114,10411,3994,5971,3994,5971,4114xe" filled="true" fillcolor="#e6e6e6" stroked="false">
                <v:path arrowok="t"/>
                <v:fill type="solid"/>
              </v:shape>
            </v:group>
            <v:group style="position:absolute;left:5971;top:4114;width:4440;height:236" coordorigin="5971,4114" coordsize="4440,236">
              <v:shape style="position:absolute;left:5971;top:4114;width:4440;height:236" coordorigin="5971,4114" coordsize="4440,236" path="m5971,4349l10411,4349,10411,4114,5971,4114,5971,4349xe" filled="true" fillcolor="#e6e6e6" stroked="false">
                <v:path arrowok="t"/>
                <v:fill type="solid"/>
              </v:shape>
            </v:group>
            <v:group style="position:absolute;left:5971;top:4349;width:4440;height:293" coordorigin="5971,4349" coordsize="4440,293">
              <v:shape style="position:absolute;left:5971;top:4349;width:4440;height:293" coordorigin="5971,4349" coordsize="4440,293" path="m5971,4642l10411,4642,10411,4349,5971,4349,5971,464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395.520996pt;width:135pt;height:64.8pt;mso-position-horizontal-relative:page;mso-position-vertical-relative:page;z-index:-263320" coordorigin="7966,7910" coordsize="2700,1296">
            <v:group style="position:absolute;left:7966;top:7910;width:2700;height:164" coordorigin="7966,7910" coordsize="2700,164">
              <v:shape style="position:absolute;left:7966;top:7910;width:2700;height:164" coordorigin="7966,7910" coordsize="2700,164" path="m7966,8074l10666,8074,10666,7910,7966,7910,7966,8074xe" filled="true" fillcolor="#e6e6e6" stroked="false">
                <v:path arrowok="t"/>
                <v:fill type="solid"/>
              </v:shape>
            </v:group>
            <v:group style="position:absolute;left:7966;top:8074;width:2700;height:284" coordorigin="7966,8074" coordsize="2700,284">
              <v:shape style="position:absolute;left:7966;top:8074;width:2700;height:284" coordorigin="7966,8074" coordsize="2700,284" path="m7966,8357l10666,8357,10666,8074,7966,8074,7966,8357xe" filled="true" fillcolor="#e6e6e6" stroked="false">
                <v:path arrowok="t"/>
                <v:fill type="solid"/>
              </v:shape>
            </v:group>
            <v:group style="position:absolute;left:7966;top:8357;width:2700;height:284" coordorigin="7966,8357" coordsize="2700,284">
              <v:shape style="position:absolute;left:7966;top:8357;width:2700;height:284" coordorigin="7966,8357" coordsize="2700,284" path="m7966,8640l10666,8640,10666,8357,7966,8357,7966,8640xe" filled="true" fillcolor="#e6e6e6" stroked="false">
                <v:path arrowok="t"/>
                <v:fill type="solid"/>
              </v:shape>
            </v:group>
            <v:group style="position:absolute;left:7966;top:8640;width:2700;height:284" coordorigin="7966,8640" coordsize="2700,284">
              <v:shape style="position:absolute;left:7966;top:8640;width:2700;height:284" coordorigin="7966,8640" coordsize="2700,284" path="m7966,8923l10666,8923,10666,8640,7966,8640,7966,8923xe" filled="true" fillcolor="#e6e6e6" stroked="false">
                <v:path arrowok="t"/>
                <v:fill type="solid"/>
              </v:shape>
            </v:group>
            <v:group style="position:absolute;left:7966;top:8923;width:2700;height:284" coordorigin="7966,8923" coordsize="2700,284">
              <v:shape style="position:absolute;left:7966;top:8923;width:2700;height:284" coordorigin="7966,8923" coordsize="2700,284" path="m7966,9206l10666,9206,10666,8923,7966,8923,7966,9206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496.200012pt;width:135pt;height:93.15pt;mso-position-horizontal-relative:page;mso-position-vertical-relative:page;z-index:-263296" coordorigin="7966,9924" coordsize="2700,1863">
            <v:group style="position:absolute;left:7966;top:9924;width:2700;height:164" coordorigin="7966,9924" coordsize="2700,164">
              <v:shape style="position:absolute;left:7966;top:9924;width:2700;height:164" coordorigin="7966,9924" coordsize="2700,164" path="m7966,10087l10666,10087,10666,9924,7966,9924,7966,10087xe" filled="true" fillcolor="#e6e6e6" stroked="false">
                <v:path arrowok="t"/>
                <v:fill type="solid"/>
              </v:shape>
            </v:group>
            <v:group style="position:absolute;left:7966;top:10087;width:2700;height:284" coordorigin="7966,10087" coordsize="2700,284">
              <v:shape style="position:absolute;left:7966;top:10087;width:2700;height:284" coordorigin="7966,10087" coordsize="2700,284" path="m7966,10370l10666,10370,10666,10087,7966,10087,7966,10370xe" filled="true" fillcolor="#e6e6e6" stroked="false">
                <v:path arrowok="t"/>
                <v:fill type="solid"/>
              </v:shape>
            </v:group>
            <v:group style="position:absolute;left:7966;top:10370;width:2700;height:284" coordorigin="7966,10370" coordsize="2700,284">
              <v:shape style="position:absolute;left:7966;top:10370;width:2700;height:284" coordorigin="7966,10370" coordsize="2700,284" path="m7966,10654l10666,10654,10666,10370,7966,10370,7966,10654xe" filled="true" fillcolor="#e6e6e6" stroked="false">
                <v:path arrowok="t"/>
                <v:fill type="solid"/>
              </v:shape>
            </v:group>
            <v:group style="position:absolute;left:7966;top:10654;width:2700;height:284" coordorigin="7966,10654" coordsize="2700,284">
              <v:shape style="position:absolute;left:7966;top:10654;width:2700;height:284" coordorigin="7966,10654" coordsize="2700,284" path="m7966,10937l10666,10937,10666,10654,7966,10654,7966,10937xe" filled="true" fillcolor="#e6e6e6" stroked="false">
                <v:path arrowok="t"/>
                <v:fill type="solid"/>
              </v:shape>
            </v:group>
            <v:group style="position:absolute;left:7966;top:10937;width:2700;height:284" coordorigin="7966,10937" coordsize="2700,284">
              <v:shape style="position:absolute;left:7966;top:10937;width:2700;height:284" coordorigin="7966,10937" coordsize="2700,284" path="m7966,11220l10666,11220,10666,10937,7966,10937,7966,11220xe" filled="true" fillcolor="#e6e6e6" stroked="false">
                <v:path arrowok="t"/>
                <v:fill type="solid"/>
              </v:shape>
            </v:group>
            <v:group style="position:absolute;left:7966;top:11220;width:2700;height:284" coordorigin="7966,11220" coordsize="2700,284">
              <v:shape style="position:absolute;left:7966;top:11220;width:2700;height:284" coordorigin="7966,11220" coordsize="2700,284" path="m7966,11503l10666,11503,10666,11220,7966,11220,7966,11503xe" filled="true" fillcolor="#e6e6e6" stroked="false">
                <v:path arrowok="t"/>
                <v:fill type="solid"/>
              </v:shape>
            </v:group>
            <v:group style="position:absolute;left:7966;top:11503;width:2700;height:284" coordorigin="7966,11503" coordsize="2700,284">
              <v:shape style="position:absolute;left:7966;top:11503;width:2700;height:284" coordorigin="7966,11503" coordsize="2700,284" path="m7966,11786l10666,11786,10666,11503,7966,11503,7966,11786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63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310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10/09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92,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89,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55" w:right="253" w:firstLine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SR/CT/poor;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SR,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CT,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poor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0.014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591" w:right="590" w:hanging="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J94CGWWC;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grain,</w:t>
            </w:r>
            <w:r>
              <w:rPr>
                <w:rFonts w:asci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Waco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0.132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0.562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591" w:right="587" w:hanging="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J94CGWWC;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grain,</w:t>
            </w:r>
            <w:r>
              <w:rPr>
                <w:rFonts w:asci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Waco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9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1349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4681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"/>
        <w:rPr>
          <w:rFonts w:ascii="Times New Roman" w:hAnsi="Times New Roman" w:cs="Times New Roman" w:eastAsia="Times New Roman"/>
          <w:sz w:val="22"/>
          <w:szCs w:val="22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505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Axtell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Milam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Texas</w:t>
            </w:r>
            <w:r>
              <w:rPr>
                <w:rFonts w:ascii="Times New Roman"/>
                <w:sz w:val="24"/>
              </w:rPr>
              <w:t> -</w:t>
            </w:r>
            <w:r>
              <w:rPr>
                <w:rFonts w:ascii="Times New Roman"/>
                <w:spacing w:val="-1"/>
                <w:sz w:val="24"/>
              </w:rPr>
              <w:t> Corn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804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5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68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1,2,3)</w:t>
            </w:r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2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5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  <w:p>
            <w:pPr>
              <w:pStyle w:val="TableParagraph"/>
              <w:spacing w:line="246" w:lineRule="auto"/>
              <w:ind w:left="166" w:right="164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7">
              <w:r>
                <w:rPr>
                  <w:rFonts w:ascii="Times New Roman"/>
                  <w:color w:val="0000FF"/>
                  <w:spacing w:val="-1"/>
                  <w:sz w:val="24"/>
                </w:rPr>
                <w:t>http://www.statlab.iastate.e</w:t>
              </w:r>
            </w:hyperlink>
            <w:r>
              <w:rPr>
                <w:rFonts w:ascii="Times New Roman"/>
                <w:color w:val="0000FF"/>
                <w:spacing w:val="41"/>
                <w:sz w:val="24"/>
              </w:rPr>
              <w:t> </w:t>
            </w:r>
            <w:r>
              <w:rPr>
                <w:rFonts w:ascii="Times New Roman"/>
                <w:color w:val="0000FF"/>
                <w:sz w:val="24"/>
              </w:rPr>
              <w:t>du/soils/ssl/)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75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istParagraph"/>
              <w:numPr>
                <w:ilvl w:val="1"/>
                <w:numId w:val="5"/>
              </w:numPr>
              <w:tabs>
                <w:tab w:pos="806" w:val="left" w:leader="none"/>
              </w:tabs>
              <w:spacing w:line="240" w:lineRule="auto" w:before="161" w:after="0"/>
              <w:ind w:left="805" w:right="0" w:hanging="36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19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ListParagraph"/>
              <w:numPr>
                <w:ilvl w:val="1"/>
                <w:numId w:val="5"/>
              </w:numPr>
              <w:tabs>
                <w:tab w:pos="897" w:val="left" w:leader="none"/>
              </w:tabs>
              <w:spacing w:line="240" w:lineRule="auto" w:before="3" w:after="0"/>
              <w:ind w:left="896" w:right="0" w:hanging="36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0.174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594" w:hanging="507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0.235cm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7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29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63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2,3)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75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0.174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380" w:bottom="280" w:left="134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5"/>
          <w:szCs w:val="5"/>
        </w:rPr>
      </w:pPr>
    </w:p>
    <w:tbl>
      <w:tblPr>
        <w:tblW w:w="0" w:type="auto"/>
        <w:jc w:val="left"/>
        <w:tblInd w:w="1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598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/>
              <w:ind w:left="1076" w:right="594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0.235cm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5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29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2970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0.064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0.165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80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0.58%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0.29%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tabs>
          <w:tab w:pos="1601" w:val="left" w:leader="none"/>
        </w:tabs>
        <w:spacing w:line="246" w:lineRule="auto" w:before="69"/>
        <w:ind w:left="200" w:right="243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141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200" w:right="141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24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176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</w:t>
      </w:r>
      <w:r>
        <w:rPr>
          <w:spacing w:val="71"/>
        </w:rPr>
        <w:t> </w:t>
      </w:r>
      <w:r>
        <w:rPr>
          <w:spacing w:val="-1"/>
        </w:rPr>
        <w:t>Revisions</w:t>
      </w:r>
      <w:r>
        <w:rPr/>
        <w:t> 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11" w:right="14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 </w:t>
      </w:r>
      <w:r>
        <w:rPr>
          <w:spacing w:val="12"/>
        </w:rPr>
        <w:t> </w:t>
      </w:r>
      <w:r>
        <w:rPr/>
        <w:t>1984.  </w:t>
      </w:r>
      <w:r>
        <w:rPr>
          <w:spacing w:val="12"/>
        </w:rPr>
        <w:t> </w:t>
      </w:r>
      <w:r>
        <w:rPr>
          <w:spacing w:val="-1"/>
        </w:rPr>
        <w:t>Usual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Harvesting</w:t>
      </w:r>
      <w:r>
        <w:rPr>
          <w:spacing w:val="-3"/>
        </w:rPr>
        <w:t> </w:t>
      </w:r>
      <w:r>
        <w:rPr>
          <w:spacing w:val="-1"/>
        </w:rPr>
        <w:t>Dates</w:t>
      </w:r>
      <w:r>
        <w:rPr/>
        <w:t> </w:t>
      </w:r>
      <w:r>
        <w:rPr>
          <w:spacing w:val="-1"/>
        </w:rPr>
        <w:t>for U.S.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Crops,</w:t>
      </w:r>
      <w:r>
        <w:rPr/>
        <w:t> </w:t>
      </w:r>
      <w:r>
        <w:rPr>
          <w:spacing w:val="-1"/>
        </w:rPr>
        <w:t>Statistical</w:t>
      </w:r>
      <w:r>
        <w:rPr/>
        <w:t> </w:t>
      </w:r>
      <w:r>
        <w:rPr>
          <w:spacing w:val="-1"/>
        </w:rPr>
        <w:t>Reporting</w:t>
      </w:r>
      <w:r>
        <w:rPr>
          <w:spacing w:val="99"/>
        </w:rPr>
        <w:t> </w:t>
      </w:r>
      <w:r>
        <w:rPr>
          <w:spacing w:val="-1"/>
        </w:rPr>
        <w:t>Service,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Agriculture Handbook</w:t>
      </w:r>
      <w:r>
        <w:rPr/>
        <w:t> #628, pp.78.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380" w:bottom="280" w:left="1240" w:right="1340"/>
        </w:sectPr>
      </w:pPr>
    </w:p>
    <w:p>
      <w:pPr>
        <w:pStyle w:val="Heading1"/>
        <w:spacing w:line="240" w:lineRule="auto" w:before="57"/>
        <w:ind w:right="0"/>
        <w:jc w:val="left"/>
        <w:rPr>
          <w:b w:val="0"/>
          <w:bCs w:val="0"/>
        </w:rPr>
      </w:pPr>
      <w:r>
        <w:rPr/>
        <w:pict>
          <v:group style="position:absolute;margin-left:317.279999pt;margin-top:601.679993pt;width:198pt;height:19.95pt;mso-position-horizontal-relative:page;mso-position-vertical-relative:page;z-index:-263272" coordorigin="6346,12034" coordsize="3960,399">
            <v:group style="position:absolute;left:6346;top:12034;width:3960;height:164" coordorigin="6346,12034" coordsize="3960,164">
              <v:shape style="position:absolute;left:6346;top:12034;width:3960;height:164" coordorigin="6346,12034" coordsize="3960,164" path="m6346,12197l10306,12197,10306,12034,6346,12034,6346,12197xe" filled="true" fillcolor="#e6e6e6" stroked="false">
                <v:path arrowok="t"/>
                <v:fill type="solid"/>
              </v:shape>
            </v:group>
            <v:group style="position:absolute;left:6346;top:12197;width:3960;height:236" coordorigin="6346,12197" coordsize="3960,236">
              <v:shape style="position:absolute;left:6346;top:12197;width:3960;height:236" coordorigin="6346,12197" coordsize="3960,236" path="m6346,12432l10306,12432,10306,12197,6346,12197,6346,1243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634.200989pt;width:198pt;height:19.95pt;mso-position-horizontal-relative:page;mso-position-vertical-relative:page;z-index:-263248" coordorigin="6346,12684" coordsize="3960,399">
            <v:group style="position:absolute;left:6346;top:12684;width:3960;height:164" coordorigin="6346,12684" coordsize="3960,164">
              <v:shape style="position:absolute;left:6346;top:12684;width:3960;height:164" coordorigin="6346,12684" coordsize="3960,164" path="m6346,12847l10306,12847,10306,12684,6346,12684,6346,12847xe" filled="true" fillcolor="#e6e6e6" stroked="false">
                <v:path arrowok="t"/>
                <v:fill type="solid"/>
              </v:shape>
            </v:group>
            <v:group style="position:absolute;left:6346;top:12847;width:3960;height:236" coordorigin="6346,12847" coordsize="3960,236">
              <v:shape style="position:absolute;left:6346;top:12847;width:3960;height:236" coordorigin="6346,12847" coordsize="3960,236" path="m6346,13082l10306,13082,10306,12847,6346,12847,6346,1308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666.719971pt;width:198pt;height:19.95pt;mso-position-horizontal-relative:page;mso-position-vertical-relative:page;z-index:-263224" coordorigin="6346,13334" coordsize="3960,399">
            <v:group style="position:absolute;left:6346;top:13334;width:3960;height:164" coordorigin="6346,13334" coordsize="3960,164">
              <v:shape style="position:absolute;left:6346;top:13334;width:3960;height:164" coordorigin="6346,13334" coordsize="3960,164" path="m6346,13498l10306,13498,10306,13334,6346,13334,6346,13498xe" filled="true" fillcolor="#e6e6e6" stroked="false">
                <v:path arrowok="t"/>
                <v:fill type="solid"/>
              </v:shape>
            </v:group>
            <v:group style="position:absolute;left:6346;top:13498;width:3960;height:236" coordorigin="6346,13498" coordsize="3960,236">
              <v:shape style="position:absolute;left:6346;top:13498;width:3960;height:236" coordorigin="6346,13498" coordsize="3960,236" path="m6346,13733l10306,13733,10306,13498,6346,13498,6346,13733xe" filled="true" fillcolor="#e6e6e6" stroked="false">
                <v:path arrowok="t"/>
                <v:fill type="solid"/>
              </v:shape>
            </v:group>
            <w10:wrap type="none"/>
          </v:group>
        </w:pict>
      </w:r>
      <w:bookmarkStart w:name="_TOC_250002" w:id="15"/>
      <w:r>
        <w:rPr>
          <w:spacing w:val="-1"/>
        </w:rPr>
        <w:t>TEXAS</w:t>
      </w:r>
      <w:r>
        <w:rPr/>
        <w:t> </w:t>
      </w:r>
      <w:r>
        <w:rPr>
          <w:spacing w:val="-1"/>
        </w:rPr>
        <w:t>COTTON</w:t>
      </w:r>
      <w:bookmarkEnd w:id="15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4" w:lineRule="auto"/>
        <w:ind w:left="191" w:right="119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cotton</w:t>
      </w:r>
      <w:r>
        <w:rPr/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Texas</w:t>
      </w:r>
      <w:r>
        <w:rPr/>
        <w:t> 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Milam</w:t>
      </w:r>
      <w:r>
        <w:rPr/>
        <w:t> </w:t>
      </w:r>
      <w:r>
        <w:rPr>
          <w:spacing w:val="-2"/>
        </w:rPr>
        <w:t>County,</w:t>
      </w:r>
      <w:r>
        <w:rPr>
          <w:spacing w:val="87"/>
        </w:rPr>
        <w:t> </w:t>
      </w:r>
      <w:r>
        <w:rPr>
          <w:spacing w:val="-1"/>
        </w:rPr>
        <w:t>although</w:t>
      </w:r>
      <w:r>
        <w:rPr/>
        <w:t> </w:t>
      </w:r>
      <w:r>
        <w:rPr>
          <w:spacing w:val="-1"/>
        </w:rPr>
        <w:t>cotton</w:t>
      </w:r>
      <w:r>
        <w:rPr/>
        <w:t> is </w:t>
      </w:r>
      <w:r>
        <w:rPr>
          <w:spacing w:val="-1"/>
        </w:rPr>
        <w:t>grown</w:t>
      </w:r>
      <w:r>
        <w:rPr/>
        <w:t> </w:t>
      </w:r>
      <w:r>
        <w:rPr>
          <w:spacing w:val="-1"/>
        </w:rPr>
        <w:t>throughout</w:t>
      </w:r>
      <w:r>
        <w:rPr/>
        <w:t> </w:t>
      </w:r>
      <w:r>
        <w:rPr>
          <w:spacing w:val="-1"/>
        </w:rPr>
        <w:t>Texas.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Texas</w:t>
      </w:r>
      <w:r>
        <w:rPr>
          <w:spacing w:val="77"/>
        </w:rPr>
        <w:t> </w:t>
      </w:r>
      <w:r>
        <w:rPr>
          <w:spacing w:val="-1"/>
        </w:rPr>
        <w:t>ranked </w:t>
      </w:r>
      <w:r>
        <w:rPr/>
        <w:t>1</w:t>
      </w:r>
      <w:r>
        <w:rPr>
          <w:position w:val="9"/>
          <w:sz w:val="16"/>
          <w:szCs w:val="16"/>
        </w:rPr>
        <w:t>st</w:t>
      </w:r>
      <w:r>
        <w:rPr>
          <w:spacing w:val="19"/>
          <w:position w:val="9"/>
          <w:sz w:val="16"/>
          <w:szCs w:val="16"/>
        </w:rPr>
        <w:t> </w:t>
      </w:r>
      <w:r>
        <w:rPr>
          <w:spacing w:val="-1"/>
        </w:rPr>
        <w:t>among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major cotton</w:t>
      </w:r>
      <w:r>
        <w:rPr/>
        <w:t> </w:t>
      </w:r>
      <w:r>
        <w:rPr>
          <w:spacing w:val="-1"/>
        </w:rPr>
        <w:t>producing</w:t>
      </w:r>
      <w:r>
        <w:rPr>
          <w:spacing w:val="-3"/>
        </w:rPr>
        <w:t> </w:t>
      </w:r>
      <w:r>
        <w:rPr>
          <w:spacing w:val="-1"/>
        </w:rPr>
        <w:t>states</w:t>
      </w:r>
      <w:r>
        <w:rPr/>
        <w:t> 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U.S.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more than</w:t>
      </w:r>
      <w:r>
        <w:rPr/>
        <w:t> 5 million </w:t>
      </w:r>
      <w:r>
        <w:rPr>
          <w:spacing w:val="-1"/>
        </w:rPr>
        <w:t>acres </w:t>
      </w:r>
      <w:r>
        <w:rPr/>
        <w:t>in</w:t>
      </w:r>
      <w:r>
        <w:rPr>
          <w:spacing w:val="81"/>
        </w:rPr>
        <w:t> </w:t>
      </w:r>
      <w:r>
        <w:rPr>
          <w:spacing w:val="-1"/>
        </w:rPr>
        <w:t>production.</w:t>
      </w:r>
      <w:r>
        <w:rPr/>
        <w:t>  </w:t>
      </w:r>
      <w:r>
        <w:rPr>
          <w:spacing w:val="12"/>
        </w:rPr>
        <w:t> </w:t>
      </w:r>
      <w:r>
        <w:rPr/>
        <w:t>Most </w:t>
      </w:r>
      <w:r>
        <w:rPr>
          <w:spacing w:val="-1"/>
        </w:rPr>
        <w:t>cotton</w:t>
      </w:r>
      <w:r>
        <w:rPr/>
        <w:t> is </w:t>
      </w:r>
      <w:r>
        <w:rPr>
          <w:spacing w:val="-1"/>
        </w:rPr>
        <w:t>grown</w:t>
      </w:r>
      <w:r>
        <w:rPr/>
        <w:t> in the</w:t>
      </w:r>
      <w:r>
        <w:rPr>
          <w:spacing w:val="-1"/>
        </w:rPr>
        <w:t> High</w:t>
      </w:r>
      <w:r>
        <w:rPr/>
        <w:t> </w:t>
      </w:r>
      <w:r>
        <w:rPr>
          <w:spacing w:val="-1"/>
        </w:rPr>
        <w:t>Plains</w:t>
      </w:r>
      <w:r>
        <w:rPr/>
        <w:t> </w:t>
      </w:r>
      <w:r>
        <w:rPr>
          <w:spacing w:val="-1"/>
        </w:rPr>
        <w:t>(67%) and</w:t>
      </w:r>
      <w:r>
        <w:rPr/>
        <w:t> Rolling</w:t>
      </w:r>
      <w:r>
        <w:rPr>
          <w:spacing w:val="-3"/>
        </w:rPr>
        <w:t> </w:t>
      </w:r>
      <w:r>
        <w:rPr>
          <w:spacing w:val="-1"/>
        </w:rPr>
        <w:t>Plains</w:t>
      </w:r>
      <w:r>
        <w:rPr/>
        <w:t> </w:t>
      </w:r>
      <w:r>
        <w:rPr>
          <w:spacing w:val="-1"/>
        </w:rPr>
        <w:t>(20%) regions</w:t>
      </w:r>
      <w:r>
        <w:rPr/>
        <w:t> of</w:t>
      </w:r>
      <w:r>
        <w:rPr>
          <w:spacing w:val="69"/>
        </w:rPr>
        <w:t> </w:t>
      </w:r>
      <w:r>
        <w:rPr/>
        <w:t>the</w:t>
      </w:r>
      <w:r>
        <w:rPr>
          <w:spacing w:val="-1"/>
        </w:rPr>
        <w:t> state.</w:t>
      </w:r>
      <w:r>
        <w:rPr/>
        <w:t>  </w:t>
      </w:r>
      <w:r>
        <w:rPr>
          <w:spacing w:val="12"/>
        </w:rPr>
        <w:t> </w:t>
      </w:r>
      <w:r>
        <w:rPr/>
        <w:t>Cotton is </w:t>
      </w:r>
      <w:r>
        <w:rPr>
          <w:spacing w:val="-1"/>
        </w:rPr>
        <w:t>planted</w:t>
      </w:r>
      <w:r>
        <w:rPr/>
        <w:t> in the</w:t>
      </w:r>
      <w:r>
        <w:rPr>
          <w:spacing w:val="-1"/>
        </w:rPr>
        <w:t> late winter/early</w:t>
      </w:r>
      <w:r>
        <w:rPr>
          <w:spacing w:val="-8"/>
        </w:rPr>
        <w:t> </w:t>
      </w:r>
      <w:r>
        <w:rPr>
          <w:spacing w:val="-1"/>
        </w:rPr>
        <w:t>Spring</w:t>
      </w:r>
      <w:r>
        <w:rPr>
          <w:spacing w:val="-3"/>
        </w:rPr>
        <w:t> </w:t>
      </w:r>
      <w:r>
        <w:rPr>
          <w:spacing w:val="-1"/>
        </w:rPr>
        <w:t>(February</w:t>
      </w:r>
      <w:r>
        <w:rPr>
          <w:spacing w:val="-8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March) </w:t>
      </w:r>
      <w:r>
        <w:rPr/>
        <w:t>in the</w:t>
      </w:r>
      <w:r>
        <w:rPr>
          <w:spacing w:val="-1"/>
        </w:rPr>
        <w:t> </w:t>
      </w:r>
      <w:r>
        <w:rPr>
          <w:spacing w:val="-2"/>
        </w:rPr>
        <w:t>Lower</w:t>
      </w:r>
      <w:r>
        <w:rPr>
          <w:spacing w:val="-1"/>
        </w:rPr>
        <w:t> </w:t>
      </w:r>
      <w:r>
        <w:rPr/>
        <w:t>Rio</w:t>
      </w:r>
      <w:r>
        <w:rPr>
          <w:spacing w:val="65"/>
        </w:rPr>
        <w:t> </w:t>
      </w:r>
      <w:r>
        <w:rPr>
          <w:spacing w:val="-1"/>
        </w:rPr>
        <w:t>Grande region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progresses</w:t>
      </w:r>
      <w:r>
        <w:rPr/>
        <w:t> into June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southern</w:t>
      </w:r>
      <w:r>
        <w:rPr/>
        <w:t> </w:t>
      </w:r>
      <w:r>
        <w:rPr>
          <w:spacing w:val="-1"/>
        </w:rPr>
        <w:t>High</w:t>
      </w:r>
      <w:r>
        <w:rPr/>
        <w:t> </w:t>
      </w:r>
      <w:r>
        <w:rPr>
          <w:spacing w:val="-1"/>
        </w:rPr>
        <w:t>Plains.</w:t>
      </w:r>
      <w:r>
        <w:rPr/>
        <w:t>  </w:t>
      </w:r>
      <w:r>
        <w:rPr>
          <w:spacing w:val="12"/>
        </w:rPr>
        <w:t> </w:t>
      </w:r>
      <w:r>
        <w:rPr/>
        <w:t>Cotton is </w:t>
      </w:r>
      <w:r>
        <w:rPr>
          <w:spacing w:val="-1"/>
        </w:rPr>
        <w:t>planted</w:t>
      </w:r>
      <w:r>
        <w:rPr/>
        <w:t> by</w:t>
      </w:r>
      <w:r>
        <w:rPr>
          <w:spacing w:val="-8"/>
        </w:rPr>
        <w:t> </w:t>
      </w:r>
      <w:r>
        <w:rPr/>
        <w:t>the</w:t>
      </w:r>
      <w:r>
        <w:rPr>
          <w:spacing w:val="57"/>
        </w:rPr>
        <w:t> </w:t>
      </w:r>
      <w:r>
        <w:rPr>
          <w:spacing w:val="-1"/>
        </w:rPr>
        <w:t>“skip-row” </w:t>
      </w:r>
      <w:r>
        <w:rPr/>
        <w:t>or</w:t>
      </w:r>
      <w:r>
        <w:rPr>
          <w:spacing w:val="-1"/>
        </w:rPr>
        <w:t> “ultra-narrow row” method.</w:t>
      </w:r>
      <w:r>
        <w:rPr/>
        <w:t>  </w:t>
      </w:r>
      <w:r>
        <w:rPr>
          <w:spacing w:val="12"/>
        </w:rPr>
        <w:t> </w:t>
      </w:r>
      <w:r>
        <w:rPr/>
        <w:t>Skip </w:t>
      </w:r>
      <w:r>
        <w:rPr>
          <w:spacing w:val="-1"/>
        </w:rPr>
        <w:t>row refers</w:t>
      </w:r>
      <w:r>
        <w:rPr/>
        <w:t> to the</w:t>
      </w:r>
      <w:r>
        <w:rPr>
          <w:spacing w:val="-1"/>
        </w:rPr>
        <w:t> technique where every</w:t>
      </w:r>
      <w:r>
        <w:rPr>
          <w:spacing w:val="-8"/>
        </w:rPr>
        <w:t> </w:t>
      </w:r>
      <w:r>
        <w:rPr>
          <w:spacing w:val="-1"/>
        </w:rPr>
        <w:t>third</w:t>
      </w:r>
    </w:p>
    <w:p>
      <w:pPr>
        <w:pStyle w:val="BodyText"/>
        <w:spacing w:line="246" w:lineRule="auto" w:before="2"/>
        <w:ind w:left="191" w:right="410"/>
        <w:jc w:val="left"/>
      </w:pPr>
      <w:r>
        <w:rPr>
          <w:spacing w:val="-1"/>
        </w:rPr>
        <w:t>row </w:t>
      </w:r>
      <w:r>
        <w:rPr/>
        <w:t>is </w:t>
      </w:r>
      <w:r>
        <w:rPr>
          <w:spacing w:val="-1"/>
        </w:rPr>
        <w:t>“skipped” </w:t>
      </w:r>
      <w:r>
        <w:rPr/>
        <w:t>to </w:t>
      </w:r>
      <w:r>
        <w:rPr>
          <w:spacing w:val="-1"/>
        </w:rPr>
        <w:t>permit</w:t>
      </w:r>
      <w:r>
        <w:rPr/>
        <w:t> the</w:t>
      </w:r>
      <w:r>
        <w:rPr>
          <w:spacing w:val="-1"/>
        </w:rPr>
        <w:t> crop</w:t>
      </w:r>
      <w:r>
        <w:rPr/>
        <w:t> to </w:t>
      </w:r>
      <w:r>
        <w:rPr>
          <w:spacing w:val="-1"/>
        </w:rPr>
        <w:t>take advantage </w:t>
      </w:r>
      <w:r>
        <w:rPr/>
        <w:t>of</w:t>
      </w:r>
      <w:r>
        <w:rPr>
          <w:spacing w:val="-1"/>
        </w:rPr>
        <w:t> </w:t>
      </w:r>
      <w:r>
        <w:rPr/>
        <w:t>soil </w:t>
      </w:r>
      <w:r>
        <w:rPr>
          <w:spacing w:val="-1"/>
        </w:rPr>
        <w:t>moisture </w:t>
      </w:r>
      <w:r>
        <w:rPr/>
        <w:t>in </w:t>
      </w:r>
      <w:r>
        <w:rPr>
          <w:spacing w:val="-1"/>
        </w:rPr>
        <w:t>semi-arid</w:t>
      </w:r>
      <w:r>
        <w:rPr/>
        <w:t> </w:t>
      </w:r>
      <w:r>
        <w:rPr>
          <w:spacing w:val="-1"/>
        </w:rPr>
        <w:t>regions.</w:t>
      </w:r>
      <w:r>
        <w:rPr>
          <w:spacing w:val="73"/>
        </w:rPr>
        <w:t> </w:t>
      </w:r>
      <w:r>
        <w:rPr>
          <w:spacing w:val="-1"/>
        </w:rPr>
        <w:t>Ultra-narrow row (UNR) cotton</w:t>
      </w:r>
      <w:r>
        <w:rPr/>
        <w:t> is </w:t>
      </w:r>
      <w:r>
        <w:rPr>
          <w:spacing w:val="-1"/>
        </w:rPr>
        <w:t>spaced</w:t>
      </w:r>
      <w:r>
        <w:rPr/>
        <w:t> </w:t>
      </w:r>
      <w:r>
        <w:rPr>
          <w:spacing w:val="-1"/>
        </w:rPr>
        <w:t>at</w:t>
      </w:r>
      <w:r>
        <w:rPr/>
        <w:t> 20 </w:t>
      </w:r>
      <w:r>
        <w:rPr>
          <w:spacing w:val="-1"/>
        </w:rPr>
        <w:t>inches</w:t>
      </w:r>
      <w:r>
        <w:rPr/>
        <w:t> </w:t>
      </w:r>
      <w:r>
        <w:rPr>
          <w:spacing w:val="-1"/>
        </w:rPr>
        <w:t>apart</w:t>
      </w:r>
      <w:r>
        <w:rPr/>
        <w:t> </w:t>
      </w:r>
      <w:r>
        <w:rPr>
          <w:spacing w:val="-1"/>
        </w:rPr>
        <w:t>which</w:t>
      </w:r>
      <w:r>
        <w:rPr/>
        <w:t> </w:t>
      </w:r>
      <w:r>
        <w:rPr>
          <w:spacing w:val="-1"/>
        </w:rPr>
        <w:t>tends</w:t>
      </w:r>
      <w:r>
        <w:rPr/>
        <w:t> to </w:t>
      </w:r>
      <w:r>
        <w:rPr>
          <w:spacing w:val="-1"/>
        </w:rPr>
        <w:t>increase </w:t>
      </w:r>
      <w:r>
        <w:rPr>
          <w:spacing w:val="-2"/>
        </w:rPr>
        <w:t>yields</w:t>
      </w:r>
      <w:r>
        <w:rPr/>
        <w:t> </w:t>
      </w:r>
      <w:r>
        <w:rPr>
          <w:spacing w:val="-1"/>
        </w:rPr>
        <w:t>and</w:t>
      </w:r>
      <w:r>
        <w:rPr>
          <w:spacing w:val="81"/>
        </w:rPr>
        <w:t> </w:t>
      </w:r>
      <w:r>
        <w:rPr>
          <w:spacing w:val="-1"/>
        </w:rPr>
        <w:t>efficiency</w:t>
      </w:r>
      <w:r>
        <w:rPr>
          <w:spacing w:val="-8"/>
        </w:rPr>
        <w:t> </w:t>
      </w:r>
      <w:r>
        <w:rPr/>
        <w:t>of</w:t>
      </w:r>
      <w:r>
        <w:rPr>
          <w:spacing w:val="-1"/>
        </w:rPr>
        <w:t> productions</w:t>
      </w:r>
      <w:r>
        <w:rPr/>
        <w:t> </w:t>
      </w:r>
      <w:r>
        <w:rPr>
          <w:spacing w:val="-2"/>
        </w:rPr>
        <w:t>systems.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Both</w:t>
      </w:r>
      <w:r>
        <w:rPr/>
        <w:t> </w:t>
      </w:r>
      <w:r>
        <w:rPr>
          <w:spacing w:val="-2"/>
        </w:rPr>
        <w:t>systems</w:t>
      </w:r>
      <w:r>
        <w:rPr/>
        <w:t> </w:t>
      </w:r>
      <w:r>
        <w:rPr>
          <w:spacing w:val="-1"/>
        </w:rPr>
        <w:t>require </w:t>
      </w:r>
      <w:r>
        <w:rPr/>
        <w:t>the</w:t>
      </w:r>
      <w:r>
        <w:rPr>
          <w:spacing w:val="-1"/>
        </w:rPr>
        <w:t> </w:t>
      </w:r>
      <w:r>
        <w:rPr/>
        <w:t>use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irrigation.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Fifty</w:t>
      </w:r>
      <w:r>
        <w:rPr>
          <w:spacing w:val="-8"/>
        </w:rPr>
        <w:t> </w:t>
      </w:r>
      <w:r>
        <w:rPr>
          <w:spacing w:val="-1"/>
        </w:rPr>
        <w:t>percent</w:t>
      </w:r>
      <w:r>
        <w:rPr/>
        <w:t> of</w:t>
      </w:r>
    </w:p>
    <w:p>
      <w:pPr>
        <w:pStyle w:val="BodyText"/>
        <w:spacing w:line="246" w:lineRule="auto"/>
        <w:ind w:left="191" w:right="117"/>
        <w:jc w:val="left"/>
      </w:pPr>
      <w:r>
        <w:rPr>
          <w:spacing w:val="-1"/>
        </w:rPr>
        <w:t>cotton</w:t>
      </w:r>
      <w:r>
        <w:rPr/>
        <w:t> </w:t>
      </w:r>
      <w:r>
        <w:rPr>
          <w:spacing w:val="-1"/>
        </w:rPr>
        <w:t>production</w:t>
      </w:r>
      <w:r>
        <w:rPr/>
        <w:t> in the</w:t>
      </w:r>
      <w:r>
        <w:rPr>
          <w:spacing w:val="-1"/>
        </w:rPr>
        <w:t> High</w:t>
      </w:r>
      <w:r>
        <w:rPr/>
        <w:t> </w:t>
      </w:r>
      <w:r>
        <w:rPr>
          <w:spacing w:val="-1"/>
        </w:rPr>
        <w:t>Plains</w:t>
      </w:r>
      <w:r>
        <w:rPr/>
        <w:t> is </w:t>
      </w:r>
      <w:r>
        <w:rPr>
          <w:spacing w:val="-1"/>
        </w:rPr>
        <w:t>irrigated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less</w:t>
      </w:r>
      <w:r>
        <w:rPr/>
        <w:t> </w:t>
      </w:r>
      <w:r>
        <w:rPr>
          <w:spacing w:val="-1"/>
        </w:rPr>
        <w:t>than</w:t>
      </w:r>
      <w:r>
        <w:rPr/>
        <w:t> </w:t>
      </w:r>
      <w:r>
        <w:rPr>
          <w:spacing w:val="-1"/>
        </w:rPr>
        <w:t>ten</w:t>
      </w:r>
      <w:r>
        <w:rPr/>
        <w:t> </w:t>
      </w:r>
      <w:r>
        <w:rPr>
          <w:spacing w:val="-1"/>
        </w:rPr>
        <w:t>percent</w:t>
      </w:r>
      <w:r>
        <w:rPr/>
        <w:t> in the</w:t>
      </w:r>
      <w:r>
        <w:rPr>
          <w:spacing w:val="-1"/>
        </w:rPr>
        <w:t> </w:t>
      </w:r>
      <w:r>
        <w:rPr/>
        <w:t>Rolling</w:t>
      </w:r>
      <w:r>
        <w:rPr>
          <w:spacing w:val="-3"/>
        </w:rPr>
        <w:t> </w:t>
      </w:r>
      <w:r>
        <w:rPr>
          <w:spacing w:val="-1"/>
        </w:rPr>
        <w:t>Plains</w:t>
      </w:r>
      <w:r>
        <w:rPr/>
        <w:t> is</w:t>
      </w:r>
      <w:r>
        <w:rPr>
          <w:spacing w:val="77"/>
        </w:rPr>
        <w:t> </w:t>
      </w:r>
      <w:r>
        <w:rPr>
          <w:spacing w:val="-1"/>
        </w:rPr>
        <w:t>irrigated.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Furrow irrigation</w:t>
      </w:r>
      <w:r>
        <w:rPr/>
        <w:t> is the</w:t>
      </w:r>
      <w:r>
        <w:rPr>
          <w:spacing w:val="-1"/>
        </w:rPr>
        <w:t> </w:t>
      </w:r>
      <w:r>
        <w:rPr/>
        <w:t>most </w:t>
      </w:r>
      <w:r>
        <w:rPr>
          <w:spacing w:val="-1"/>
        </w:rPr>
        <w:t>common</w:t>
      </w:r>
      <w:r>
        <w:rPr/>
        <w:t> in the</w:t>
      </w:r>
      <w:r>
        <w:rPr>
          <w:spacing w:val="-1"/>
        </w:rPr>
        <w:t> </w:t>
      </w:r>
      <w:r>
        <w:rPr>
          <w:spacing w:val="-2"/>
        </w:rPr>
        <w:t>Lower</w:t>
      </w:r>
      <w:r>
        <w:rPr>
          <w:spacing w:val="-1"/>
        </w:rPr>
        <w:t> </w:t>
      </w:r>
      <w:r>
        <w:rPr/>
        <w:t>Rio </w:t>
      </w:r>
      <w:r>
        <w:rPr>
          <w:spacing w:val="-1"/>
        </w:rPr>
        <w:t>Grande and</w:t>
      </w:r>
      <w:r>
        <w:rPr/>
        <w:t> </w:t>
      </w:r>
      <w:r>
        <w:rPr>
          <w:spacing w:val="-1"/>
        </w:rPr>
        <w:t>sprinkler </w:t>
      </w:r>
      <w:r>
        <w:rPr>
          <w:spacing w:val="-2"/>
        </w:rPr>
        <w:t>systems</w:t>
      </w:r>
      <w:r>
        <w:rPr>
          <w:spacing w:val="65"/>
        </w:rPr>
        <w:t> </w:t>
      </w:r>
      <w:r>
        <w:rPr>
          <w:spacing w:val="-1"/>
        </w:rPr>
        <w:t>are </w:t>
      </w:r>
      <w:r>
        <w:rPr/>
        <w:t>most </w:t>
      </w:r>
      <w:r>
        <w:rPr>
          <w:spacing w:val="-1"/>
        </w:rPr>
        <w:t>common</w:t>
      </w:r>
      <w:r>
        <w:rPr/>
        <w:t> in the</w:t>
      </w:r>
      <w:r>
        <w:rPr>
          <w:spacing w:val="-1"/>
        </w:rPr>
        <w:t> High</w:t>
      </w:r>
      <w:r>
        <w:rPr/>
        <w:t> </w:t>
      </w:r>
      <w:r>
        <w:rPr>
          <w:spacing w:val="-1"/>
        </w:rPr>
        <w:t>Plains.</w:t>
      </w:r>
      <w:r>
        <w:rPr/>
        <w:t>  </w:t>
      </w:r>
      <w:r>
        <w:rPr>
          <w:spacing w:val="12"/>
        </w:rPr>
        <w:t> </w:t>
      </w:r>
      <w:r>
        <w:rPr>
          <w:spacing w:val="-2"/>
        </w:rPr>
        <w:t>Low</w:t>
      </w:r>
      <w:r>
        <w:rPr>
          <w:spacing w:val="-1"/>
        </w:rPr>
        <w:t> Energy</w:t>
      </w:r>
      <w:r>
        <w:rPr>
          <w:spacing w:val="-8"/>
        </w:rPr>
        <w:t> </w:t>
      </w:r>
      <w:r>
        <w:rPr>
          <w:spacing w:val="-1"/>
        </w:rPr>
        <w:t>Precision</w:t>
      </w:r>
      <w:r>
        <w:rPr/>
        <w:t> </w:t>
      </w:r>
      <w:r>
        <w:rPr>
          <w:spacing w:val="-1"/>
        </w:rPr>
        <w:t>Application</w:t>
      </w:r>
      <w:r>
        <w:rPr/>
        <w:t> </w:t>
      </w:r>
      <w:r>
        <w:rPr>
          <w:spacing w:val="-1"/>
        </w:rPr>
        <w:t>center </w:t>
      </w:r>
      <w:r>
        <w:rPr/>
        <w:t>pivot </w:t>
      </w:r>
      <w:r>
        <w:rPr>
          <w:spacing w:val="-1"/>
        </w:rPr>
        <w:t>irrigation</w:t>
      </w:r>
      <w:r>
        <w:rPr/>
        <w:t> is</w:t>
      </w:r>
      <w:r>
        <w:rPr>
          <w:spacing w:val="67"/>
        </w:rPr>
        <w:t> </w:t>
      </w:r>
      <w:r>
        <w:rPr>
          <w:spacing w:val="-1"/>
        </w:rPr>
        <w:t>beginning</w:t>
      </w:r>
      <w:r>
        <w:rPr>
          <w:spacing w:val="-3"/>
        </w:rPr>
        <w:t> </w:t>
      </w:r>
      <w:r>
        <w:rPr/>
        <w:t>to </w:t>
      </w:r>
      <w:r>
        <w:rPr>
          <w:spacing w:val="-1"/>
        </w:rPr>
        <w:t>make inroad</w:t>
      </w:r>
      <w:r>
        <w:rPr/>
        <w:t> in the</w:t>
      </w:r>
      <w:r>
        <w:rPr>
          <w:spacing w:val="-1"/>
        </w:rPr>
        <w:t> area because </w:t>
      </w:r>
      <w:r>
        <w:rPr/>
        <w:t>of</w:t>
      </w:r>
      <w:r>
        <w:rPr>
          <w:spacing w:val="-1"/>
        </w:rPr>
        <w:t> </w:t>
      </w:r>
      <w:r>
        <w:rPr/>
        <w:t>its </w:t>
      </w:r>
      <w:r>
        <w:rPr>
          <w:spacing w:val="-1"/>
        </w:rPr>
        <w:t>lower pressure requirements,</w:t>
      </w:r>
      <w:r>
        <w:rPr/>
        <w:t> </w:t>
      </w:r>
      <w:r>
        <w:rPr>
          <w:spacing w:val="-1"/>
        </w:rPr>
        <w:t>lower</w:t>
      </w:r>
      <w:r>
        <w:rPr/>
      </w:r>
    </w:p>
    <w:p>
      <w:pPr>
        <w:pStyle w:val="BodyText"/>
        <w:spacing w:line="246" w:lineRule="auto"/>
        <w:ind w:left="191" w:right="410"/>
        <w:jc w:val="left"/>
      </w:pPr>
      <w:r>
        <w:rPr>
          <w:spacing w:val="-1"/>
        </w:rPr>
        <w:t>evaporation</w:t>
      </w:r>
      <w:r>
        <w:rPr/>
        <w:t> </w:t>
      </w:r>
      <w:r>
        <w:rPr>
          <w:spacing w:val="-1"/>
        </w:rPr>
        <w:t>losses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water savings.</w:t>
      </w:r>
      <w:r>
        <w:rPr/>
        <w:t>  </w:t>
      </w:r>
      <w:r>
        <w:rPr>
          <w:spacing w:val="12"/>
        </w:rPr>
        <w:t> </w:t>
      </w:r>
      <w:r>
        <w:rPr/>
        <w:t>Row</w:t>
      </w:r>
      <w:r>
        <w:rPr>
          <w:spacing w:val="-1"/>
        </w:rPr>
        <w:t> spacing</w:t>
      </w:r>
      <w:r>
        <w:rPr>
          <w:spacing w:val="-3"/>
        </w:rPr>
        <w:t> </w:t>
      </w:r>
      <w:r>
        <w:rPr/>
        <w:t>is </w:t>
      </w:r>
      <w:r>
        <w:rPr>
          <w:spacing w:val="-1"/>
        </w:rPr>
        <w:t>generally</w:t>
      </w:r>
      <w:r>
        <w:rPr>
          <w:spacing w:val="-8"/>
        </w:rPr>
        <w:t> </w:t>
      </w:r>
      <w:r>
        <w:rPr>
          <w:spacing w:val="-1"/>
        </w:rPr>
        <w:t>38-inches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3-4</w:t>
      </w:r>
      <w:r>
        <w:rPr/>
        <w:t> </w:t>
      </w:r>
      <w:r>
        <w:rPr>
          <w:spacing w:val="-1"/>
        </w:rPr>
        <w:t>plants</w:t>
      </w:r>
      <w:r>
        <w:rPr/>
        <w:t> </w:t>
      </w:r>
      <w:r>
        <w:rPr>
          <w:spacing w:val="-1"/>
        </w:rPr>
        <w:t>per</w:t>
      </w:r>
      <w:r>
        <w:rPr>
          <w:spacing w:val="91"/>
        </w:rPr>
        <w:t> </w:t>
      </w:r>
      <w:r>
        <w:rPr>
          <w:spacing w:val="-1"/>
        </w:rPr>
        <w:t>foot</w:t>
      </w:r>
      <w:r>
        <w:rPr/>
        <w:t> </w:t>
      </w:r>
      <w:r>
        <w:rPr>
          <w:spacing w:val="-1"/>
        </w:rPr>
        <w:t>row </w:t>
      </w:r>
      <w:r>
        <w:rPr/>
        <w:t>in </w:t>
      </w:r>
      <w:r>
        <w:rPr>
          <w:spacing w:val="-1"/>
        </w:rPr>
        <w:t>all</w:t>
      </w:r>
      <w:r>
        <w:rPr/>
        <w:t> but </w:t>
      </w:r>
      <w:r>
        <w:rPr>
          <w:spacing w:val="-1"/>
        </w:rPr>
        <w:t>UNR</w:t>
      </w:r>
      <w:r>
        <w:rPr/>
        <w:t> </w:t>
      </w:r>
      <w:r>
        <w:rPr>
          <w:spacing w:val="-1"/>
        </w:rPr>
        <w:t>cotton.</w:t>
      </w:r>
      <w:r>
        <w:rPr/>
        <w:t>  </w:t>
      </w:r>
      <w:r>
        <w:rPr>
          <w:spacing w:val="12"/>
        </w:rPr>
        <w:t> </w:t>
      </w:r>
      <w:r>
        <w:rPr/>
        <w:t>Row</w:t>
      </w:r>
      <w:r>
        <w:rPr>
          <w:spacing w:val="-1"/>
        </w:rPr>
        <w:t> canopies</w:t>
      </w:r>
      <w:r>
        <w:rPr/>
        <w:t> </w:t>
      </w:r>
      <w:r>
        <w:rPr>
          <w:spacing w:val="-1"/>
        </w:rPr>
        <w:t>tend</w:t>
      </w:r>
      <w:r>
        <w:rPr/>
        <w:t> to be</w:t>
      </w:r>
      <w:r>
        <w:rPr>
          <w:spacing w:val="-1"/>
        </w:rPr>
        <w:t> very</w:t>
      </w:r>
      <w:r>
        <w:rPr>
          <w:spacing w:val="-8"/>
        </w:rPr>
        <w:t> </w:t>
      </w:r>
      <w:r>
        <w:rPr>
          <w:spacing w:val="-1"/>
        </w:rPr>
        <w:t>close </w:t>
      </w:r>
      <w:r>
        <w:rPr/>
        <w:t>to 100 </w:t>
      </w:r>
      <w:r>
        <w:rPr>
          <w:spacing w:val="-1"/>
        </w:rPr>
        <w:t>percent,</w:t>
      </w:r>
      <w:r>
        <w:rPr/>
        <w:t> </w:t>
      </w:r>
      <w:r>
        <w:rPr>
          <w:spacing w:val="-1"/>
        </w:rPr>
        <w:t>while </w:t>
      </w:r>
      <w:r>
        <w:rPr/>
        <w:t>the</w:t>
      </w:r>
      <w:r>
        <w:rPr>
          <w:spacing w:val="73"/>
        </w:rPr>
        <w:t> </w:t>
      </w:r>
      <w:r>
        <w:rPr>
          <w:spacing w:val="-1"/>
        </w:rPr>
        <w:t>canopy</w:t>
      </w:r>
      <w:r>
        <w:rPr>
          <w:spacing w:val="-8"/>
        </w:rPr>
        <w:t> </w:t>
      </w:r>
      <w:r>
        <w:rPr>
          <w:spacing w:val="-1"/>
        </w:rPr>
        <w:t>between</w:t>
      </w:r>
      <w:r>
        <w:rPr/>
        <w:t> </w:t>
      </w:r>
      <w:r>
        <w:rPr>
          <w:spacing w:val="-1"/>
        </w:rPr>
        <w:t>rows</w:t>
      </w:r>
      <w:r>
        <w:rPr/>
        <w:t> is </w:t>
      </w:r>
      <w:r>
        <w:rPr>
          <w:spacing w:val="-1"/>
        </w:rPr>
        <w:t>much</w:t>
      </w:r>
      <w:r>
        <w:rPr/>
        <w:t> </w:t>
      </w:r>
      <w:r>
        <w:rPr>
          <w:spacing w:val="-1"/>
        </w:rPr>
        <w:t>less.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All</w:t>
      </w:r>
      <w:r>
        <w:rPr/>
        <w:t> </w:t>
      </w:r>
      <w:r>
        <w:rPr>
          <w:spacing w:val="-1"/>
        </w:rPr>
        <w:t>cotton</w:t>
      </w:r>
      <w:r>
        <w:rPr/>
        <w:t> is </w:t>
      </w:r>
      <w:r>
        <w:rPr>
          <w:spacing w:val="-1"/>
        </w:rPr>
        <w:t>defoliated</w:t>
      </w:r>
      <w:r>
        <w:rPr/>
        <w:t> </w:t>
      </w:r>
      <w:r>
        <w:rPr>
          <w:spacing w:val="-1"/>
        </w:rPr>
        <w:t>prior </w:t>
      </w:r>
      <w:r>
        <w:rPr/>
        <w:t>to </w:t>
      </w:r>
      <w:r>
        <w:rPr>
          <w:spacing w:val="-1"/>
        </w:rPr>
        <w:t>harvesting.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Conventional</w:t>
      </w:r>
      <w:r>
        <w:rPr>
          <w:spacing w:val="97"/>
        </w:rPr>
        <w:t> </w:t>
      </w:r>
      <w:r>
        <w:rPr>
          <w:spacing w:val="-1"/>
        </w:rPr>
        <w:t>tillage </w:t>
      </w:r>
      <w:r>
        <w:rPr/>
        <w:t>is the</w:t>
      </w:r>
      <w:r>
        <w:rPr>
          <w:spacing w:val="-1"/>
        </w:rPr>
        <w:t> dominant</w:t>
      </w:r>
      <w:r>
        <w:rPr/>
        <w:t> </w:t>
      </w:r>
      <w:r>
        <w:rPr>
          <w:spacing w:val="-1"/>
        </w:rPr>
        <w:t>practice.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 </w:t>
      </w:r>
      <w:r>
        <w:rPr/>
        <w:t>to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</w:p>
    <w:p>
      <w:pPr>
        <w:pStyle w:val="BodyText"/>
        <w:spacing w:line="246" w:lineRule="auto"/>
        <w:ind w:left="191" w:right="163" w:firstLine="96"/>
        <w:jc w:val="left"/>
      </w:pP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Crockett</w:t>
      </w:r>
      <w:r>
        <w:rPr/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fine,</w:t>
      </w:r>
      <w:r>
        <w:rPr/>
        <w:t> </w:t>
      </w:r>
      <w:r>
        <w:rPr>
          <w:spacing w:val="-1"/>
        </w:rPr>
        <w:t>smectitic,</w:t>
      </w:r>
      <w:r>
        <w:rPr/>
        <w:t> </w:t>
      </w:r>
      <w:r>
        <w:rPr>
          <w:spacing w:val="-1"/>
        </w:rPr>
        <w:t>thermic Udertic Paleustalfs.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</w:t>
      </w:r>
      <w:r>
        <w:rPr>
          <w:spacing w:val="111"/>
        </w:rPr>
        <w:t> </w:t>
      </w:r>
      <w:r>
        <w:rPr>
          <w:spacing w:val="-1"/>
        </w:rPr>
        <w:t>series</w:t>
      </w:r>
      <w:r>
        <w:rPr/>
        <w:t> is </w:t>
      </w:r>
      <w:r>
        <w:rPr>
          <w:spacing w:val="-1"/>
        </w:rPr>
        <w:t>mainly</w:t>
      </w:r>
      <w:r>
        <w:rPr>
          <w:spacing w:val="-8"/>
        </w:rPr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grow cotton,</w:t>
      </w:r>
      <w:r>
        <w:rPr/>
        <w:t> </w:t>
      </w:r>
      <w:r>
        <w:rPr>
          <w:spacing w:val="-1"/>
        </w:rPr>
        <w:t>grain</w:t>
      </w:r>
      <w:r>
        <w:rPr/>
        <w:t> </w:t>
      </w:r>
      <w:r>
        <w:rPr>
          <w:spacing w:val="-1"/>
        </w:rPr>
        <w:t>sorghum,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small</w:t>
      </w:r>
      <w:r>
        <w:rPr/>
        <w:t> </w:t>
      </w:r>
      <w:r>
        <w:rPr>
          <w:spacing w:val="-1"/>
        </w:rPr>
        <w:t>grains,</w:t>
      </w:r>
      <w:r>
        <w:rPr/>
        <w:t> but </w:t>
      </w:r>
      <w:r>
        <w:rPr>
          <w:spacing w:val="-1"/>
        </w:rPr>
        <w:t>more than</w:t>
      </w:r>
      <w:r>
        <w:rPr/>
        <w:t> </w:t>
      </w:r>
      <w:r>
        <w:rPr>
          <w:spacing w:val="-1"/>
        </w:rPr>
        <w:t>half </w:t>
      </w:r>
      <w:r>
        <w:rPr/>
        <w:t>the</w:t>
      </w:r>
      <w:r>
        <w:rPr>
          <w:spacing w:val="77"/>
        </w:rPr>
        <w:t> </w:t>
      </w:r>
      <w:r>
        <w:rPr>
          <w:spacing w:val="-2"/>
        </w:rPr>
        <w:t>acreage</w:t>
      </w:r>
      <w:r>
        <w:rPr>
          <w:spacing w:val="-1"/>
        </w:rPr>
        <w:t> </w:t>
      </w:r>
      <w:r>
        <w:rPr/>
        <w:t>is now</w:t>
      </w:r>
      <w:r>
        <w:rPr>
          <w:spacing w:val="-1"/>
        </w:rPr>
        <w:t> </w:t>
      </w:r>
      <w:r>
        <w:rPr/>
        <w:t>in </w:t>
      </w:r>
      <w:r>
        <w:rPr>
          <w:spacing w:val="-1"/>
        </w:rPr>
        <w:t>pasture. Crockett</w:t>
      </w:r>
      <w:r>
        <w:rPr/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deep,</w:t>
      </w:r>
      <w:r>
        <w:rPr/>
        <w:t>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very</w:t>
      </w:r>
      <w:r>
        <w:rPr>
          <w:spacing w:val="87"/>
        </w:rPr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low</w:t>
      </w:r>
      <w:r>
        <w:rPr>
          <w:spacing w:val="-1"/>
        </w:rPr>
        <w:t> </w:t>
      </w:r>
      <w:r>
        <w:rPr/>
        <w:t>to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high</w:t>
      </w:r>
      <w:r>
        <w:rPr/>
        <w:t> </w:t>
      </w:r>
      <w:r>
        <w:rPr>
          <w:spacing w:val="-1"/>
        </w:rPr>
        <w:t>runoff depending</w:t>
      </w:r>
      <w:r>
        <w:rPr>
          <w:spacing w:val="-3"/>
        </w:rPr>
        <w:t> </w:t>
      </w:r>
      <w:r>
        <w:rPr/>
        <w:t>on </w:t>
      </w:r>
      <w:r>
        <w:rPr>
          <w:spacing w:val="-1"/>
        </w:rPr>
        <w:t>slope.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formed</w:t>
      </w:r>
      <w:r>
        <w:rPr/>
        <w:t> in</w:t>
      </w:r>
      <w:r>
        <w:rPr>
          <w:spacing w:val="77"/>
        </w:rPr>
        <w:t> </w:t>
      </w:r>
      <w:r>
        <w:rPr>
          <w:spacing w:val="-1"/>
        </w:rPr>
        <w:t>residuum</w:t>
      </w:r>
      <w:r>
        <w:rPr/>
        <w:t> </w:t>
      </w:r>
      <w:r>
        <w:rPr>
          <w:spacing w:val="-1"/>
        </w:rPr>
        <w:t>derived</w:t>
      </w:r>
      <w:r>
        <w:rPr/>
        <w:t> </w:t>
      </w:r>
      <w:r>
        <w:rPr>
          <w:spacing w:val="-1"/>
        </w:rPr>
        <w:t>from</w:t>
      </w:r>
      <w:r>
        <w:rPr/>
        <w:t> </w:t>
      </w:r>
      <w:r>
        <w:rPr>
          <w:spacing w:val="-1"/>
        </w:rPr>
        <w:t>weathered</w:t>
      </w:r>
      <w:r>
        <w:rPr/>
        <w:t> </w:t>
      </w:r>
      <w:r>
        <w:rPr>
          <w:spacing w:val="-1"/>
        </w:rPr>
        <w:t>alkaline marine </w:t>
      </w:r>
      <w:r>
        <w:rPr>
          <w:spacing w:val="-2"/>
        </w:rPr>
        <w:t>clays,</w:t>
      </w:r>
      <w:r>
        <w:rPr/>
        <w:t> </w:t>
      </w:r>
      <w:r>
        <w:rPr>
          <w:spacing w:val="-1"/>
        </w:rPr>
        <w:t>sandy</w:t>
      </w:r>
      <w:r>
        <w:rPr>
          <w:spacing w:val="-8"/>
        </w:rPr>
        <w:t> </w:t>
      </w:r>
      <w:r>
        <w:rPr>
          <w:spacing w:val="-2"/>
        </w:rPr>
        <w:t>clays,</w:t>
      </w:r>
      <w:r>
        <w:rPr/>
        <w:t> or</w:t>
      </w:r>
      <w:r>
        <w:rPr>
          <w:spacing w:val="-1"/>
        </w:rPr>
        <w:t> shale,</w:t>
      </w:r>
      <w:r>
        <w:rPr/>
        <w:t> </w:t>
      </w:r>
      <w:r>
        <w:rPr>
          <w:spacing w:val="-1"/>
        </w:rPr>
        <w:t>interbedded</w:t>
      </w:r>
      <w:r>
        <w:rPr/>
        <w:t> </w:t>
      </w:r>
      <w:r>
        <w:rPr>
          <w:spacing w:val="-1"/>
        </w:rPr>
        <w:t>with</w:t>
      </w:r>
      <w:r>
        <w:rPr>
          <w:spacing w:val="93"/>
        </w:rPr>
        <w:t> </w:t>
      </w:r>
      <w:r>
        <w:rPr>
          <w:spacing w:val="-1"/>
        </w:rPr>
        <w:t>sandier materials</w:t>
      </w:r>
      <w:r>
        <w:rPr/>
        <w:t> </w:t>
      </w:r>
      <w:r>
        <w:rPr>
          <w:spacing w:val="-1"/>
        </w:rPr>
        <w:t>mainly</w:t>
      </w:r>
      <w:r>
        <w:rPr>
          <w:spacing w:val="-8"/>
        </w:rPr>
        <w:t> </w:t>
      </w:r>
      <w:r>
        <w:rPr/>
        <w:t>of</w:t>
      </w:r>
      <w:r>
        <w:rPr>
          <w:spacing w:val="-1"/>
        </w:rPr>
        <w:t> Cretaceous</w:t>
      </w:r>
      <w:r>
        <w:rPr/>
        <w:t> </w:t>
      </w:r>
      <w:r>
        <w:rPr>
          <w:spacing w:val="-2"/>
        </w:rPr>
        <w:t>age.</w:t>
      </w:r>
      <w:r>
        <w:rPr/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located</w:t>
      </w:r>
      <w:r>
        <w:rPr/>
        <w:t> on </w:t>
      </w:r>
      <w:r>
        <w:rPr>
          <w:spacing w:val="-1"/>
        </w:rPr>
        <w:t>broad</w:t>
      </w:r>
      <w:r>
        <w:rPr/>
        <w:t> </w:t>
      </w:r>
      <w:r>
        <w:rPr>
          <w:spacing w:val="-1"/>
        </w:rPr>
        <w:t>nearly</w:t>
      </w:r>
      <w:r>
        <w:rPr>
          <w:spacing w:val="-8"/>
        </w:rPr>
        <w:t> </w:t>
      </w:r>
      <w:r>
        <w:rPr>
          <w:spacing w:val="-1"/>
        </w:rPr>
        <w:t>level</w:t>
      </w:r>
      <w:r>
        <w:rPr/>
        <w:t> to </w:t>
      </w:r>
      <w:r>
        <w:rPr>
          <w:spacing w:val="-1"/>
        </w:rPr>
        <w:t>moderately</w:t>
      </w:r>
      <w:r>
        <w:rPr>
          <w:spacing w:val="89"/>
        </w:rPr>
        <w:t> </w:t>
      </w:r>
      <w:r>
        <w:rPr/>
        <w:t>sloping</w:t>
      </w:r>
      <w:r>
        <w:rPr>
          <w:spacing w:val="-3"/>
        </w:rPr>
        <w:t> </w:t>
      </w:r>
      <w:r>
        <w:rPr>
          <w:spacing w:val="-1"/>
        </w:rPr>
        <w:t>uplands.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Slopes</w:t>
      </w:r>
      <w:r>
        <w:rPr/>
        <w:t> </w:t>
      </w:r>
      <w:r>
        <w:rPr>
          <w:spacing w:val="-1"/>
        </w:rPr>
        <w:t>are generally</w:t>
      </w:r>
      <w:r>
        <w:rPr>
          <w:spacing w:val="-8"/>
        </w:rPr>
        <w:t> </w:t>
      </w:r>
      <w:r>
        <w:rPr>
          <w:spacing w:val="-1"/>
        </w:rPr>
        <w:t>between</w:t>
      </w:r>
      <w:r>
        <w:rPr/>
        <w:t> 1 to 5 </w:t>
      </w:r>
      <w:r>
        <w:rPr>
          <w:spacing w:val="-1"/>
        </w:rPr>
        <w:t>percent,</w:t>
      </w:r>
      <w:r>
        <w:rPr/>
        <w:t> but </w:t>
      </w:r>
      <w:r>
        <w:rPr>
          <w:spacing w:val="-1"/>
        </w:rPr>
        <w:t>may</w:t>
      </w:r>
      <w:r>
        <w:rPr>
          <w:spacing w:val="-8"/>
        </w:rPr>
        <w:t> </w:t>
      </w:r>
      <w:r>
        <w:rPr>
          <w:spacing w:val="-1"/>
        </w:rPr>
        <w:t>range from</w:t>
      </w:r>
      <w:r>
        <w:rPr/>
        <w:t> 0 to 10</w:t>
      </w:r>
    </w:p>
    <w:p>
      <w:pPr>
        <w:pStyle w:val="BodyText"/>
        <w:spacing w:line="246" w:lineRule="auto"/>
        <w:ind w:left="191" w:right="410"/>
        <w:jc w:val="left"/>
      </w:pPr>
      <w:r>
        <w:rPr>
          <w:spacing w:val="-1"/>
        </w:rPr>
        <w:t>percent.</w:t>
      </w:r>
      <w:r>
        <w:rPr/>
        <w:t> </w:t>
      </w:r>
      <w:r>
        <w:rPr>
          <w:spacing w:val="-1"/>
        </w:rPr>
        <w:t>The series</w:t>
      </w:r>
      <w:r>
        <w:rPr/>
        <w:t> is extensive</w:t>
      </w:r>
      <w:r>
        <w:rPr>
          <w:spacing w:val="-1"/>
        </w:rPr>
        <w:t> </w:t>
      </w:r>
      <w:r>
        <w:rPr/>
        <w:t>in </w:t>
      </w:r>
      <w:r>
        <w:rPr>
          <w:spacing w:val="-2"/>
        </w:rPr>
        <w:t>MLRA</w:t>
      </w:r>
      <w:r>
        <w:rPr>
          <w:spacing w:val="-1"/>
        </w:rPr>
        <w:t> </w:t>
      </w:r>
      <w:r>
        <w:rPr/>
        <w:t>86, </w:t>
      </w:r>
      <w:r>
        <w:rPr>
          <w:spacing w:val="-1"/>
        </w:rPr>
        <w:t>87A,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87B.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Crockett</w:t>
      </w:r>
      <w:r>
        <w:rPr/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67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25"/>
          <w:szCs w:val="25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2"/>
      </w:tblGrid>
      <w:tr>
        <w:trPr>
          <w:trHeight w:val="691" w:hRule="exact"/>
        </w:trPr>
        <w:tc>
          <w:tcPr>
            <w:tcW w:w="918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Cotton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0.71</w:t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85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5.1.(EPA,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25.0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5.2.(EPA,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300" w:bottom="280" w:left="1160" w:right="1320"/>
        </w:sect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8"/>
          <w:szCs w:val="8"/>
        </w:rPr>
      </w:pPr>
      <w:r>
        <w:rPr/>
        <w:pict>
          <v:group style="position:absolute;margin-left:271.559998pt;margin-top:123.120003pt;width:258pt;height:20.65pt;mso-position-horizontal-relative:page;mso-position-vertical-relative:page;z-index:-263200" coordorigin="5431,2462" coordsize="5160,413">
            <v:group style="position:absolute;left:5431;top:2462;width:5160;height:120" coordorigin="5431,2462" coordsize="5160,120">
              <v:shape style="position:absolute;left:5431;top:2462;width:5160;height:120" coordorigin="5431,2462" coordsize="5160,120" path="m5431,2582l10591,2582,10591,2462,5431,2462,5431,2582xe" filled="true" fillcolor="#e6e6e6" stroked="false">
                <v:path arrowok="t"/>
                <v:fill type="solid"/>
              </v:shape>
            </v:group>
            <v:group style="position:absolute;left:5431;top:2582;width:5160;height:293" coordorigin="5431,2582" coordsize="5160,293">
              <v:shape style="position:absolute;left:5431;top:2582;width:5160;height:293" coordorigin="5431,2582" coordsize="5160,293" path="m5431,2875l10591,2875,10591,2582,5431,2582,5431,2875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156.360001pt;width:258pt;height:110.65pt;mso-position-horizontal-relative:page;mso-position-vertical-relative:page;z-index:-263176" coordorigin="5431,3127" coordsize="5160,2213">
            <v:group style="position:absolute;left:5431;top:3127;width:5160;height:120" coordorigin="5431,3127" coordsize="5160,120">
              <v:shape style="position:absolute;left:5431;top:3127;width:5160;height:120" coordorigin="5431,3127" coordsize="5160,120" path="m5431,3247l10591,3247,10591,3127,5431,3127,5431,3247xe" filled="true" fillcolor="#e6e6e6" stroked="false">
                <v:path arrowok="t"/>
                <v:fill type="solid"/>
              </v:shape>
            </v:group>
            <v:group style="position:absolute;left:5431;top:3247;width:5160;height:236" coordorigin="5431,3247" coordsize="5160,236">
              <v:shape style="position:absolute;left:5431;top:3247;width:5160;height:236" coordorigin="5431,3247" coordsize="5160,236" path="m5431,3482l10591,3482,10591,3247,5431,3247,5431,3482xe" filled="true" fillcolor="#e6e6e6" stroked="false">
                <v:path arrowok="t"/>
                <v:fill type="solid"/>
              </v:shape>
            </v:group>
            <v:group style="position:absolute;left:5431;top:3482;width:5160;height:293" coordorigin="5431,3482" coordsize="5160,293">
              <v:shape style="position:absolute;left:5431;top:3482;width:5160;height:293" coordorigin="5431,3482" coordsize="5160,293" path="m5431,3775l10591,3775,10591,3482,5431,3482,5431,3775xe" filled="true" fillcolor="#e6e6e6" stroked="false">
                <v:path arrowok="t"/>
                <v:fill type="solid"/>
              </v:shape>
            </v:group>
            <v:group style="position:absolute;left:5431;top:3792;width:5160;height:120" coordorigin="5431,3792" coordsize="5160,120">
              <v:shape style="position:absolute;left:5431;top:3792;width:5160;height:120" coordorigin="5431,3792" coordsize="5160,120" path="m5431,3912l10591,3912,10591,3792,5431,3792,5431,3912xe" filled="true" fillcolor="#e6e6e6" stroked="false">
                <v:path arrowok="t"/>
                <v:fill type="solid"/>
              </v:shape>
            </v:group>
            <v:group style="position:absolute;left:5431;top:3912;width:5160;height:236" coordorigin="5431,3912" coordsize="5160,236">
              <v:shape style="position:absolute;left:5431;top:3912;width:5160;height:236" coordorigin="5431,3912" coordsize="5160,236" path="m5431,4147l10591,4147,10591,3912,5431,3912,5431,4147xe" filled="true" fillcolor="#e6e6e6" stroked="false">
                <v:path arrowok="t"/>
                <v:fill type="solid"/>
              </v:shape>
            </v:group>
            <v:group style="position:absolute;left:5431;top:4147;width:5160;height:236" coordorigin="5431,4147" coordsize="5160,236">
              <v:shape style="position:absolute;left:5431;top:4147;width:5160;height:236" coordorigin="5431,4147" coordsize="5160,236" path="m5431,4382l10591,4382,10591,4147,5431,4147,5431,4382xe" filled="true" fillcolor="#e6e6e6" stroked="false">
                <v:path arrowok="t"/>
                <v:fill type="solid"/>
              </v:shape>
            </v:group>
            <v:group style="position:absolute;left:5431;top:4382;width:5160;height:236" coordorigin="5431,4382" coordsize="5160,236">
              <v:shape style="position:absolute;left:5431;top:4382;width:5160;height:236" coordorigin="5431,4382" coordsize="5160,236" path="m5431,4618l10591,4618,10591,4382,5431,4382,5431,4618xe" filled="true" fillcolor="#e6e6e6" stroked="false">
                <v:path arrowok="t"/>
                <v:fill type="solid"/>
              </v:shape>
            </v:group>
            <v:group style="position:absolute;left:5431;top:4618;width:5160;height:293" coordorigin="5431,4618" coordsize="5160,293">
              <v:shape style="position:absolute;left:5431;top:4618;width:5160;height:293" coordorigin="5431,4618" coordsize="5160,293" path="m5431,4910l10591,4910,10591,4618,5431,4618,5431,4910xe" filled="true" fillcolor="#e6e6e6" stroked="false">
                <v:path arrowok="t"/>
                <v:fill type="solid"/>
              </v:shape>
            </v:group>
            <v:group style="position:absolute;left:5431;top:4927;width:5160;height:120" coordorigin="5431,4927" coordsize="5160,120">
              <v:shape style="position:absolute;left:5431;top:4927;width:5160;height:120" coordorigin="5431,4927" coordsize="5160,120" path="m5431,5047l10591,5047,10591,4927,5431,4927,5431,5047xe" filled="true" fillcolor="#e6e6e6" stroked="false">
                <v:path arrowok="t"/>
                <v:fill type="solid"/>
              </v:shape>
            </v:group>
            <v:group style="position:absolute;left:5431;top:5047;width:5160;height:293" coordorigin="5431,5047" coordsize="5160,293">
              <v:shape style="position:absolute;left:5431;top:5047;width:5160;height:293" coordorigin="5431,5047" coordsize="5160,293" path="m5431,5340l10591,5340,10591,5047,5431,5047,5431,534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79.601013pt;width:258pt;height:20.65pt;mso-position-horizontal-relative:page;mso-position-vertical-relative:page;z-index:-263152" coordorigin="5431,5592" coordsize="5160,413">
            <v:group style="position:absolute;left:5431;top:5592;width:5160;height:120" coordorigin="5431,5592" coordsize="5160,120">
              <v:shape style="position:absolute;left:5431;top:5592;width:5160;height:120" coordorigin="5431,5592" coordsize="5160,120" path="m5431,5712l10591,5712,10591,5592,5431,5592,5431,5712xe" filled="true" fillcolor="#e6e6e6" stroked="false">
                <v:path arrowok="t"/>
                <v:fill type="solid"/>
              </v:shape>
            </v:group>
            <v:group style="position:absolute;left:5431;top:5712;width:5160;height:293" coordorigin="5431,5712" coordsize="5160,293">
              <v:shape style="position:absolute;left:5431;top:5712;width:5160;height:293" coordorigin="5431,5712" coordsize="5160,293" path="m5431,6005l10591,6005,10591,5712,5431,5712,5431,6005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44.200989pt;width:222pt;height:20.65pt;mso-position-horizontal-relative:page;mso-position-vertical-relative:page;z-index:-263128" coordorigin="5971,10884" coordsize="4440,413">
            <v:group style="position:absolute;left:5971;top:10884;width:4440;height:120" coordorigin="5971,10884" coordsize="4440,120">
              <v:shape style="position:absolute;left:5971;top:10884;width:4440;height:120" coordorigin="5971,10884" coordsize="4440,120" path="m5971,11004l10411,11004,10411,10884,5971,10884,5971,11004xe" filled="true" fillcolor="#e6e6e6" stroked="false">
                <v:path arrowok="t"/>
                <v:fill type="solid"/>
              </v:shape>
            </v:group>
            <v:group style="position:absolute;left:5971;top:11004;width:4440;height:293" coordorigin="5971,11004" coordsize="4440,293">
              <v:shape style="position:absolute;left:5971;top:11004;width:4440;height:293" coordorigin="5971,11004" coordsize="4440,293" path="m5971,11297l10411,11297,10411,11004,5971,11004,5971,11297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77.440002pt;width:222pt;height:20.65pt;mso-position-horizontal-relative:page;mso-position-vertical-relative:page;z-index:-263104" coordorigin="5971,11549" coordsize="4440,413">
            <v:group style="position:absolute;left:5971;top:11549;width:4440;height:120" coordorigin="5971,11549" coordsize="4440,120">
              <v:shape style="position:absolute;left:5971;top:11549;width:4440;height:120" coordorigin="5971,11549" coordsize="4440,120" path="m5971,11669l10411,11669,10411,11549,5971,11549,5971,11669xe" filled="true" fillcolor="#e6e6e6" stroked="false">
                <v:path arrowok="t"/>
                <v:fill type="solid"/>
              </v:shape>
            </v:group>
            <v:group style="position:absolute;left:5971;top:11669;width:4440;height:293" coordorigin="5971,11669" coordsize="4440,293">
              <v:shape style="position:absolute;left:5971;top:11669;width:4440;height:293" coordorigin="5971,11669" coordsize="4440,293" path="m5971,11962l10411,11962,10411,11669,5971,11669,5971,1196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622.440002pt;width:222pt;height:20.65pt;mso-position-horizontal-relative:page;mso-position-vertical-relative:page;z-index:-263080" coordorigin="5971,12449" coordsize="4440,413">
            <v:group style="position:absolute;left:5971;top:12449;width:4440;height:120" coordorigin="5971,12449" coordsize="4440,120">
              <v:shape style="position:absolute;left:5971;top:12449;width:4440;height:120" coordorigin="5971,12449" coordsize="4440,120" path="m5971,12569l10411,12569,10411,12449,5971,12449,5971,12569xe" filled="true" fillcolor="#e6e6e6" stroked="false">
                <v:path arrowok="t"/>
                <v:fill type="solid"/>
              </v:shape>
            </v:group>
            <v:group style="position:absolute;left:5971;top:12569;width:4440;height:293" coordorigin="5971,12569" coordsize="4440,293">
              <v:shape style="position:absolute;left:5971;top:12569;width:4440;height:293" coordorigin="5971,12569" coordsize="4440,293" path="m5971,12862l10411,12862,10411,12569,5971,12569,5971,12862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667.440002pt;width:222pt;height:32.4pt;mso-position-horizontal-relative:page;mso-position-vertical-relative:page;z-index:-263056" coordorigin="5971,13349" coordsize="4440,648">
            <v:group style="position:absolute;left:5971;top:13349;width:4440;height:120" coordorigin="5971,13349" coordsize="4440,120">
              <v:shape style="position:absolute;left:5971;top:13349;width:4440;height:120" coordorigin="5971,13349" coordsize="4440,120" path="m5971,13469l10411,13469,10411,13349,5971,13349,5971,13469xe" filled="true" fillcolor="#e6e6e6" stroked="false">
                <v:path arrowok="t"/>
                <v:fill type="solid"/>
              </v:shape>
            </v:group>
            <v:group style="position:absolute;left:5971;top:13469;width:4440;height:236" coordorigin="5971,13469" coordsize="4440,236">
              <v:shape style="position:absolute;left:5971;top:13469;width:4440;height:236" coordorigin="5971,13469" coordsize="4440,236" path="m5971,13704l10411,13704,10411,13469,5971,13469,5971,13704xe" filled="true" fillcolor="#e6e6e6" stroked="false">
                <v:path arrowok="t"/>
                <v:fill type="solid"/>
              </v:shape>
            </v:group>
            <v:group style="position:absolute;left:5971;top:13704;width:4440;height:293" coordorigin="5971,13704" coordsize="4440,293">
              <v:shape style="position:absolute;left:5971;top:13704;width:4440;height:293" coordorigin="5971,13704" coordsize="4440,293" path="m5971,13997l10411,13997,10411,13704,5971,13704,5971,13997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432" w:hRule="exact"/>
        </w:trPr>
        <w:tc>
          <w:tcPr>
            <w:tcW w:w="9091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  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Cotton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0.43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790" w:right="393" w:hanging="39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Database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5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Crockett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fine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sandy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loam,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percent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slopes.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1.07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0.5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91" w:right="1109" w:hanging="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w w:val="95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5%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0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Midpoint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selected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(range: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0-10%)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91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Cotton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39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(NCPDS)</w:t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0.2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12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2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65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14" w:right="134" w:hanging="8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cotton.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manual,</w:t>
            </w:r>
            <w:r>
              <w:rPr>
                <w:rFonts w:ascii="Times New Roman"/>
                <w:spacing w:val="42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5-9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which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cites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range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30-90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cm.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37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advice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Kerry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Arroues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USDA-NRCS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500" w:bottom="280" w:left="1520" w:right="1420"/>
        </w:sectPr>
      </w:pPr>
    </w:p>
    <w:p>
      <w:pPr>
        <w:spacing w:line="240" w:lineRule="auto" w:before="1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98.559998pt;margin-top:107.279999pt;width:222pt;height:89.2pt;mso-position-horizontal-relative:page;mso-position-vertical-relative:page;z-index:-263032" coordorigin="5971,2146" coordsize="4440,1784">
            <v:group style="position:absolute;left:5971;top:2146;width:4440;height:120" coordorigin="5971,2146" coordsize="4440,120">
              <v:shape style="position:absolute;left:5971;top:2146;width:4440;height:120" coordorigin="5971,2146" coordsize="4440,120" path="m5971,2266l10411,2266,10411,2146,5971,2146,5971,2266xe" filled="true" fillcolor="#e6e6e6" stroked="false">
                <v:path arrowok="t"/>
                <v:fill type="solid"/>
              </v:shape>
            </v:group>
            <v:group style="position:absolute;left:5971;top:2266;width:4440;height:236" coordorigin="5971,2266" coordsize="4440,236">
              <v:shape style="position:absolute;left:5971;top:2266;width:4440;height:236" coordorigin="5971,2266" coordsize="4440,236" path="m5971,2501l10411,2501,10411,2266,5971,2266,5971,2501xe" filled="true" fillcolor="#e6e6e6" stroked="false">
                <v:path arrowok="t"/>
                <v:fill type="solid"/>
              </v:shape>
            </v:group>
            <v:group style="position:absolute;left:5971;top:2501;width:4440;height:293" coordorigin="5971,2501" coordsize="4440,293">
              <v:shape style="position:absolute;left:5971;top:2501;width:4440;height:293" coordorigin="5971,2501" coordsize="4440,293" path="m5971,2794l10411,2794,10411,2501,5971,2501,5971,2794xe" filled="true" fillcolor="#e6e6e6" stroked="false">
                <v:path arrowok="t"/>
                <v:fill type="solid"/>
              </v:shape>
            </v:group>
            <v:group style="position:absolute;left:5971;top:2810;width:4440;height:120" coordorigin="5971,2810" coordsize="4440,120">
              <v:shape style="position:absolute;left:5971;top:2810;width:4440;height:120" coordorigin="5971,2810" coordsize="4440,120" path="m5971,2930l10411,2930,10411,2810,5971,2810,5971,2930xe" filled="true" fillcolor="#e6e6e6" stroked="false">
                <v:path arrowok="t"/>
                <v:fill type="solid"/>
              </v:shape>
            </v:group>
            <v:group style="position:absolute;left:5971;top:2930;width:4440;height:236" coordorigin="5971,2930" coordsize="4440,236">
              <v:shape style="position:absolute;left:5971;top:2930;width:4440;height:236" coordorigin="5971,2930" coordsize="4440,236" path="m5971,3166l10411,3166,10411,2930,5971,2930,5971,3166xe" filled="true" fillcolor="#e6e6e6" stroked="false">
                <v:path arrowok="t"/>
                <v:fill type="solid"/>
              </v:shape>
            </v:group>
            <v:group style="position:absolute;left:5971;top:3166;width:4440;height:236" coordorigin="5971,3166" coordsize="4440,236">
              <v:shape style="position:absolute;left:5971;top:3166;width:4440;height:236" coordorigin="5971,3166" coordsize="4440,236" path="m5971,3401l10411,3401,10411,3166,5971,3166,5971,3401xe" filled="true" fillcolor="#e6e6e6" stroked="false">
                <v:path arrowok="t"/>
                <v:fill type="solid"/>
              </v:shape>
            </v:group>
            <v:group style="position:absolute;left:5971;top:3401;width:4440;height:236" coordorigin="5971,3401" coordsize="4440,236">
              <v:shape style="position:absolute;left:5971;top:3401;width:4440;height:236" coordorigin="5971,3401" coordsize="4440,236" path="m5971,3636l10411,3636,10411,3401,5971,3401,5971,3636xe" filled="true" fillcolor="#e6e6e6" stroked="false">
                <v:path arrowok="t"/>
                <v:fill type="solid"/>
              </v:shape>
            </v:group>
            <v:group style="position:absolute;left:5971;top:3636;width:4440;height:293" coordorigin="5971,3636" coordsize="4440,293">
              <v:shape style="position:absolute;left:5971;top:3636;width:4440;height:293" coordorigin="5971,3636" coordsize="4440,293" path="m5971,3929l10411,3929,10411,3636,5971,3636,5971,392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240.240005pt;width:222pt;height:20.65pt;mso-position-horizontal-relative:page;mso-position-vertical-relative:page;z-index:-263008" coordorigin="5971,4805" coordsize="4440,413">
            <v:group style="position:absolute;left:5971;top:4805;width:4440;height:120" coordorigin="5971,4805" coordsize="4440,120">
              <v:shape style="position:absolute;left:5971;top:4805;width:4440;height:120" coordorigin="5971,4805" coordsize="4440,120" path="m5971,4925l10411,4925,10411,4805,5971,4805,5971,4925xe" filled="true" fillcolor="#e6e6e6" stroked="false">
                <v:path arrowok="t"/>
                <v:fill type="solid"/>
              </v:shape>
            </v:group>
            <v:group style="position:absolute;left:5971;top:4925;width:4440;height:293" coordorigin="5971,4925" coordsize="4440,293">
              <v:shape style="position:absolute;left:5971;top:4925;width:4440;height:293" coordorigin="5971,4925" coordsize="4440,293" path="m5971,5218l10411,5218,10411,4925,5971,4925,5971,521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273.480988pt;width:222pt;height:122.4pt;mso-position-horizontal-relative:page;mso-position-vertical-relative:page;z-index:-262984" coordorigin="5971,5470" coordsize="4440,2448">
            <v:group style="position:absolute;left:5971;top:5470;width:4440;height:120" coordorigin="5971,5470" coordsize="4440,120">
              <v:shape style="position:absolute;left:5971;top:5470;width:4440;height:120" coordorigin="5971,5470" coordsize="4440,120" path="m5971,5590l10411,5590,10411,5470,5971,5470,5971,5590xe" filled="true" fillcolor="#e6e6e6" stroked="false">
                <v:path arrowok="t"/>
                <v:fill type="solid"/>
              </v:shape>
            </v:group>
            <v:group style="position:absolute;left:5971;top:5590;width:4440;height:236" coordorigin="5971,5590" coordsize="4440,236">
              <v:shape style="position:absolute;left:5971;top:5590;width:4440;height:236" coordorigin="5971,5590" coordsize="4440,236" path="m5971,5825l10411,5825,10411,5590,5971,5590,5971,5825xe" filled="true" fillcolor="#e6e6e6" stroked="false">
                <v:path arrowok="t"/>
                <v:fill type="solid"/>
              </v:shape>
            </v:group>
            <v:group style="position:absolute;left:5971;top:5825;width:4440;height:236" coordorigin="5971,5825" coordsize="4440,236">
              <v:shape style="position:absolute;left:5971;top:5825;width:4440;height:236" coordorigin="5971,5825" coordsize="4440,236" path="m5971,6060l10411,6060,10411,5825,5971,5825,5971,6060xe" filled="true" fillcolor="#e6e6e6" stroked="false">
                <v:path arrowok="t"/>
                <v:fill type="solid"/>
              </v:shape>
            </v:group>
            <v:group style="position:absolute;left:5971;top:6060;width:4440;height:293" coordorigin="5971,6060" coordsize="4440,293">
              <v:shape style="position:absolute;left:5971;top:6060;width:4440;height:293" coordorigin="5971,6060" coordsize="4440,293" path="m5971,6353l10411,6353,10411,6060,5971,6060,5971,6353xe" filled="true" fillcolor="#e6e6e6" stroked="false">
                <v:path arrowok="t"/>
                <v:fill type="solid"/>
              </v:shape>
            </v:group>
            <v:group style="position:absolute;left:5971;top:6370;width:4440;height:120" coordorigin="5971,6370" coordsize="4440,120">
              <v:shape style="position:absolute;left:5971;top:6370;width:4440;height:120" coordorigin="5971,6370" coordsize="4440,120" path="m5971,6490l10411,6490,10411,6370,5971,6370,5971,6490xe" filled="true" fillcolor="#e6e6e6" stroked="false">
                <v:path arrowok="t"/>
                <v:fill type="solid"/>
              </v:shape>
            </v:group>
            <v:group style="position:absolute;left:5971;top:6490;width:4440;height:236" coordorigin="5971,6490" coordsize="4440,236">
              <v:shape style="position:absolute;left:5971;top:6490;width:4440;height:236" coordorigin="5971,6490" coordsize="4440,236" path="m5971,6725l10411,6725,10411,6490,5971,6490,5971,6725xe" filled="true" fillcolor="#e6e6e6" stroked="false">
                <v:path arrowok="t"/>
                <v:fill type="solid"/>
              </v:shape>
            </v:group>
            <v:group style="position:absolute;left:5971;top:6725;width:4440;height:293" coordorigin="5971,6725" coordsize="4440,293">
              <v:shape style="position:absolute;left:5971;top:6725;width:4440;height:293" coordorigin="5971,6725" coordsize="4440,293" path="m5971,7018l10411,7018,10411,6725,5971,6725,5971,7018xe" filled="true" fillcolor="#e6e6e6" stroked="false">
                <v:path arrowok="t"/>
                <v:fill type="solid"/>
              </v:shape>
            </v:group>
            <v:group style="position:absolute;left:5971;top:7034;width:4440;height:120" coordorigin="5971,7034" coordsize="4440,120">
              <v:shape style="position:absolute;left:5971;top:7034;width:4440;height:120" coordorigin="5971,7034" coordsize="4440,120" path="m5971,7154l10411,7154,10411,7034,5971,7034,5971,7154xe" filled="true" fillcolor="#e6e6e6" stroked="false">
                <v:path arrowok="t"/>
                <v:fill type="solid"/>
              </v:shape>
            </v:group>
            <v:group style="position:absolute;left:5971;top:7154;width:4440;height:236" coordorigin="5971,7154" coordsize="4440,236">
              <v:shape style="position:absolute;left:5971;top:7154;width:4440;height:236" coordorigin="5971,7154" coordsize="4440,236" path="m5971,7390l10411,7390,10411,7154,5971,7154,5971,7390xe" filled="true" fillcolor="#e6e6e6" stroked="false">
                <v:path arrowok="t"/>
                <v:fill type="solid"/>
              </v:shape>
            </v:group>
            <v:group style="position:absolute;left:5971;top:7390;width:4440;height:236" coordorigin="5971,7390" coordsize="4440,236">
              <v:shape style="position:absolute;left:5971;top:7390;width:4440;height:236" coordorigin="5971,7390" coordsize="4440,236" path="m5971,7625l10411,7625,10411,7390,5971,7390,5971,7625xe" filled="true" fillcolor="#e6e6e6" stroked="false">
                <v:path arrowok="t"/>
                <v:fill type="solid"/>
              </v:shape>
            </v:group>
            <v:group style="position:absolute;left:5971;top:7625;width:4440;height:293" coordorigin="5971,7625" coordsize="4440,293">
              <v:shape style="position:absolute;left:5971;top:7625;width:4440;height:293" coordorigin="5971,7625" coordsize="4440,293" path="m5971,7918l10411,7918,10411,7625,5971,7625,5971,791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69.720001pt;margin-top:468.23999pt;width:454.6pt;height:38.65pt;mso-position-horizontal-relative:page;mso-position-vertical-relative:page;z-index:-262960" coordorigin="1394,9365" coordsize="9092,773">
            <v:group style="position:absolute;left:1394;top:9365;width:9092;height:202" coordorigin="1394,9365" coordsize="9092,202">
              <v:shape style="position:absolute;left:1394;top:9365;width:9092;height:202" coordorigin="1394,9365" coordsize="9092,202" path="m1394,9566l10486,9566,10486,9365,1394,9365,1394,9566xe" filled="true" fillcolor="#e6e6e6" stroked="false">
                <v:path arrowok="t"/>
                <v:fill type="solid"/>
              </v:shape>
            </v:group>
            <v:group style="position:absolute;left:1394;top:9566;width:9092;height:288" coordorigin="1394,9566" coordsize="9092,288">
              <v:shape style="position:absolute;left:1394;top:9566;width:9092;height:288" coordorigin="1394,9566" coordsize="9092,288" path="m1394,9854l10486,9854,10486,9566,1394,9566,1394,9854xe" filled="true" fillcolor="#e6e6e6" stroked="false">
                <v:path arrowok="t"/>
                <v:fill type="solid"/>
              </v:shape>
            </v:group>
            <v:group style="position:absolute;left:1394;top:9854;width:9092;height:284" coordorigin="1394,9854" coordsize="9092,284">
              <v:shape style="position:absolute;left:1394;top:9854;width:9092;height:284" coordorigin="1394,9854" coordsize="9092,284" path="m1394,10138l10486,10138,10486,9854,1394,9854,1394,1013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71.279999pt;margin-top:530.880981pt;width:153pt;height:64.8pt;mso-position-horizontal-relative:page;mso-position-vertical-relative:page;z-index:-262936" coordorigin="7426,10618" coordsize="3060,1296">
            <v:group style="position:absolute;left:7426;top:10618;width:3060;height:164" coordorigin="7426,10618" coordsize="3060,164">
              <v:shape style="position:absolute;left:7426;top:10618;width:3060;height:164" coordorigin="7426,10618" coordsize="3060,164" path="m7426,10781l10486,10781,10486,10618,7426,10618,7426,10781xe" filled="true" fillcolor="#e6e6e6" stroked="false">
                <v:path arrowok="t"/>
                <v:fill type="solid"/>
              </v:shape>
            </v:group>
            <v:group style="position:absolute;left:7426;top:10781;width:3060;height:284" coordorigin="7426,10781" coordsize="3060,284">
              <v:shape style="position:absolute;left:7426;top:10781;width:3060;height:284" coordorigin="7426,10781" coordsize="3060,284" path="m7426,11064l10486,11064,10486,10781,7426,10781,7426,11064xe" filled="true" fillcolor="#e6e6e6" stroked="false">
                <v:path arrowok="t"/>
                <v:fill type="solid"/>
              </v:shape>
            </v:group>
            <v:group style="position:absolute;left:7426;top:11064;width:3060;height:284" coordorigin="7426,11064" coordsize="3060,284">
              <v:shape style="position:absolute;left:7426;top:11064;width:3060;height:284" coordorigin="7426,11064" coordsize="3060,284" path="m7426,11347l10486,11347,10486,11064,7426,11064,7426,11347xe" filled="true" fillcolor="#e6e6e6" stroked="false">
                <v:path arrowok="t"/>
                <v:fill type="solid"/>
              </v:shape>
            </v:group>
            <v:group style="position:absolute;left:7426;top:11347;width:3060;height:284" coordorigin="7426,11347" coordsize="3060,284">
              <v:shape style="position:absolute;left:7426;top:11347;width:3060;height:284" coordorigin="7426,11347" coordsize="3060,284" path="m7426,11630l10486,11630,10486,11347,7426,11347,7426,11630xe" filled="true" fillcolor="#e6e6e6" stroked="false">
                <v:path arrowok="t"/>
                <v:fill type="solid"/>
              </v:shape>
            </v:group>
            <v:group style="position:absolute;left:7426;top:11630;width:3060;height:284" coordorigin="7426,11630" coordsize="3060,284">
              <v:shape style="position:absolute;left:7426;top:11630;width:3060;height:284" coordorigin="7426,11630" coordsize="3060,284" path="m7426,11914l10486,11914,10486,11630,7426,11630,7426,1191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71.279999pt;margin-top:631.559998pt;width:153pt;height:79pt;mso-position-horizontal-relative:page;mso-position-vertical-relative:page;z-index:-262912" coordorigin="7426,12631" coordsize="3060,1580">
            <v:group style="position:absolute;left:7426;top:12631;width:3060;height:164" coordorigin="7426,12631" coordsize="3060,164">
              <v:shape style="position:absolute;left:7426;top:12631;width:3060;height:164" coordorigin="7426,12631" coordsize="3060,164" path="m7426,12794l10486,12794,10486,12631,7426,12631,7426,12794xe" filled="true" fillcolor="#e6e6e6" stroked="false">
                <v:path arrowok="t"/>
                <v:fill type="solid"/>
              </v:shape>
            </v:group>
            <v:group style="position:absolute;left:7426;top:12794;width:3060;height:284" coordorigin="7426,12794" coordsize="3060,284">
              <v:shape style="position:absolute;left:7426;top:12794;width:3060;height:284" coordorigin="7426,12794" coordsize="3060,284" path="m7426,13078l10486,13078,10486,12794,7426,12794,7426,13078xe" filled="true" fillcolor="#e6e6e6" stroked="false">
                <v:path arrowok="t"/>
                <v:fill type="solid"/>
              </v:shape>
            </v:group>
            <v:group style="position:absolute;left:7426;top:13078;width:3060;height:284" coordorigin="7426,13078" coordsize="3060,284">
              <v:shape style="position:absolute;left:7426;top:13078;width:3060;height:284" coordorigin="7426,13078" coordsize="3060,284" path="m7426,13361l10486,13361,10486,13078,7426,13078,7426,13361xe" filled="true" fillcolor="#e6e6e6" stroked="false">
                <v:path arrowok="t"/>
                <v:fill type="solid"/>
              </v:shape>
            </v:group>
            <v:group style="position:absolute;left:7426;top:13361;width:3060;height:284" coordorigin="7426,13361" coordsize="3060,284">
              <v:shape style="position:absolute;left:7426;top:13361;width:3060;height:284" coordorigin="7426,13361" coordsize="3060,284" path="m7426,13644l10486,13644,10486,13361,7426,13361,7426,13644xe" filled="true" fillcolor="#e6e6e6" stroked="false">
                <v:path arrowok="t"/>
                <v:fill type="solid"/>
              </v:shape>
            </v:group>
            <v:group style="position:absolute;left:7426;top:13644;width:3060;height:284" coordorigin="7426,13644" coordsize="3060,284">
              <v:shape style="position:absolute;left:7426;top:13644;width:3060;height:284" coordorigin="7426,13644" coordsize="3060,284" path="m7426,13927l10486,13927,10486,13644,7426,13644,7426,13927xe" filled="true" fillcolor="#e6e6e6" stroked="false">
                <v:path arrowok="t"/>
                <v:fill type="solid"/>
              </v:shape>
            </v:group>
            <v:group style="position:absolute;left:7426;top:13927;width:3060;height:284" coordorigin="7426,13927" coordsize="3060,284">
              <v:shape style="position:absolute;left:7426;top:13927;width:3060;height:284" coordorigin="7426,13927" coordsize="3060,284" path="m7426,14210l10486,14210,10486,13927,7426,13927,7426,14210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81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779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/>
              <w:ind w:left="152" w:right="151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development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cotton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Also,</w:t>
            </w:r>
            <w:r>
              <w:rPr>
                <w:rFonts w:ascii="Times New Roman"/>
                <w:spacing w:val="3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consistent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EPA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921" w:right="111" w:hanging="181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Residues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left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until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following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5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planted.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16/04</w:t>
            </w:r>
          </w:p>
        </w:tc>
        <w:tc>
          <w:tcPr>
            <w:tcW w:w="468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83" w:right="181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Personal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communication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Cullen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"Dusty"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Tittle,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Co.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Extension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Agent.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Maturation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close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together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because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desiccated</w:t>
            </w:r>
            <w:r>
              <w:rPr>
                <w:rFonts w:ascii="Times New Roman"/>
                <w:spacing w:val="47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anywhere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through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Sept.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15/09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16/09</w:t>
            </w:r>
          </w:p>
        </w:tc>
        <w:tc>
          <w:tcPr>
            <w:tcW w:w="4681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6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89,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86,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87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78" w:right="378" w:firstLine="4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SR/CT/poor;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Row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SR/CT/poor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0.023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268" w:right="354" w:hanging="91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 </w:t>
            </w:r>
            <w:r>
              <w:rPr>
                <w:rFonts w:ascii="Times New Roman"/>
                <w:spacing w:val="4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J94CTCTN;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Cotton,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no-tillage,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Waco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0.111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0.365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J94CTCTN;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Cotton,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no-tillage,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 w:before="5"/>
              <w:ind w:left="1741" w:right="1741" w:firstLine="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Waco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22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8" w:hRule="exact"/>
        </w:trPr>
        <w:tc>
          <w:tcPr>
            <w:tcW w:w="854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25"/>
          <w:szCs w:val="25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2"/>
      </w:tblGrid>
      <w:tr>
        <w:trPr>
          <w:trHeight w:val="788" w:hRule="exact"/>
        </w:trPr>
        <w:tc>
          <w:tcPr>
            <w:tcW w:w="936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207"/>
              <w:ind w:left="126" w:right="221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Crockett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Fine Sandy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Loam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Milam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Texas</w:t>
            </w:r>
            <w:r>
              <w:rPr>
                <w:rFonts w:ascii="Times New Roman"/>
                <w:sz w:val="24"/>
              </w:rPr>
              <w:t> -</w:t>
            </w:r>
            <w:r>
              <w:rPr>
                <w:rFonts w:ascii="Times New Roman"/>
                <w:spacing w:val="67"/>
                <w:sz w:val="24"/>
              </w:rPr>
              <w:t> </w:t>
            </w:r>
            <w:r>
              <w:rPr>
                <w:rFonts w:ascii="Times New Roman"/>
                <w:sz w:val="24"/>
              </w:rPr>
              <w:t>Cotton</w:t>
            </w:r>
          </w:p>
        </w:tc>
      </w:tr>
      <w:tr>
        <w:trPr>
          <w:trHeight w:val="46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2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1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8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203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333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07" w:right="208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Data Mart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 for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Milam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TX.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 for</w:t>
            </w:r>
            <w:r>
              <w:rPr>
                <w:rFonts w:ascii="Times New Roman"/>
                <w:spacing w:val="3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Crockett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fine sandy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loam,</w:t>
            </w:r>
            <w:r>
              <w:rPr>
                <w:rFonts w:ascii="Times New Roman"/>
                <w:sz w:val="24"/>
              </w:rPr>
              <w:t> 1 to</w:t>
            </w:r>
            <w:r>
              <w:rPr>
                <w:rFonts w:ascii="Times New Roman"/>
                <w:spacing w:val="3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percent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slopes.</w:t>
            </w:r>
          </w:p>
        </w:tc>
      </w:tr>
      <w:tr>
        <w:trPr>
          <w:trHeight w:val="804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2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tabs>
                <w:tab w:pos="4386" w:val="left" w:leader="none"/>
              </w:tabs>
              <w:spacing w:line="240" w:lineRule="auto" w:before="163"/>
              <w:ind w:left="177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  <w:tab/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1,2,3)</w:t>
            </w:r>
          </w:p>
        </w:tc>
      </w:tr>
      <w:tr>
        <w:trPr>
          <w:trHeight w:val="46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</w:tc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0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Data Mart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 for</w:t>
            </w:r>
          </w:p>
        </w:tc>
      </w:tr>
      <w:tr>
        <w:trPr>
          <w:trHeight w:val="283" w:hRule="exact"/>
        </w:trPr>
        <w:tc>
          <w:tcPr>
            <w:tcW w:w="2430" w:type="dxa"/>
            <w:vMerge w:val="restart"/>
            <w:tcBorders>
              <w:top w:val="nil" w:sz="6" w:space="0" w:color="auto"/>
              <w:left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81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</w:tc>
        <w:tc>
          <w:tcPr>
            <w:tcW w:w="333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27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Milam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TX.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 for</w:t>
            </w:r>
          </w:p>
        </w:tc>
      </w:tr>
      <w:tr>
        <w:trPr>
          <w:trHeight w:val="283" w:hRule="exact"/>
        </w:trPr>
        <w:tc>
          <w:tcPr>
            <w:tcW w:w="2430" w:type="dxa"/>
            <w:vMerge/>
            <w:tcBorders>
              <w:left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15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333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20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Crockett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fine sandy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loam,</w:t>
            </w:r>
            <w:r>
              <w:rPr>
                <w:rFonts w:ascii="Times New Roman"/>
                <w:sz w:val="24"/>
              </w:rPr>
              <w:t> 1 to</w:t>
            </w:r>
          </w:p>
        </w:tc>
      </w:tr>
      <w:tr>
        <w:trPr>
          <w:trHeight w:val="283" w:hRule="exact"/>
        </w:trPr>
        <w:tc>
          <w:tcPr>
            <w:tcW w:w="2430" w:type="dxa"/>
            <w:vMerge/>
            <w:tcBorders>
              <w:left w:val="single" w:sz="7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74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</w:tc>
        <w:tc>
          <w:tcPr>
            <w:tcW w:w="333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853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percent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slopes.</w:t>
            </w:r>
          </w:p>
        </w:tc>
      </w:tr>
      <w:tr>
        <w:trPr>
          <w:trHeight w:val="272" w:hRule="exact"/>
        </w:trPr>
        <w:tc>
          <w:tcPr>
            <w:tcW w:w="2430" w:type="dxa"/>
            <w:vMerge/>
            <w:tcBorders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67" w:lineRule="exact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96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</w:tc>
        <w:tc>
          <w:tcPr>
            <w:tcW w:w="333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67" w:lineRule="exact"/>
              <w:ind w:left="14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23">
              <w:r>
                <w:rPr>
                  <w:rFonts w:ascii="Times New Roman"/>
                  <w:color w:val="0000FF"/>
                  <w:spacing w:val="-1"/>
                  <w:sz w:val="24"/>
                </w:rPr>
                <w:t>http://soildatamart.nrcs.usda.go</w:t>
              </w:r>
              <w:r>
                <w:rPr>
                  <w:rFonts w:ascii="Times New Roman"/>
                  <w:sz w:val="24"/>
                </w:rPr>
              </w:r>
            </w:hyperlink>
          </w:p>
        </w:tc>
      </w:tr>
    </w:tbl>
    <w:p>
      <w:pPr>
        <w:spacing w:after="0" w:line="267" w:lineRule="exact"/>
        <w:jc w:val="left"/>
        <w:rPr>
          <w:rFonts w:ascii="Times New Roman" w:hAnsi="Times New Roman" w:cs="Times New Roman" w:eastAsia="Times New Roman"/>
          <w:sz w:val="24"/>
          <w:szCs w:val="24"/>
        </w:rPr>
        <w:sectPr>
          <w:pgSz w:w="12240" w:h="15840"/>
          <w:pgMar w:top="1280" w:bottom="280" w:left="1160" w:right="1500"/>
        </w:sectPr>
      </w:pPr>
    </w:p>
    <w:p>
      <w:pPr>
        <w:spacing w:line="240" w:lineRule="auto" w:before="1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371.279999pt;margin-top:68.400002pt;width:153pt;height:283.2pt;mso-position-horizontal-relative:page;mso-position-vertical-relative:page;z-index:-262888" coordorigin="7426,1368" coordsize="3060,5664">
            <v:group style="position:absolute;left:7426;top:1368;width:3060;height:284" coordorigin="7426,1368" coordsize="3060,284">
              <v:shape style="position:absolute;left:7426;top:1368;width:3060;height:284" coordorigin="7426,1368" coordsize="3060,284" path="m7426,1651l10486,1651,10486,1368,7426,1368,7426,1651xe" filled="true" fillcolor="#e6e6e6" stroked="false">
                <v:path arrowok="t"/>
                <v:fill type="solid"/>
              </v:shape>
            </v:group>
            <v:group style="position:absolute;left:7426;top:1651;width:3060;height:284" coordorigin="7426,1651" coordsize="3060,284">
              <v:shape style="position:absolute;left:7426;top:1651;width:3060;height:284" coordorigin="7426,1651" coordsize="3060,284" path="m7426,1934l10486,1934,10486,1651,7426,1651,7426,1934xe" filled="true" fillcolor="#e6e6e6" stroked="false">
                <v:path arrowok="t"/>
                <v:fill type="solid"/>
              </v:shape>
            </v:group>
            <v:group style="position:absolute;left:7426;top:1934;width:3060;height:284" coordorigin="7426,1934" coordsize="3060,284">
              <v:shape style="position:absolute;left:7426;top:1934;width:3060;height:284" coordorigin="7426,1934" coordsize="3060,284" path="m7426,2218l10486,2218,10486,1934,7426,1934,7426,2218xe" filled="true" fillcolor="#e6e6e6" stroked="false">
                <v:path arrowok="t"/>
                <v:fill type="solid"/>
              </v:shape>
            </v:group>
            <v:group style="position:absolute;left:7426;top:2218;width:3060;height:284" coordorigin="7426,2218" coordsize="3060,284">
              <v:shape style="position:absolute;left:7426;top:2218;width:3060;height:284" coordorigin="7426,2218" coordsize="3060,284" path="m7426,2501l10486,2501,10486,2218,7426,2218,7426,2501xe" filled="true" fillcolor="#e6e6e6" stroked="false">
                <v:path arrowok="t"/>
                <v:fill type="solid"/>
              </v:shape>
            </v:group>
            <v:group style="position:absolute;left:7426;top:2501;width:3060;height:284" coordorigin="7426,2501" coordsize="3060,284">
              <v:shape style="position:absolute;left:7426;top:2501;width:3060;height:284" coordorigin="7426,2501" coordsize="3060,284" path="m7426,2784l10486,2784,10486,2501,7426,2501,7426,2784xe" filled="true" fillcolor="#e6e6e6" stroked="false">
                <v:path arrowok="t"/>
                <v:fill type="solid"/>
              </v:shape>
            </v:group>
            <v:group style="position:absolute;left:7426;top:2784;width:3060;height:284" coordorigin="7426,2784" coordsize="3060,284">
              <v:shape style="position:absolute;left:7426;top:2784;width:3060;height:284" coordorigin="7426,2784" coordsize="3060,284" path="m7426,3067l10486,3067,10486,2784,7426,2784,7426,3067xe" filled="true" fillcolor="#e6e6e6" stroked="false">
                <v:path arrowok="t"/>
                <v:fill type="solid"/>
              </v:shape>
            </v:group>
            <v:group style="position:absolute;left:7426;top:3067;width:3060;height:284" coordorigin="7426,3067" coordsize="3060,284">
              <v:shape style="position:absolute;left:7426;top:3067;width:3060;height:284" coordorigin="7426,3067" coordsize="3060,284" path="m7426,3350l10486,3350,10486,3067,7426,3067,7426,3350xe" filled="true" fillcolor="#e6e6e6" stroked="false">
                <v:path arrowok="t"/>
                <v:fill type="solid"/>
              </v:shape>
            </v:group>
            <v:group style="position:absolute;left:7426;top:3350;width:3060;height:284" coordorigin="7426,3350" coordsize="3060,284">
              <v:shape style="position:absolute;left:7426;top:3350;width:3060;height:284" coordorigin="7426,3350" coordsize="3060,284" path="m7426,3634l10486,3634,10486,3350,7426,3350,7426,3634xe" filled="true" fillcolor="#e6e6e6" stroked="false">
                <v:path arrowok="t"/>
                <v:fill type="solid"/>
              </v:shape>
            </v:group>
            <v:group style="position:absolute;left:7426;top:3634;width:3060;height:284" coordorigin="7426,3634" coordsize="3060,284">
              <v:shape style="position:absolute;left:7426;top:3634;width:3060;height:284" coordorigin="7426,3634" coordsize="3060,284" path="m7426,3917l10486,3917,10486,3634,7426,3634,7426,3917xe" filled="true" fillcolor="#e6e6e6" stroked="false">
                <v:path arrowok="t"/>
                <v:fill type="solid"/>
              </v:shape>
            </v:group>
            <v:group style="position:absolute;left:7426;top:3917;width:3060;height:284" coordorigin="7426,3917" coordsize="3060,284">
              <v:shape style="position:absolute;left:7426;top:3917;width:3060;height:284" coordorigin="7426,3917" coordsize="3060,284" path="m7426,4200l10486,4200,10486,3917,7426,3917,7426,4200xe" filled="true" fillcolor="#e6e6e6" stroked="false">
                <v:path arrowok="t"/>
                <v:fill type="solid"/>
              </v:shape>
            </v:group>
            <v:group style="position:absolute;left:7426;top:4200;width:3060;height:284" coordorigin="7426,4200" coordsize="3060,284">
              <v:shape style="position:absolute;left:7426;top:4200;width:3060;height:284" coordorigin="7426,4200" coordsize="3060,284" path="m7426,4483l10486,4483,10486,4200,7426,4200,7426,4483xe" filled="true" fillcolor="#e6e6e6" stroked="false">
                <v:path arrowok="t"/>
                <v:fill type="solid"/>
              </v:shape>
            </v:group>
            <v:group style="position:absolute;left:7426;top:4483;width:3060;height:284" coordorigin="7426,4483" coordsize="3060,284">
              <v:shape style="position:absolute;left:7426;top:4483;width:3060;height:284" coordorigin="7426,4483" coordsize="3060,284" path="m7426,4766l10486,4766,10486,4483,7426,4483,7426,4766xe" filled="true" fillcolor="#e6e6e6" stroked="false">
                <v:path arrowok="t"/>
                <v:fill type="solid"/>
              </v:shape>
            </v:group>
            <v:group style="position:absolute;left:7426;top:4766;width:3060;height:284" coordorigin="7426,4766" coordsize="3060,284">
              <v:shape style="position:absolute;left:7426;top:4766;width:3060;height:284" coordorigin="7426,4766" coordsize="3060,284" path="m7426,5050l10486,5050,10486,4766,7426,4766,7426,5050xe" filled="true" fillcolor="#e6e6e6" stroked="false">
                <v:path arrowok="t"/>
                <v:fill type="solid"/>
              </v:shape>
            </v:group>
            <v:group style="position:absolute;left:7426;top:5050;width:3060;height:284" coordorigin="7426,5050" coordsize="3060,284">
              <v:shape style="position:absolute;left:7426;top:5050;width:3060;height:284" coordorigin="7426,5050" coordsize="3060,284" path="m7426,5333l10486,5333,10486,5050,7426,5050,7426,5333xe" filled="true" fillcolor="#e6e6e6" stroked="false">
                <v:path arrowok="t"/>
                <v:fill type="solid"/>
              </v:shape>
            </v:group>
            <v:group style="position:absolute;left:7426;top:5333;width:3060;height:284" coordorigin="7426,5333" coordsize="3060,284">
              <v:shape style="position:absolute;left:7426;top:5333;width:3060;height:284" coordorigin="7426,5333" coordsize="3060,284" path="m7426,5616l10486,5616,10486,5333,7426,5333,7426,5616xe" filled="true" fillcolor="#e6e6e6" stroked="false">
                <v:path arrowok="t"/>
                <v:fill type="solid"/>
              </v:shape>
            </v:group>
            <v:group style="position:absolute;left:7426;top:5616;width:3060;height:284" coordorigin="7426,5616" coordsize="3060,284">
              <v:shape style="position:absolute;left:7426;top:5616;width:3060;height:284" coordorigin="7426,5616" coordsize="3060,284" path="m7426,5899l10486,5899,10486,5616,7426,5616,7426,5899xe" filled="true" fillcolor="#e6e6e6" stroked="false">
                <v:path arrowok="t"/>
                <v:fill type="solid"/>
              </v:shape>
            </v:group>
            <v:group style="position:absolute;left:7426;top:5899;width:3060;height:284" coordorigin="7426,5899" coordsize="3060,284">
              <v:shape style="position:absolute;left:7426;top:5899;width:3060;height:284" coordorigin="7426,5899" coordsize="3060,284" path="m7426,6182l10486,6182,10486,5899,7426,5899,7426,6182xe" filled="true" fillcolor="#e6e6e6" stroked="false">
                <v:path arrowok="t"/>
                <v:fill type="solid"/>
              </v:shape>
            </v:group>
            <v:group style="position:absolute;left:7426;top:6182;width:3060;height:284" coordorigin="7426,6182" coordsize="3060,284">
              <v:shape style="position:absolute;left:7426;top:6182;width:3060;height:284" coordorigin="7426,6182" coordsize="3060,284" path="m7426,6466l10486,6466,10486,6182,7426,6182,7426,6466xe" filled="true" fillcolor="#e6e6e6" stroked="false">
                <v:path arrowok="t"/>
                <v:fill type="solid"/>
              </v:shape>
            </v:group>
            <v:group style="position:absolute;left:7426;top:6466;width:3060;height:284" coordorigin="7426,6466" coordsize="3060,284">
              <v:shape style="position:absolute;left:7426;top:6466;width:3060;height:284" coordorigin="7426,6466" coordsize="3060,284" path="m7426,6749l10486,6749,10486,6466,7426,6466,7426,6749xe" filled="true" fillcolor="#e6e6e6" stroked="false">
                <v:path arrowok="t"/>
                <v:fill type="solid"/>
              </v:shape>
            </v:group>
            <v:group style="position:absolute;left:7426;top:6749;width:3060;height:284" coordorigin="7426,6749" coordsize="3060,284">
              <v:shape style="position:absolute;left:7426;top:6749;width:3060;height:284" coordorigin="7426,6749" coordsize="3060,284" path="m7426,7032l10486,7032,10486,6749,7426,6749,7426,7032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2"/>
      </w:tblGrid>
      <w:tr>
        <w:trPr>
          <w:trHeight w:val="1370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38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0" w:lineRule="auto" w:before="3"/>
              <w:ind w:left="47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1.48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1.6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1.6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5)</w:t>
            </w:r>
          </w:p>
        </w:tc>
        <w:tc>
          <w:tcPr>
            <w:tcW w:w="3332" w:type="dxa"/>
            <w:vMerge w:val="restart"/>
            <w:tcBorders>
              <w:top w:val="single" w:sz="8" w:space="0" w:color="E6E6E6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/>
              <w:ind w:right="2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color w:val="0000FF"/>
                <w:sz w:val="24"/>
              </w:rPr>
              <w:t>v/</w:t>
            </w:r>
            <w:r>
              <w:rPr>
                <w:rFonts w:ascii="Times New Roman"/>
                <w:sz w:val="24"/>
              </w:rPr>
            </w: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 w:before="9"/>
              <w:ind w:right="0"/>
              <w:jc w:val="left"/>
              <w:rPr>
                <w:rFonts w:ascii="Times New Roman" w:hAnsi="Times New Roman" w:cs="Times New Roman" w:eastAsia="Times New Roman"/>
                <w:sz w:val="32"/>
                <w:szCs w:val="32"/>
              </w:rPr>
            </w:pPr>
          </w:p>
          <w:p>
            <w:pPr>
              <w:pStyle w:val="TableParagraph"/>
              <w:spacing w:line="246" w:lineRule="auto"/>
              <w:ind w:left="126" w:right="14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were taken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from</w:t>
            </w:r>
            <w:r>
              <w:rPr>
                <w:rFonts w:ascii="Times New Roman"/>
                <w:sz w:val="24"/>
              </w:rPr>
              <w:t> the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SoilDataMart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(wthirdbar_r 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wfifteenbar_r</w:t>
            </w:r>
            <w:r>
              <w:rPr>
                <w:rFonts w:ascii="Times New Roman"/>
                <w:spacing w:val="3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fields</w:t>
            </w:r>
            <w:r>
              <w:rPr>
                <w:rFonts w:ascii="Times New Roman"/>
                <w:sz w:val="24"/>
              </w:rPr>
              <w:t> in the</w:t>
            </w:r>
            <w:r>
              <w:rPr>
                <w:rFonts w:ascii="Times New Roman"/>
                <w:spacing w:val="-1"/>
                <w:sz w:val="24"/>
              </w:rPr>
              <w:t> chorizon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table)</w:t>
            </w:r>
          </w:p>
        </w:tc>
      </w:tr>
      <w:tr>
        <w:trPr>
          <w:trHeight w:val="250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0.196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 2)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0.291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0.311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59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1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810" w:right="716" w:hanging="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250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8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0.196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 2)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0.291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0.311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250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981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498" w:hanging="48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0.103  </w:t>
            </w:r>
            <w:r>
              <w:rPr>
                <w:rFonts w:ascii="Times New Roman" w:hAnsi="Times New Roman" w:cs="Times New Roman" w:eastAsia="Times New Roman"/>
                <w:spacing w:val="9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0.245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0.213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0.187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5)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69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75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0.73%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0.2%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0.17%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0.17%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8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BodyText"/>
        <w:spacing w:line="240" w:lineRule="auto" w:before="69"/>
        <w:ind w:left="191" w:right="0"/>
        <w:jc w:val="left"/>
      </w:pPr>
      <w:r>
        <w:rPr>
          <w:spacing w:val="-1"/>
        </w:rPr>
        <w:t>Burns.</w:t>
      </w:r>
      <w:r>
        <w:rPr/>
        <w:t> 1992.  </w:t>
      </w:r>
      <w:r>
        <w:rPr>
          <w:spacing w:val="12"/>
        </w:rPr>
        <w:t> </w:t>
      </w:r>
      <w:r>
        <w:rPr>
          <w:spacing w:val="-1"/>
        </w:rPr>
        <w:t>Burns,</w:t>
      </w:r>
      <w:r>
        <w:rPr/>
        <w:t> </w:t>
      </w:r>
      <w:r>
        <w:rPr>
          <w:spacing w:val="-2"/>
        </w:rPr>
        <w:t>L.A.,</w:t>
      </w:r>
      <w:r>
        <w:rPr/>
        <w:t> </w:t>
      </w:r>
      <w:r>
        <w:rPr>
          <w:spacing w:val="-1"/>
        </w:rPr>
        <w:t>(Coordinator),</w:t>
      </w:r>
      <w:r>
        <w:rPr/>
        <w:t> </w:t>
      </w:r>
      <w:r>
        <w:rPr>
          <w:spacing w:val="-1"/>
        </w:rPr>
        <w:t>B.W.</w:t>
      </w:r>
      <w:r>
        <w:rPr/>
        <w:t> </w:t>
      </w:r>
      <w:r>
        <w:rPr>
          <w:spacing w:val="-1"/>
        </w:rPr>
        <w:t>Allen,</w:t>
      </w:r>
      <w:r>
        <w:rPr/>
        <w:t> Jr., M.C. </w:t>
      </w:r>
      <w:r>
        <w:rPr>
          <w:spacing w:val="-1"/>
        </w:rPr>
        <w:t>Barber,</w:t>
      </w:r>
      <w:r>
        <w:rPr/>
        <w:t> </w:t>
      </w:r>
      <w:r>
        <w:rPr>
          <w:spacing w:val="-2"/>
        </w:rPr>
        <w:t>S.L.</w:t>
      </w:r>
      <w:r>
        <w:rPr/>
        <w:t> </w:t>
      </w:r>
      <w:r>
        <w:rPr>
          <w:spacing w:val="-1"/>
        </w:rPr>
        <w:t>Bird,</w:t>
      </w:r>
      <w:r>
        <w:rPr/>
        <w:t> J.M. </w:t>
      </w:r>
      <w:r>
        <w:rPr>
          <w:spacing w:val="-1"/>
        </w:rPr>
        <w:t>Cheplick,</w:t>
      </w:r>
    </w:p>
    <w:p>
      <w:pPr>
        <w:pStyle w:val="BodyText"/>
        <w:spacing w:line="240" w:lineRule="auto" w:before="7"/>
        <w:ind w:left="191" w:right="0"/>
        <w:jc w:val="left"/>
      </w:pPr>
      <w:r>
        <w:rPr/>
        <w:t>M.J. </w:t>
      </w:r>
      <w:r>
        <w:rPr>
          <w:spacing w:val="-2"/>
        </w:rPr>
        <w:t>Fendley,</w:t>
      </w:r>
      <w:r>
        <w:rPr/>
        <w:t> </w:t>
      </w:r>
      <w:r>
        <w:rPr>
          <w:spacing w:val="-1"/>
        </w:rPr>
        <w:t>D.R.</w:t>
      </w:r>
      <w:r>
        <w:rPr/>
        <w:t> </w:t>
      </w:r>
      <w:r>
        <w:rPr>
          <w:spacing w:val="-1"/>
        </w:rPr>
        <w:t>Hartel,</w:t>
      </w:r>
      <w:r>
        <w:rPr/>
        <w:t> </w:t>
      </w:r>
      <w:r>
        <w:rPr>
          <w:spacing w:val="-1"/>
        </w:rPr>
        <w:t>C.A.</w:t>
      </w:r>
      <w:r>
        <w:rPr/>
        <w:t> </w:t>
      </w:r>
      <w:r>
        <w:rPr>
          <w:spacing w:val="-1"/>
        </w:rPr>
        <w:t>Kittner,</w:t>
      </w:r>
      <w:r>
        <w:rPr/>
        <w:t> </w:t>
      </w:r>
      <w:r>
        <w:rPr>
          <w:spacing w:val="-2"/>
        </w:rPr>
        <w:t>F.L.</w:t>
      </w:r>
      <w:r>
        <w:rPr/>
        <w:t> </w:t>
      </w:r>
      <w:r>
        <w:rPr>
          <w:spacing w:val="-2"/>
        </w:rPr>
        <w:t>Mayer,</w:t>
      </w:r>
      <w:r>
        <w:rPr/>
        <w:t> Jr., </w:t>
      </w:r>
      <w:r>
        <w:rPr>
          <w:spacing w:val="-2"/>
        </w:rPr>
        <w:t>L.A.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Suarez,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S.E.</w:t>
      </w:r>
      <w:r>
        <w:rPr/>
        <w:t> Wooten.</w:t>
      </w:r>
    </w:p>
    <w:p>
      <w:pPr>
        <w:spacing w:before="7"/>
        <w:ind w:left="191" w:right="0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b/>
          <w:i/>
          <w:spacing w:val="-1"/>
          <w:sz w:val="24"/>
        </w:rPr>
        <w:t>P</w:t>
      </w:r>
      <w:r>
        <w:rPr>
          <w:rFonts w:ascii="Times New Roman"/>
          <w:i/>
          <w:spacing w:val="-1"/>
          <w:sz w:val="24"/>
        </w:rPr>
        <w:t>esticide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b/>
          <w:i/>
          <w:sz w:val="24"/>
        </w:rPr>
        <w:t>I</w:t>
      </w:r>
      <w:r>
        <w:rPr>
          <w:rFonts w:ascii="Times New Roman"/>
          <w:i/>
          <w:sz w:val="24"/>
        </w:rPr>
        <w:t>ndustrial </w:t>
      </w:r>
      <w:r>
        <w:rPr>
          <w:rFonts w:ascii="Times New Roman"/>
          <w:i/>
          <w:spacing w:val="-1"/>
          <w:sz w:val="24"/>
        </w:rPr>
        <w:t>Chemical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b/>
          <w:i/>
          <w:sz w:val="24"/>
        </w:rPr>
        <w:t>R</w:t>
      </w:r>
      <w:r>
        <w:rPr>
          <w:rFonts w:ascii="Times New Roman"/>
          <w:i/>
          <w:sz w:val="24"/>
        </w:rPr>
        <w:t>isk</w:t>
      </w:r>
      <w:r>
        <w:rPr>
          <w:rFonts w:ascii="Times New Roman"/>
          <w:i/>
          <w:spacing w:val="-1"/>
          <w:sz w:val="24"/>
        </w:rPr>
        <w:t> Analysis</w:t>
      </w:r>
      <w:r>
        <w:rPr>
          <w:rFonts w:ascii="Times New Roman"/>
          <w:i/>
          <w:sz w:val="24"/>
        </w:rPr>
        <w:t> and </w:t>
      </w:r>
      <w:r>
        <w:rPr>
          <w:rFonts w:ascii="Times New Roman"/>
          <w:b/>
          <w:i/>
          <w:sz w:val="24"/>
        </w:rPr>
        <w:t>H</w:t>
      </w:r>
      <w:r>
        <w:rPr>
          <w:rFonts w:ascii="Times New Roman"/>
          <w:i/>
          <w:sz w:val="24"/>
        </w:rPr>
        <w:t>azard </w:t>
      </w:r>
      <w:r>
        <w:rPr>
          <w:rFonts w:ascii="Times New Roman"/>
          <w:b/>
          <w:i/>
          <w:spacing w:val="-1"/>
          <w:sz w:val="24"/>
        </w:rPr>
        <w:t>A</w:t>
      </w:r>
      <w:r>
        <w:rPr>
          <w:rFonts w:ascii="Times New Roman"/>
          <w:i/>
          <w:spacing w:val="-1"/>
          <w:sz w:val="24"/>
        </w:rPr>
        <w:t>ssessment,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i/>
          <w:spacing w:val="-1"/>
          <w:sz w:val="24"/>
        </w:rPr>
        <w:t>Version</w:t>
      </w:r>
      <w:r>
        <w:rPr>
          <w:rFonts w:ascii="Times New Roman"/>
          <w:i/>
          <w:sz w:val="24"/>
        </w:rPr>
        <w:t> 3.0.</w:t>
      </w:r>
      <w:r>
        <w:rPr>
          <w:rFonts w:ascii="Times New Roman"/>
          <w:sz w:val="24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4"/>
          <w:szCs w:val="24"/>
        </w:rPr>
        <w:sectPr>
          <w:pgSz w:w="12240" w:h="15840"/>
          <w:pgMar w:top="1280" w:bottom="280" w:left="1160" w:right="1360"/>
        </w:sectPr>
      </w:pPr>
    </w:p>
    <w:p>
      <w:pPr>
        <w:pStyle w:val="BodyText"/>
        <w:spacing w:line="246" w:lineRule="auto" w:before="52"/>
        <w:ind w:left="111" w:right="0"/>
        <w:jc w:val="left"/>
      </w:pPr>
      <w:r>
        <w:rPr>
          <w:spacing w:val="-2"/>
        </w:rPr>
        <w:t>(PIRANHA)</w:t>
      </w:r>
      <w:r>
        <w:rPr>
          <w:spacing w:val="-1"/>
        </w:rPr>
        <w:t> 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>
          <w:spacing w:val="83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  <w:r>
        <w:rPr/>
        <w:t> 1992.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0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tabs>
          <w:tab w:pos="1512" w:val="left" w:leader="none"/>
        </w:tabs>
        <w:spacing w:line="246" w:lineRule="auto"/>
        <w:ind w:left="111" w:right="290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0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111" w:right="101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01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01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 </w:t>
      </w:r>
      <w:r>
        <w:rPr>
          <w:spacing w:val="-1"/>
        </w:rPr>
        <w:t>Revisions</w:t>
      </w:r>
      <w:r>
        <w:rPr>
          <w:spacing w:val="87"/>
        </w:rPr>
        <w:t> </w:t>
      </w:r>
      <w:r>
        <w:rPr/>
        <w:t>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11" w:right="10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0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01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300" w:bottom="280" w:left="1240" w:right="138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17.279999pt;margin-top:504.960999pt;width:198pt;height:19.95pt;mso-position-horizontal-relative:page;mso-position-vertical-relative:page;z-index:-262864" coordorigin="6346,10099" coordsize="3960,399">
            <v:group style="position:absolute;left:6346;top:10099;width:3960;height:164" coordorigin="6346,10099" coordsize="3960,164">
              <v:shape style="position:absolute;left:6346;top:10099;width:3960;height:164" coordorigin="6346,10099" coordsize="3960,164" path="m6346,10262l10306,10262,10306,10099,6346,10099,6346,10262xe" filled="true" fillcolor="#e6e6e6" stroked="false">
                <v:path arrowok="t"/>
                <v:fill type="solid"/>
              </v:shape>
            </v:group>
            <v:group style="position:absolute;left:6346;top:10262;width:3960;height:236" coordorigin="6346,10262" coordsize="3960,236">
              <v:shape style="position:absolute;left:6346;top:10262;width:3960;height:236" coordorigin="6346,10262" coordsize="3960,236" path="m6346,10498l10306,10498,10306,10262,6346,10262,6346,1049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37.479980pt;width:198pt;height:19.95pt;mso-position-horizontal-relative:page;mso-position-vertical-relative:page;z-index:-262840" coordorigin="6346,10750" coordsize="3960,399">
            <v:group style="position:absolute;left:6346;top:10750;width:3960;height:164" coordorigin="6346,10750" coordsize="3960,164">
              <v:shape style="position:absolute;left:6346;top:10750;width:3960;height:164" coordorigin="6346,10750" coordsize="3960,164" path="m6346,10913l10306,10913,10306,10750,6346,10750,6346,10913xe" filled="true" fillcolor="#e6e6e6" stroked="false">
                <v:path arrowok="t"/>
                <v:fill type="solid"/>
              </v:shape>
            </v:group>
            <v:group style="position:absolute;left:6346;top:10913;width:3960;height:236" coordorigin="6346,10913" coordsize="3960,236">
              <v:shape style="position:absolute;left:6346;top:10913;width:3960;height:236" coordorigin="6346,10913" coordsize="3960,236" path="m6346,11148l10306,11148,10306,10913,6346,10913,6346,1114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70pt;width:198pt;height:19.95pt;mso-position-horizontal-relative:page;mso-position-vertical-relative:page;z-index:-262816" coordorigin="6346,11400" coordsize="3960,399">
            <v:group style="position:absolute;left:6346;top:11400;width:3960;height:164" coordorigin="6346,11400" coordsize="3960,164">
              <v:shape style="position:absolute;left:6346;top:11400;width:3960;height:164" coordorigin="6346,11400" coordsize="3960,164" path="m6346,11563l10306,11563,10306,11400,6346,11400,6346,11563xe" filled="true" fillcolor="#e6e6e6" stroked="false">
                <v:path arrowok="t"/>
                <v:fill type="solid"/>
              </v:shape>
            </v:group>
            <v:group style="position:absolute;left:6346;top:11563;width:3960;height:236" coordorigin="6346,11563" coordsize="3960,236">
              <v:shape style="position:absolute;left:6346;top:11563;width:3960;height:236" coordorigin="6346,11563" coordsize="3960,236" path="m6346,11798l10306,11798,10306,11563,6346,11563,6346,11798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pStyle w:val="Heading1"/>
        <w:spacing w:line="240" w:lineRule="auto" w:before="194"/>
        <w:ind w:right="0"/>
        <w:jc w:val="left"/>
        <w:rPr>
          <w:b w:val="0"/>
          <w:bCs w:val="0"/>
        </w:rPr>
      </w:pPr>
      <w:bookmarkStart w:name="_TOC_250001" w:id="16"/>
      <w:r>
        <w:rPr>
          <w:spacing w:val="-1"/>
        </w:rPr>
        <w:t>TEXAS</w:t>
      </w:r>
      <w:r>
        <w:rPr/>
        <w:t> </w:t>
      </w:r>
      <w:r>
        <w:rPr>
          <w:spacing w:val="-1"/>
        </w:rPr>
        <w:t>SORGHUM</w:t>
      </w:r>
      <w:bookmarkEnd w:id="16"/>
      <w:r>
        <w:rPr>
          <w:b w:val="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43" w:lineRule="auto"/>
        <w:ind w:left="191" w:right="117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sorghum</w:t>
      </w:r>
      <w:r>
        <w:rPr/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Texas</w:t>
      </w:r>
      <w:r>
        <w:rPr/>
        <w:t> is </w:t>
      </w:r>
      <w:r>
        <w:rPr>
          <w:spacing w:val="-1"/>
        </w:rPr>
        <w:t>located</w:t>
      </w:r>
      <w:r>
        <w:rPr/>
        <w:t> in </w:t>
      </w:r>
      <w:r>
        <w:rPr>
          <w:spacing w:val="-1"/>
        </w:rPr>
        <w:t>Milam</w:t>
      </w:r>
      <w:r>
        <w:rPr/>
        <w:t> County</w:t>
      </w:r>
      <w:r>
        <w:rPr>
          <w:spacing w:val="-8"/>
        </w:rPr>
        <w:t> </w:t>
      </w:r>
      <w:r>
        <w:rPr/>
        <w:t>in the</w:t>
      </w:r>
      <w:r>
        <w:rPr>
          <w:spacing w:val="71"/>
        </w:rPr>
        <w:t> </w:t>
      </w:r>
      <w:r>
        <w:rPr>
          <w:spacing w:val="-1"/>
        </w:rPr>
        <w:t>Texas</w:t>
      </w:r>
      <w:r>
        <w:rPr/>
        <w:t> </w:t>
      </w:r>
      <w:r>
        <w:rPr>
          <w:spacing w:val="-2"/>
        </w:rPr>
        <w:t>Claypan</w:t>
      </w:r>
      <w:r>
        <w:rPr/>
        <w:t> </w:t>
      </w:r>
      <w:r>
        <w:rPr>
          <w:spacing w:val="-1"/>
        </w:rPr>
        <w:t>region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state.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Texas</w:t>
      </w:r>
      <w:r>
        <w:rPr/>
        <w:t> is </w:t>
      </w:r>
      <w:r>
        <w:rPr>
          <w:spacing w:val="-1"/>
        </w:rPr>
        <w:t>ranked</w:t>
      </w:r>
      <w:r>
        <w:rPr>
          <w:spacing w:val="69"/>
        </w:rPr>
        <w:t> </w:t>
      </w:r>
      <w:r>
        <w:rPr/>
        <w:t>2</w:t>
      </w:r>
      <w:r>
        <w:rPr>
          <w:position w:val="9"/>
          <w:sz w:val="16"/>
        </w:rPr>
        <w:t>nd   </w:t>
      </w:r>
      <w:r>
        <w:rPr>
          <w:spacing w:val="31"/>
          <w:position w:val="9"/>
          <w:sz w:val="16"/>
        </w:rPr>
        <w:t> </w:t>
      </w:r>
      <w:r>
        <w:rPr>
          <w:spacing w:val="-1"/>
        </w:rPr>
        <w:t>among</w:t>
      </w:r>
      <w:r>
        <w:rPr>
          <w:spacing w:val="-3"/>
        </w:rPr>
        <w:t> </w:t>
      </w:r>
      <w:r>
        <w:rPr>
          <w:spacing w:val="-1"/>
        </w:rPr>
        <w:t>major producers</w:t>
      </w:r>
      <w:r>
        <w:rPr/>
        <w:t> of</w:t>
      </w:r>
      <w:r>
        <w:rPr>
          <w:spacing w:val="-2"/>
        </w:rPr>
        <w:t> </w:t>
      </w:r>
      <w:r>
        <w:rPr>
          <w:spacing w:val="-1"/>
        </w:rPr>
        <w:t>sorghum</w:t>
      </w:r>
      <w:r>
        <w:rPr/>
        <w:t> in the</w:t>
      </w:r>
      <w:r>
        <w:rPr>
          <w:spacing w:val="-1"/>
        </w:rPr>
        <w:t> U.S.</w:t>
      </w:r>
      <w:r>
        <w:rPr/>
        <w:t>  </w:t>
      </w:r>
      <w:r>
        <w:rPr>
          <w:spacing w:val="11"/>
        </w:rPr>
        <w:t> </w:t>
      </w:r>
      <w:r>
        <w:rPr>
          <w:spacing w:val="-1"/>
        </w:rPr>
        <w:t>The crop</w:t>
      </w:r>
      <w:r>
        <w:rPr/>
        <w:t> is </w:t>
      </w:r>
      <w:r>
        <w:rPr>
          <w:spacing w:val="-1"/>
        </w:rPr>
        <w:t>generally</w:t>
      </w:r>
      <w:r>
        <w:rPr>
          <w:spacing w:val="-8"/>
        </w:rPr>
        <w:t>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under</w:t>
      </w:r>
      <w:r>
        <w:rPr>
          <w:spacing w:val="-2"/>
        </w:rPr>
        <w:t> </w:t>
      </w:r>
      <w:r>
        <w:rPr/>
        <w:t>both </w:t>
      </w:r>
      <w:r>
        <w:rPr>
          <w:spacing w:val="-1"/>
        </w:rPr>
        <w:t>dry</w:t>
      </w:r>
      <w:r>
        <w:rPr>
          <w:spacing w:val="73"/>
        </w:rPr>
        <w:t> </w:t>
      </w:r>
      <w:r>
        <w:rPr>
          <w:spacing w:val="-1"/>
        </w:rPr>
        <w:t>land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irrigation</w:t>
      </w:r>
      <w:r>
        <w:rPr/>
        <w:t> </w:t>
      </w:r>
      <w:r>
        <w:rPr>
          <w:spacing w:val="-1"/>
        </w:rPr>
        <w:t>conditions</w:t>
      </w:r>
      <w:r>
        <w:rPr/>
        <w:t> in the</w:t>
      </w:r>
      <w:r>
        <w:rPr>
          <w:spacing w:val="-1"/>
        </w:rPr>
        <w:t> Spring</w:t>
      </w:r>
      <w:r>
        <w:rPr>
          <w:spacing w:val="-3"/>
        </w:rPr>
        <w:t> </w:t>
      </w:r>
      <w:r>
        <w:rPr>
          <w:spacing w:val="-2"/>
        </w:rPr>
        <w:t>(May),</w:t>
      </w:r>
      <w:r>
        <w:rPr/>
        <w:t> but </w:t>
      </w:r>
      <w:r>
        <w:rPr>
          <w:spacing w:val="-1"/>
        </w:rPr>
        <w:t>may</w:t>
      </w:r>
      <w:r>
        <w:rPr>
          <w:spacing w:val="-8"/>
        </w:rPr>
        <w:t> </w:t>
      </w:r>
      <w:r>
        <w:rPr/>
        <w:t>extend into </w:t>
      </w:r>
      <w:r>
        <w:rPr>
          <w:spacing w:val="-2"/>
        </w:rPr>
        <w:t>July,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harvested</w:t>
      </w:r>
      <w:r>
        <w:rPr>
          <w:spacing w:val="75"/>
        </w:rPr>
        <w:t> </w:t>
      </w:r>
      <w:r>
        <w:rPr>
          <w:spacing w:val="-1"/>
        </w:rPr>
        <w:t>beginning</w:t>
      </w:r>
      <w:r>
        <w:rPr>
          <w:spacing w:val="-3"/>
        </w:rPr>
        <w:t> </w:t>
      </w:r>
      <w:r>
        <w:rPr/>
        <w:t>in </w:t>
      </w:r>
      <w:r>
        <w:rPr>
          <w:spacing w:val="-1"/>
        </w:rPr>
        <w:t>September.</w:t>
      </w:r>
      <w:r>
        <w:rPr/>
        <w:t> Continuous </w:t>
      </w:r>
      <w:r>
        <w:rPr>
          <w:spacing w:val="-1"/>
        </w:rPr>
        <w:t>sorghum</w:t>
      </w:r>
      <w:r>
        <w:rPr/>
        <w:t> is </w:t>
      </w:r>
      <w:r>
        <w:rPr>
          <w:spacing w:val="-1"/>
        </w:rPr>
        <w:t>practice </w:t>
      </w:r>
      <w:r>
        <w:rPr/>
        <w:t>is </w:t>
      </w:r>
      <w:r>
        <w:rPr>
          <w:spacing w:val="-1"/>
        </w:rPr>
        <w:t>much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region.</w:t>
      </w:r>
      <w:r>
        <w:rPr/>
        <w:t>  </w:t>
      </w:r>
      <w:r>
        <w:rPr>
          <w:spacing w:val="12"/>
        </w:rPr>
        <w:t> </w:t>
      </w:r>
      <w:r>
        <w:rPr/>
        <w:t>Row</w:t>
      </w:r>
      <w:r>
        <w:rPr>
          <w:spacing w:val="-1"/>
        </w:rPr>
        <w:t> spacing</w:t>
      </w:r>
      <w:r>
        <w:rPr>
          <w:spacing w:val="-3"/>
        </w:rPr>
        <w:t> </w:t>
      </w:r>
      <w:r>
        <w:rPr/>
        <w:t>is</w:t>
      </w:r>
      <w:r>
        <w:rPr>
          <w:spacing w:val="57"/>
        </w:rPr>
        <w:t> </w:t>
      </w:r>
      <w:r>
        <w:rPr>
          <w:spacing w:val="-1"/>
        </w:rPr>
        <w:t>generally</w:t>
      </w:r>
      <w:r>
        <w:rPr>
          <w:spacing w:val="-8"/>
        </w:rPr>
        <w:t> </w:t>
      </w:r>
      <w:r>
        <w:rPr/>
        <w:t>30 </w:t>
      </w:r>
      <w:r>
        <w:rPr>
          <w:spacing w:val="-1"/>
        </w:rPr>
        <w:t>inches</w:t>
      </w:r>
      <w:r>
        <w:rPr/>
        <w:t> </w:t>
      </w:r>
      <w:r>
        <w:rPr>
          <w:spacing w:val="-1"/>
        </w:rPr>
        <w:t>for planted</w:t>
      </w:r>
      <w:r>
        <w:rPr/>
        <w:t> </w:t>
      </w:r>
      <w:r>
        <w:rPr>
          <w:spacing w:val="-2"/>
        </w:rPr>
        <w:t>systems</w:t>
      </w:r>
      <w:r>
        <w:rPr/>
        <w:t> or</w:t>
      </w:r>
      <w:r>
        <w:rPr>
          <w:spacing w:val="-1"/>
        </w:rPr>
        <w:t> </w:t>
      </w:r>
      <w:r>
        <w:rPr/>
        <w:t>in </w:t>
      </w:r>
      <w:r>
        <w:rPr>
          <w:spacing w:val="-1"/>
        </w:rPr>
        <w:t>narrow rows</w:t>
      </w:r>
      <w:r>
        <w:rPr/>
        <w:t> of</w:t>
      </w:r>
      <w:r>
        <w:rPr>
          <w:spacing w:val="-1"/>
        </w:rPr>
        <w:t> </w:t>
      </w:r>
      <w:r>
        <w:rPr/>
        <w:t>15 </w:t>
      </w:r>
      <w:r>
        <w:rPr>
          <w:spacing w:val="-1"/>
        </w:rPr>
        <w:t>inches</w:t>
      </w:r>
      <w:r>
        <w:rPr/>
        <w:t> in </w:t>
      </w:r>
      <w:r>
        <w:rPr>
          <w:spacing w:val="-1"/>
        </w:rPr>
        <w:t>drilled</w:t>
      </w:r>
      <w:r>
        <w:rPr/>
        <w:t> </w:t>
      </w:r>
      <w:r>
        <w:rPr>
          <w:spacing w:val="-2"/>
        </w:rPr>
        <w:t>systems.</w:t>
      </w:r>
    </w:p>
    <w:p>
      <w:pPr>
        <w:pStyle w:val="BodyText"/>
        <w:spacing w:line="246" w:lineRule="auto" w:before="3"/>
        <w:ind w:left="191" w:right="468"/>
        <w:jc w:val="left"/>
      </w:pP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tillage practices</w:t>
      </w:r>
      <w:r>
        <w:rPr/>
        <w:t> </w:t>
      </w:r>
      <w:r>
        <w:rPr>
          <w:spacing w:val="-1"/>
        </w:rPr>
        <w:t>are emphasize for erosion</w:t>
      </w:r>
      <w:r>
        <w:rPr/>
        <w:t> </w:t>
      </w:r>
      <w:r>
        <w:rPr>
          <w:spacing w:val="-1"/>
        </w:rPr>
        <w:t>control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include reduced-till,</w:t>
      </w:r>
      <w:r>
        <w:rPr>
          <w:spacing w:val="107"/>
        </w:rPr>
        <w:t> </w:t>
      </w:r>
      <w:r>
        <w:rPr>
          <w:spacing w:val="-1"/>
        </w:rPr>
        <w:t>mulch-till,</w:t>
      </w:r>
      <w:r>
        <w:rPr/>
        <w:t> </w:t>
      </w:r>
      <w:r>
        <w:rPr>
          <w:spacing w:val="-1"/>
        </w:rPr>
        <w:t>ecofallow,</w:t>
      </w:r>
      <w:r>
        <w:rPr/>
        <w:t> </w:t>
      </w:r>
      <w:r>
        <w:rPr>
          <w:spacing w:val="-1"/>
        </w:rPr>
        <w:t>strip-till,</w:t>
      </w:r>
      <w:r>
        <w:rPr/>
        <w:t> </w:t>
      </w:r>
      <w:r>
        <w:rPr>
          <w:spacing w:val="-1"/>
        </w:rPr>
        <w:t>ridge-till,</w:t>
      </w:r>
      <w:r>
        <w:rPr/>
        <w:t> </w:t>
      </w:r>
      <w:r>
        <w:rPr>
          <w:spacing w:val="-1"/>
        </w:rPr>
        <w:t>zero-till,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no-till.</w:t>
      </w:r>
      <w:r>
        <w:rPr/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 </w:t>
      </w:r>
      <w:r>
        <w:rPr>
          <w:spacing w:val="-1"/>
        </w:rPr>
        <w:t>simulate </w:t>
      </w:r>
      <w:r>
        <w:rPr/>
        <w:t>the</w:t>
      </w:r>
      <w:r>
        <w:rPr>
          <w:spacing w:val="117"/>
        </w:rPr>
        <w:t> </w:t>
      </w:r>
      <w:r>
        <w:rPr>
          <w:spacing w:val="-1"/>
        </w:rPr>
        <w:t>field</w:t>
      </w:r>
      <w:r>
        <w:rPr/>
        <w:t> is a</w:t>
      </w:r>
      <w:r>
        <w:rPr>
          <w:spacing w:val="-1"/>
        </w:rPr>
        <w:t> benchmark</w:t>
      </w:r>
      <w:r>
        <w:rPr/>
        <w:t> soil, Axtell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loam.</w:t>
      </w:r>
      <w:r>
        <w:rPr/>
        <w:t>  </w:t>
      </w:r>
      <w:r>
        <w:rPr>
          <w:spacing w:val="12"/>
        </w:rPr>
        <w:t> </w:t>
      </w:r>
      <w:r>
        <w:rPr/>
        <w:t>Axtell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fine,</w:t>
      </w:r>
      <w:r>
        <w:rPr>
          <w:spacing w:val="73"/>
        </w:rPr>
        <w:t> </w:t>
      </w:r>
      <w:r>
        <w:rPr>
          <w:spacing w:val="-1"/>
        </w:rPr>
        <w:t>semectitic,</w:t>
      </w:r>
      <w:r>
        <w:rPr/>
        <w:t> </w:t>
      </w:r>
      <w:r>
        <w:rPr>
          <w:spacing w:val="-1"/>
        </w:rPr>
        <w:t>thermic Udertic Paleustalfs.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were cultivated</w:t>
      </w:r>
      <w:r>
        <w:rPr/>
        <w:t> in the</w:t>
      </w:r>
      <w:r>
        <w:rPr>
          <w:spacing w:val="-1"/>
        </w:rPr>
        <w:t> past,</w:t>
      </w:r>
      <w:r>
        <w:rPr/>
        <w:t> but </w:t>
      </w:r>
      <w:r>
        <w:rPr>
          <w:spacing w:val="-1"/>
        </w:rPr>
        <w:t>are </w:t>
      </w:r>
      <w:r>
        <w:rPr/>
        <w:t>now</w:t>
      </w:r>
      <w:r>
        <w:rPr>
          <w:spacing w:val="-1"/>
        </w:rPr>
        <w:t> </w:t>
      </w:r>
      <w:r>
        <w:rPr/>
        <w:t>in</w:t>
      </w:r>
    </w:p>
    <w:p>
      <w:pPr>
        <w:pStyle w:val="BodyText"/>
        <w:tabs>
          <w:tab w:pos="6630" w:val="left" w:leader="none"/>
        </w:tabs>
        <w:spacing w:line="246" w:lineRule="auto"/>
        <w:ind w:left="191" w:right="117"/>
        <w:jc w:val="left"/>
      </w:pPr>
      <w:r>
        <w:rPr>
          <w:spacing w:val="-1"/>
        </w:rPr>
        <w:t>pasture.</w:t>
      </w:r>
      <w:r>
        <w:rPr/>
        <w:t>  </w:t>
      </w:r>
      <w:r>
        <w:rPr>
          <w:spacing w:val="12"/>
        </w:rPr>
        <w:t> </w:t>
      </w:r>
      <w:r>
        <w:rPr/>
        <w:t>Some</w:t>
      </w:r>
      <w:r>
        <w:rPr>
          <w:spacing w:val="-1"/>
        </w:rPr>
        <w:t> areas</w:t>
      </w:r>
      <w:r>
        <w:rPr/>
        <w:t> </w:t>
      </w:r>
      <w:r>
        <w:rPr>
          <w:spacing w:val="-1"/>
        </w:rPr>
        <w:t>are farmed</w:t>
      </w:r>
      <w:r>
        <w:rPr/>
        <w:t> to </w:t>
      </w:r>
      <w:r>
        <w:rPr>
          <w:spacing w:val="-1"/>
        </w:rPr>
        <w:t>corn,</w:t>
      </w:r>
      <w:r>
        <w:rPr/>
        <w:t> </w:t>
      </w:r>
      <w:r>
        <w:rPr>
          <w:spacing w:val="-1"/>
        </w:rPr>
        <w:t>grain</w:t>
      </w:r>
      <w:r>
        <w:rPr/>
        <w:t> </w:t>
      </w:r>
      <w:r>
        <w:rPr>
          <w:spacing w:val="-1"/>
        </w:rPr>
        <w:t>sorghum,</w:t>
      </w:r>
      <w:r>
        <w:rPr/>
        <w:t> or</w:t>
      </w:r>
      <w:r>
        <w:rPr>
          <w:spacing w:val="-1"/>
        </w:rPr>
        <w:t> small</w:t>
      </w:r>
      <w:r>
        <w:rPr/>
        <w:t> </w:t>
      </w:r>
      <w:r>
        <w:rPr>
          <w:spacing w:val="-1"/>
        </w:rPr>
        <w:t>grain.</w:t>
      </w:r>
      <w:r>
        <w:rPr/>
        <w:t>  </w:t>
      </w:r>
      <w:r>
        <w:rPr>
          <w:spacing w:val="12"/>
        </w:rPr>
        <w:t> </w:t>
      </w:r>
      <w:r>
        <w:rPr/>
        <w:t>Axtell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fine sandy</w:t>
      </w:r>
      <w:r>
        <w:rPr>
          <w:spacing w:val="61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very</w:t>
      </w:r>
      <w:r>
        <w:rPr>
          <w:spacing w:val="-8"/>
        </w:rPr>
        <w:t> </w:t>
      </w:r>
      <w:r>
        <w:rPr>
          <w:spacing w:val="-1"/>
        </w:rPr>
        <w:t>deep,</w:t>
      </w:r>
      <w:r>
        <w:rPr/>
        <w:t>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slow</w:t>
      </w:r>
      <w:r>
        <w:rPr>
          <w:spacing w:val="-1"/>
        </w:rPr>
        <w:t> </w:t>
      </w:r>
      <w:r>
        <w:rPr/>
        <w:t>to </w:t>
      </w:r>
      <w:r>
        <w:rPr>
          <w:spacing w:val="-1"/>
        </w:rPr>
        <w:t>rapid</w:t>
      </w:r>
      <w:r>
        <w:rPr/>
        <w:t> </w:t>
      </w:r>
      <w:r>
        <w:rPr>
          <w:spacing w:val="-1"/>
        </w:rPr>
        <w:t>runoff</w:t>
      </w:r>
      <w:r>
        <w:rPr>
          <w:spacing w:val="87"/>
        </w:rPr>
        <w:t> </w:t>
      </w:r>
      <w:r>
        <w:rPr>
          <w:spacing w:val="-1"/>
        </w:rPr>
        <w:t>depending</w:t>
      </w:r>
      <w:r>
        <w:rPr>
          <w:spacing w:val="-3"/>
        </w:rPr>
        <w:t> </w:t>
      </w:r>
      <w:r>
        <w:rPr/>
        <w:t>on </w:t>
      </w:r>
      <w:r>
        <w:rPr>
          <w:spacing w:val="-1"/>
        </w:rPr>
        <w:t>slope.</w:t>
      </w:r>
      <w:r>
        <w:rPr/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slightly</w:t>
      </w:r>
      <w:r>
        <w:rPr>
          <w:spacing w:val="-8"/>
        </w:rPr>
        <w:t> </w:t>
      </w:r>
      <w:r>
        <w:rPr>
          <w:spacing w:val="-1"/>
        </w:rPr>
        <w:t>acid</w:t>
      </w:r>
      <w:r>
        <w:rPr/>
        <w:t> to </w:t>
      </w:r>
      <w:r>
        <w:rPr>
          <w:spacing w:val="-1"/>
        </w:rPr>
        <w:t>alkaline </w:t>
      </w:r>
      <w:r>
        <w:rPr>
          <w:spacing w:val="-2"/>
        </w:rPr>
        <w:t>clayey</w:t>
      </w:r>
      <w:r>
        <w:rPr>
          <w:spacing w:val="-8"/>
        </w:rPr>
        <w:t> </w:t>
      </w:r>
      <w:r>
        <w:rPr>
          <w:spacing w:val="-1"/>
        </w:rPr>
        <w:t>sediments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79"/>
        </w:rPr>
        <w:t> </w:t>
      </w:r>
      <w:r>
        <w:rPr>
          <w:spacing w:val="-1"/>
        </w:rPr>
        <w:t>Pleistocene </w:t>
      </w:r>
      <w:r>
        <w:rPr>
          <w:spacing w:val="-2"/>
        </w:rPr>
        <w:t>Age.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found</w:t>
      </w:r>
      <w:r>
        <w:rPr/>
        <w:t> on </w:t>
      </w:r>
      <w:r>
        <w:rPr>
          <w:spacing w:val="-1"/>
        </w:rPr>
        <w:t>broad,</w:t>
      </w:r>
      <w:r>
        <w:rPr/>
        <w:t> </w:t>
      </w:r>
      <w:r>
        <w:rPr>
          <w:spacing w:val="-1"/>
        </w:rPr>
        <w:t>nearly</w:t>
      </w:r>
      <w:r>
        <w:rPr>
          <w:spacing w:val="-8"/>
        </w:rPr>
        <w:t> </w:t>
      </w:r>
      <w:r>
        <w:rPr>
          <w:spacing w:val="-1"/>
        </w:rPr>
        <w:t>level</w:t>
      </w:r>
      <w:r>
        <w:rPr/>
        <w:t> to </w:t>
      </w:r>
      <w:r>
        <w:rPr>
          <w:spacing w:val="-1"/>
        </w:rPr>
        <w:t>strongly</w:t>
      </w:r>
      <w:r>
        <w:rPr>
          <w:spacing w:val="-8"/>
        </w:rPr>
        <w:t> </w:t>
      </w:r>
      <w:r>
        <w:rPr/>
        <w:t>sloping</w:t>
      </w:r>
      <w:r>
        <w:rPr>
          <w:spacing w:val="-3"/>
        </w:rPr>
        <w:t> </w:t>
      </w:r>
      <w:r>
        <w:rPr>
          <w:spacing w:val="-1"/>
        </w:rPr>
        <w:t>stream</w:t>
      </w:r>
      <w:r>
        <w:rPr/>
        <w:t> </w:t>
      </w:r>
      <w:r>
        <w:rPr>
          <w:spacing w:val="-1"/>
        </w:rPr>
        <w:t>terraces</w:t>
      </w:r>
      <w:r>
        <w:rPr/>
        <w:t> </w:t>
      </w:r>
      <w:r>
        <w:rPr>
          <w:spacing w:val="-1"/>
        </w:rPr>
        <w:t>and</w:t>
      </w:r>
      <w:r>
        <w:rPr>
          <w:spacing w:val="79"/>
        </w:rPr>
        <w:t> </w:t>
      </w:r>
      <w:r>
        <w:rPr>
          <w:spacing w:val="-1"/>
        </w:rPr>
        <w:t>terrace remnants</w:t>
      </w:r>
      <w:r>
        <w:rPr/>
        <w:t> </w:t>
      </w:r>
      <w:r>
        <w:rPr>
          <w:spacing w:val="-1"/>
        </w:rPr>
        <w:t>about</w:t>
      </w:r>
      <w:r>
        <w:rPr/>
        <w:t> 50 to 300 </w:t>
      </w:r>
      <w:r>
        <w:rPr>
          <w:spacing w:val="-1"/>
        </w:rPr>
        <w:t>feet</w:t>
      </w:r>
      <w:r>
        <w:rPr/>
        <w:t> </w:t>
      </w:r>
      <w:r>
        <w:rPr>
          <w:spacing w:val="-1"/>
        </w:rPr>
        <w:t>above </w:t>
      </w:r>
      <w:r>
        <w:rPr/>
        <w:t>the</w:t>
      </w:r>
      <w:r>
        <w:rPr>
          <w:spacing w:val="-1"/>
        </w:rPr>
        <w:t> present</w:t>
      </w:r>
      <w:r>
        <w:rPr/>
        <w:t> </w:t>
      </w:r>
      <w:r>
        <w:rPr>
          <w:spacing w:val="-1"/>
        </w:rPr>
        <w:t>streams.</w:t>
        <w:tab/>
        <w:t>Slopes</w:t>
      </w:r>
      <w:r>
        <w:rPr/>
        <w:t> </w:t>
      </w:r>
      <w:r>
        <w:rPr>
          <w:spacing w:val="-1"/>
        </w:rPr>
        <w:t>are generally</w:t>
      </w:r>
      <w:r>
        <w:rPr>
          <w:spacing w:val="-8"/>
        </w:rPr>
        <w:t> </w:t>
      </w:r>
      <w:r>
        <w:rPr/>
        <w:t>0 to 5</w:t>
      </w:r>
      <w:r>
        <w:rPr>
          <w:spacing w:val="67"/>
        </w:rPr>
        <w:t> </w:t>
      </w:r>
      <w:r>
        <w:rPr>
          <w:spacing w:val="-1"/>
        </w:rPr>
        <w:t>percent,</w:t>
      </w:r>
      <w:r>
        <w:rPr/>
        <w:t> but </w:t>
      </w:r>
      <w:r>
        <w:rPr>
          <w:spacing w:val="-1"/>
        </w:rPr>
        <w:t>may</w:t>
      </w:r>
      <w:r>
        <w:rPr>
          <w:spacing w:val="-8"/>
        </w:rPr>
        <w:t> </w:t>
      </w:r>
      <w:r>
        <w:rPr>
          <w:spacing w:val="-1"/>
        </w:rPr>
        <w:t>range </w:t>
      </w:r>
      <w:r>
        <w:rPr/>
        <w:t>up to 12  </w:t>
      </w:r>
      <w:r>
        <w:rPr>
          <w:spacing w:val="12"/>
        </w:rPr>
        <w:t> </w:t>
      </w:r>
      <w:r>
        <w:rPr>
          <w:spacing w:val="-1"/>
        </w:rPr>
        <w:t>percent.</w:t>
      </w:r>
      <w:r>
        <w:rPr/>
        <w:t>  </w:t>
      </w:r>
      <w:r>
        <w:rPr>
          <w:spacing w:val="12"/>
        </w:rPr>
        <w:t> </w:t>
      </w:r>
      <w:r>
        <w:rPr/>
        <w:t>Axtell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 </w:t>
      </w:r>
      <w:r>
        <w:rPr>
          <w:spacing w:val="12"/>
        </w:rPr>
        <w:t> </w:t>
      </w:r>
      <w:r>
        <w:rPr/>
        <w:t>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D</w:t>
      </w:r>
      <w:r>
        <w:rPr>
          <w:spacing w:val="65"/>
        </w:rPr>
        <w:t> </w:t>
      </w:r>
      <w:r>
        <w:rPr/>
        <w:t>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14"/>
          <w:szCs w:val="14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2"/>
      </w:tblGrid>
      <w:tr>
        <w:trPr>
          <w:trHeight w:val="691" w:hRule="exact"/>
        </w:trPr>
        <w:tc>
          <w:tcPr>
            <w:tcW w:w="918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Sorghum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0.71</w:t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1998.)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2" w:right="0"/>
              <w:jc w:val="center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</w:t>
            </w:r>
            <w:r>
              <w:rPr>
                <w:rFonts w:ascii="Times New Roman"/>
                <w:spacing w:val="-2"/>
                <w:position w:val="7"/>
                <w:sz w:val="13"/>
              </w:rPr>
              <w:t>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01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25.0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62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0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4232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5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432" w:hRule="exact"/>
        </w:trPr>
        <w:tc>
          <w:tcPr>
            <w:tcW w:w="9091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2.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Landscape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Sorghum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500" w:bottom="280" w:left="1160" w:right="132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71.559998pt;margin-top:83.761002pt;width:258pt;height:20.65pt;mso-position-horizontal-relative:page;mso-position-vertical-relative:page;z-index:-262792" coordorigin="5431,1675" coordsize="5160,413">
            <v:group style="position:absolute;left:5431;top:1675;width:5160;height:120" coordorigin="5431,1675" coordsize="5160,120">
              <v:shape style="position:absolute;left:5431;top:1675;width:5160;height:120" coordorigin="5431,1675" coordsize="5160,120" path="m5431,1795l10591,1795,10591,1675,5431,1675,5431,1795xe" filled="true" fillcolor="#e6e6e6" stroked="false">
                <v:path arrowok="t"/>
                <v:fill type="solid"/>
              </v:shape>
            </v:group>
            <v:group style="position:absolute;left:5431;top:1795;width:5160;height:293" coordorigin="5431,1795" coordsize="5160,293">
              <v:shape style="position:absolute;left:5431;top:1795;width:5160;height:293" coordorigin="5431,1795" coordsize="5160,293" path="m5431,2088l10591,2088,10591,1795,5431,1795,5431,208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117pt;width:258pt;height:110.65pt;mso-position-horizontal-relative:page;mso-position-vertical-relative:page;z-index:-262768" coordorigin="5431,2340" coordsize="5160,2213">
            <v:group style="position:absolute;left:5431;top:2340;width:5160;height:120" coordorigin="5431,2340" coordsize="5160,120">
              <v:shape style="position:absolute;left:5431;top:2340;width:5160;height:120" coordorigin="5431,2340" coordsize="5160,120" path="m5431,2460l10591,2460,10591,2340,5431,2340,5431,2460xe" filled="true" fillcolor="#e6e6e6" stroked="false">
                <v:path arrowok="t"/>
                <v:fill type="solid"/>
              </v:shape>
            </v:group>
            <v:group style="position:absolute;left:5431;top:2460;width:5160;height:236" coordorigin="5431,2460" coordsize="5160,236">
              <v:shape style="position:absolute;left:5431;top:2460;width:5160;height:236" coordorigin="5431,2460" coordsize="5160,236" path="m5431,2695l10591,2695,10591,2460,5431,2460,5431,2695xe" filled="true" fillcolor="#e6e6e6" stroked="false">
                <v:path arrowok="t"/>
                <v:fill type="solid"/>
              </v:shape>
            </v:group>
            <v:group style="position:absolute;left:5431;top:2695;width:5160;height:236" coordorigin="5431,2695" coordsize="5160,236">
              <v:shape style="position:absolute;left:5431;top:2695;width:5160;height:236" coordorigin="5431,2695" coordsize="5160,236" path="m5431,2930l10591,2930,10591,2695,5431,2695,5431,2930xe" filled="true" fillcolor="#e6e6e6" stroked="false">
                <v:path arrowok="t"/>
                <v:fill type="solid"/>
              </v:shape>
            </v:group>
            <v:group style="position:absolute;left:5431;top:2930;width:5160;height:236" coordorigin="5431,2930" coordsize="5160,236">
              <v:shape style="position:absolute;left:5431;top:2930;width:5160;height:236" coordorigin="5431,2930" coordsize="5160,236" path="m5431,3166l10591,3166,10591,2930,5431,2930,5431,3166xe" filled="true" fillcolor="#e6e6e6" stroked="false">
                <v:path arrowok="t"/>
                <v:fill type="solid"/>
              </v:shape>
            </v:group>
            <v:group style="position:absolute;left:5431;top:3166;width:5160;height:293" coordorigin="5431,3166" coordsize="5160,293">
              <v:shape style="position:absolute;left:5431;top:3166;width:5160;height:293" coordorigin="5431,3166" coordsize="5160,293" path="m5431,3458l10591,3458,10591,3166,5431,3166,5431,3458xe" filled="true" fillcolor="#e6e6e6" stroked="false">
                <v:path arrowok="t"/>
                <v:fill type="solid"/>
              </v:shape>
            </v:group>
            <v:group style="position:absolute;left:5431;top:3475;width:5160;height:120" coordorigin="5431,3475" coordsize="5160,120">
              <v:shape style="position:absolute;left:5431;top:3475;width:5160;height:120" coordorigin="5431,3475" coordsize="5160,120" path="m5431,3595l10591,3595,10591,3475,5431,3475,5431,3595xe" filled="true" fillcolor="#e6e6e6" stroked="false">
                <v:path arrowok="t"/>
                <v:fill type="solid"/>
              </v:shape>
            </v:group>
            <v:group style="position:absolute;left:5431;top:3595;width:5160;height:236" coordorigin="5431,3595" coordsize="5160,236">
              <v:shape style="position:absolute;left:5431;top:3595;width:5160;height:236" coordorigin="5431,3595" coordsize="5160,236" path="m5431,3830l10591,3830,10591,3595,5431,3595,5431,3830xe" filled="true" fillcolor="#e6e6e6" stroked="false">
                <v:path arrowok="t"/>
                <v:fill type="solid"/>
              </v:shape>
            </v:group>
            <v:group style="position:absolute;left:5431;top:3830;width:5160;height:293" coordorigin="5431,3830" coordsize="5160,293">
              <v:shape style="position:absolute;left:5431;top:3830;width:5160;height:293" coordorigin="5431,3830" coordsize="5160,293" path="m5431,4123l10591,4123,10591,3830,5431,3830,5431,4123xe" filled="true" fillcolor="#e6e6e6" stroked="false">
                <v:path arrowok="t"/>
                <v:fill type="solid"/>
              </v:shape>
            </v:group>
            <v:group style="position:absolute;left:5431;top:4140;width:5160;height:120" coordorigin="5431,4140" coordsize="5160,120">
              <v:shape style="position:absolute;left:5431;top:4140;width:5160;height:120" coordorigin="5431,4140" coordsize="5160,120" path="m5431,4260l10591,4260,10591,4140,5431,4140,5431,4260xe" filled="true" fillcolor="#e6e6e6" stroked="false">
                <v:path arrowok="t"/>
                <v:fill type="solid"/>
              </v:shape>
            </v:group>
            <v:group style="position:absolute;left:5431;top:4260;width:5160;height:293" coordorigin="5431,4260" coordsize="5160,293">
              <v:shape style="position:absolute;left:5431;top:4260;width:5160;height:293" coordorigin="5431,4260" coordsize="5160,293" path="m5431,4553l10591,4553,10591,4260,5431,4260,5431,455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40.240005pt;width:258pt;height:20.65pt;mso-position-horizontal-relative:page;mso-position-vertical-relative:page;z-index:-262744" coordorigin="5431,4805" coordsize="5160,413">
            <v:group style="position:absolute;left:5431;top:4805;width:5160;height:120" coordorigin="5431,4805" coordsize="5160,120">
              <v:shape style="position:absolute;left:5431;top:4805;width:5160;height:120" coordorigin="5431,4805" coordsize="5160,120" path="m5431,4925l10591,4925,10591,4805,5431,4805,5431,4925xe" filled="true" fillcolor="#e6e6e6" stroked="false">
                <v:path arrowok="t"/>
                <v:fill type="solid"/>
              </v:shape>
            </v:group>
            <v:group style="position:absolute;left:5431;top:4925;width:5160;height:293" coordorigin="5431,4925" coordsize="5160,293">
              <v:shape style="position:absolute;left:5431;top:4925;width:5160;height:293" coordorigin="5431,4925" coordsize="5160,293" path="m5431,5218l10591,5218,10591,4925,5431,4925,5431,521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38.360992pt;width:222pt;height:20.65pt;mso-position-horizontal-relative:page;mso-position-vertical-relative:page;z-index:-262720" coordorigin="5971,8767" coordsize="4440,413">
            <v:group style="position:absolute;left:5971;top:8767;width:4440;height:120" coordorigin="5971,8767" coordsize="4440,120">
              <v:shape style="position:absolute;left:5971;top:8767;width:4440;height:120" coordorigin="5971,8767" coordsize="4440,120" path="m5971,8887l10411,8887,10411,8767,5971,8767,5971,8887xe" filled="true" fillcolor="#e6e6e6" stroked="false">
                <v:path arrowok="t"/>
                <v:fill type="solid"/>
              </v:shape>
            </v:group>
            <v:group style="position:absolute;left:5971;top:8887;width:4440;height:293" coordorigin="5971,8887" coordsize="4440,293">
              <v:shape style="position:absolute;left:5971;top:8887;width:4440;height:293" coordorigin="5971,8887" coordsize="4440,293" path="m5971,9180l10411,9180,10411,8887,5971,8887,5971,9180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471.600006pt;width:222pt;height:20.65pt;mso-position-horizontal-relative:page;mso-position-vertical-relative:page;z-index:-262696" coordorigin="5971,9432" coordsize="4440,413">
            <v:group style="position:absolute;left:5971;top:9432;width:4440;height:120" coordorigin="5971,9432" coordsize="4440,120">
              <v:shape style="position:absolute;left:5971;top:9432;width:4440;height:120" coordorigin="5971,9432" coordsize="4440,120" path="m5971,9552l10411,9552,10411,9432,5971,9432,5971,9552xe" filled="true" fillcolor="#e6e6e6" stroked="false">
                <v:path arrowok="t"/>
                <v:fill type="solid"/>
              </v:shape>
            </v:group>
            <v:group style="position:absolute;left:5971;top:9552;width:4440;height:293" coordorigin="5971,9552" coordsize="4440,293">
              <v:shape style="position:absolute;left:5971;top:9552;width:4440;height:293" coordorigin="5971,9552" coordsize="4440,293" path="m5971,9845l10411,9845,10411,9552,5971,9552,5971,9845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38.080994pt;width:222pt;height:20.65pt;mso-position-horizontal-relative:page;mso-position-vertical-relative:page;z-index:-262672" coordorigin="5971,10762" coordsize="4440,413">
            <v:group style="position:absolute;left:5971;top:10762;width:4440;height:120" coordorigin="5971,10762" coordsize="4440,120">
              <v:shape style="position:absolute;left:5971;top:10762;width:4440;height:120" coordorigin="5971,10762" coordsize="4440,120" path="m5971,10882l10411,10882,10411,10762,5971,10762,5971,10882xe" filled="true" fillcolor="#e6e6e6" stroked="false">
                <v:path arrowok="t"/>
                <v:fill type="solid"/>
              </v:shape>
            </v:group>
            <v:group style="position:absolute;left:5971;top:10882;width:4440;height:293" coordorigin="5971,10882" coordsize="4440,293">
              <v:shape style="position:absolute;left:5971;top:10882;width:4440;height:293" coordorigin="5971,10882" coordsize="4440,293" path="m5971,11174l10411,11174,10411,10882,5971,10882,5971,1117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583.080994pt;width:222pt;height:20.65pt;mso-position-horizontal-relative:page;mso-position-vertical-relative:page;z-index:-262648" coordorigin="5971,11662" coordsize="4440,413">
            <v:group style="position:absolute;left:5971;top:11662;width:4440;height:120" coordorigin="5971,11662" coordsize="4440,120">
              <v:shape style="position:absolute;left:5971;top:11662;width:4440;height:120" coordorigin="5971,11662" coordsize="4440,120" path="m5971,11782l10411,11782,10411,11662,5971,11662,5971,11782xe" filled="true" fillcolor="#e6e6e6" stroked="false">
                <v:path arrowok="t"/>
                <v:fill type="solid"/>
              </v:shape>
            </v:group>
            <v:group style="position:absolute;left:5971;top:11782;width:4440;height:293" coordorigin="5971,11782" coordsize="4440,293">
              <v:shape style="position:absolute;left:5971;top:11782;width:4440;height:293" coordorigin="5971,11782" coordsize="4440,293" path="m5971,12074l10411,12074,10411,11782,5971,11782,5971,1207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616.320007pt;width:222pt;height:53.9pt;mso-position-horizontal-relative:page;mso-position-vertical-relative:page;z-index:-262624" coordorigin="5971,12326" coordsize="4440,1078">
            <v:group style="position:absolute;left:5971;top:12326;width:4440;height:120" coordorigin="5971,12326" coordsize="4440,120">
              <v:shape style="position:absolute;left:5971;top:12326;width:4440;height:120" coordorigin="5971,12326" coordsize="4440,120" path="m5971,12446l10411,12446,10411,12326,5971,12326,5971,12446xe" filled="true" fillcolor="#e6e6e6" stroked="false">
                <v:path arrowok="t"/>
                <v:fill type="solid"/>
              </v:shape>
            </v:group>
            <v:group style="position:absolute;left:5971;top:12446;width:4440;height:236" coordorigin="5971,12446" coordsize="4440,236">
              <v:shape style="position:absolute;left:5971;top:12446;width:4440;height:236" coordorigin="5971,12446" coordsize="4440,236" path="m5971,12682l10411,12682,10411,12446,5971,12446,5971,12682xe" filled="true" fillcolor="#e6e6e6" stroked="false">
                <v:path arrowok="t"/>
                <v:fill type="solid"/>
              </v:shape>
            </v:group>
            <v:group style="position:absolute;left:5971;top:12682;width:4440;height:293" coordorigin="5971,12682" coordsize="4440,293">
              <v:shape style="position:absolute;left:5971;top:12682;width:4440;height:293" coordorigin="5971,12682" coordsize="4440,293" path="m5971,12974l10411,12974,10411,12682,5971,12682,5971,12974xe" filled="true" fillcolor="#e6e6e6" stroked="false">
                <v:path arrowok="t"/>
                <v:fill type="solid"/>
              </v:shape>
            </v:group>
            <v:group style="position:absolute;left:5971;top:12991;width:4440;height:120" coordorigin="5971,12991" coordsize="4440,120">
              <v:shape style="position:absolute;left:5971;top:12991;width:4440;height:120" coordorigin="5971,12991" coordsize="4440,120" path="m5971,13111l10411,13111,10411,12991,5971,12991,5971,13111xe" filled="true" fillcolor="#e6e6e6" stroked="false">
                <v:path arrowok="t"/>
                <v:fill type="solid"/>
              </v:shape>
            </v:group>
            <v:group style="position:absolute;left:5971;top:13111;width:4440;height:293" coordorigin="5971,13111" coordsize="4440,293">
              <v:shape style="position:absolute;left:5971;top:13111;width:4440;height:293" coordorigin="5971,13111" coordsize="4440,293" path="m5971,13404l10411,13404,10411,13111,5971,13111,5971,13404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682.801025pt;width:222pt;height:20.65pt;mso-position-horizontal-relative:page;mso-position-vertical-relative:page;z-index:-262600" coordorigin="5971,13656" coordsize="4440,413">
            <v:group style="position:absolute;left:5971;top:13656;width:4440;height:120" coordorigin="5971,13656" coordsize="4440,120">
              <v:shape style="position:absolute;left:5971;top:13656;width:4440;height:120" coordorigin="5971,13656" coordsize="4440,120" path="m5971,13776l10411,13776,10411,13656,5971,13656,5971,13776xe" filled="true" fillcolor="#e6e6e6" stroked="false">
                <v:path arrowok="t"/>
                <v:fill type="solid"/>
              </v:shape>
            </v:group>
            <v:group style="position:absolute;left:5971;top:13776;width:4440;height:293" coordorigin="5971,13776" coordsize="4440,293">
              <v:shape style="position:absolute;left:5971;top:13776;width:4440;height:293" coordorigin="5971,13776" coordsize="4440,293" path="m5971,14069l10411,14069,10411,13776,5971,13776,5971,14069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310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29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0.43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9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Manual;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Representative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USDA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0.95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0.5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2001).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5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No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practice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assumed.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6%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0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Midpoint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selected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(range: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0-12%)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91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tbl>
      <w:tblPr>
        <w:tblW w:w="0" w:type="auto"/>
        <w:jc w:val="left"/>
        <w:tblInd w:w="45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432" w:hRule="exact"/>
        </w:trPr>
        <w:tc>
          <w:tcPr>
            <w:tcW w:w="854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Sorghum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42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86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new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1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1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(NCPDS)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57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9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4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5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23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7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5.9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5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-1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100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Guidance,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Rev.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July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0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Default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2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10/05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280" w:bottom="280" w:left="1520" w:right="142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98.559998pt;margin-top:68.280998pt;width:222pt;height:20.65pt;mso-position-horizontal-relative:page;mso-position-vertical-relative:page;z-index:-262576" coordorigin="5971,1366" coordsize="4440,413">
            <v:group style="position:absolute;left:5971;top:1366;width:4440;height:120" coordorigin="5971,1366" coordsize="4440,120">
              <v:shape style="position:absolute;left:5971;top:1366;width:4440;height:120" coordorigin="5971,1366" coordsize="4440,120" path="m5971,1486l10411,1486,10411,1366,5971,1366,5971,1486xe" filled="true" fillcolor="#e6e6e6" stroked="false">
                <v:path arrowok="t"/>
                <v:fill type="solid"/>
              </v:shape>
            </v:group>
            <v:group style="position:absolute;left:5971;top:1486;width:4440;height:293" coordorigin="5971,1486" coordsize="4440,293">
              <v:shape style="position:absolute;left:5971;top:1486;width:4440;height:293" coordorigin="5971,1486" coordsize="4440,293" path="m5971,1778l10411,1778,10411,1486,5971,1486,5971,177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01.519997pt;width:222pt;height:20.65pt;mso-position-horizontal-relative:page;mso-position-vertical-relative:page;z-index:-262552" coordorigin="5971,2030" coordsize="4440,413">
            <v:group style="position:absolute;left:5971;top:2030;width:4440;height:120" coordorigin="5971,2030" coordsize="4440,120">
              <v:shape style="position:absolute;left:5971;top:2030;width:4440;height:120" coordorigin="5971,2030" coordsize="4440,120" path="m5971,2150l10411,2150,10411,2030,5971,2030,5971,2150xe" filled="true" fillcolor="#e6e6e6" stroked="false">
                <v:path arrowok="t"/>
                <v:fill type="solid"/>
              </v:shape>
            </v:group>
            <v:group style="position:absolute;left:5971;top:2150;width:4440;height:293" coordorigin="5971,2150" coordsize="4440,293">
              <v:shape style="position:absolute;left:5971;top:2150;width:4440;height:293" coordorigin="5971,2150" coordsize="4440,293" path="m5971,2443l10411,2443,10411,2150,5971,2150,5971,244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34.759995pt;width:222pt;height:20.65pt;mso-position-horizontal-relative:page;mso-position-vertical-relative:page;z-index:-262528" coordorigin="5971,2695" coordsize="4440,413">
            <v:group style="position:absolute;left:5971;top:2695;width:4440;height:120" coordorigin="5971,2695" coordsize="4440,120">
              <v:shape style="position:absolute;left:5971;top:2695;width:4440;height:120" coordorigin="5971,2695" coordsize="4440,120" path="m5971,2815l10411,2815,10411,2695,5971,2695,5971,2815xe" filled="true" fillcolor="#e6e6e6" stroked="false">
                <v:path arrowok="t"/>
                <v:fill type="solid"/>
              </v:shape>
            </v:group>
            <v:group style="position:absolute;left:5971;top:2815;width:4440;height:293" coordorigin="5971,2815" coordsize="4440,293">
              <v:shape style="position:absolute;left:5971;top:2815;width:4440;height:293" coordorigin="5971,2815" coordsize="4440,293" path="m5971,3108l10411,3108,10411,2815,5971,2815,5971,310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98.559998pt;margin-top:168.001007pt;width:222pt;height:110.65pt;mso-position-horizontal-relative:page;mso-position-vertical-relative:page;z-index:-262504" coordorigin="5971,3360" coordsize="4440,2213">
            <v:group style="position:absolute;left:5971;top:3360;width:4440;height:120" coordorigin="5971,3360" coordsize="4440,120">
              <v:shape style="position:absolute;left:5971;top:3360;width:4440;height:120" coordorigin="5971,3360" coordsize="4440,120" path="m5971,3480l10411,3480,10411,3360,5971,3360,5971,3480xe" filled="true" fillcolor="#e6e6e6" stroked="false">
                <v:path arrowok="t"/>
                <v:fill type="solid"/>
              </v:shape>
            </v:group>
            <v:group style="position:absolute;left:5971;top:3480;width:4440;height:236" coordorigin="5971,3480" coordsize="4440,236">
              <v:shape style="position:absolute;left:5971;top:3480;width:4440;height:236" coordorigin="5971,3480" coordsize="4440,236" path="m5971,3715l10411,3715,10411,3480,5971,3480,5971,3715xe" filled="true" fillcolor="#e6e6e6" stroked="false">
                <v:path arrowok="t"/>
                <v:fill type="solid"/>
              </v:shape>
            </v:group>
            <v:group style="position:absolute;left:5971;top:3715;width:4440;height:236" coordorigin="5971,3715" coordsize="4440,236">
              <v:shape style="position:absolute;left:5971;top:3715;width:4440;height:236" coordorigin="5971,3715" coordsize="4440,236" path="m5971,3950l10411,3950,10411,3715,5971,3715,5971,3950xe" filled="true" fillcolor="#e6e6e6" stroked="false">
                <v:path arrowok="t"/>
                <v:fill type="solid"/>
              </v:shape>
            </v:group>
            <v:group style="position:absolute;left:5971;top:3950;width:4440;height:293" coordorigin="5971,3950" coordsize="4440,293">
              <v:shape style="position:absolute;left:5971;top:3950;width:4440;height:293" coordorigin="5971,3950" coordsize="4440,293" path="m5971,4243l10411,4243,10411,3950,5971,3950,5971,4243xe" filled="true" fillcolor="#e6e6e6" stroked="false">
                <v:path arrowok="t"/>
                <v:fill type="solid"/>
              </v:shape>
            </v:group>
            <v:group style="position:absolute;left:5971;top:4260;width:4440;height:120" coordorigin="5971,4260" coordsize="4440,120">
              <v:shape style="position:absolute;left:5971;top:4260;width:4440;height:120" coordorigin="5971,4260" coordsize="4440,120" path="m5971,4380l10411,4380,10411,4260,5971,4260,5971,4380xe" filled="true" fillcolor="#e6e6e6" stroked="false">
                <v:path arrowok="t"/>
                <v:fill type="solid"/>
              </v:shape>
            </v:group>
            <v:group style="position:absolute;left:5971;top:4380;width:4440;height:236" coordorigin="5971,4380" coordsize="4440,236">
              <v:shape style="position:absolute;left:5971;top:4380;width:4440;height:236" coordorigin="5971,4380" coordsize="4440,236" path="m5971,4615l10411,4615,10411,4380,5971,4380,5971,4615xe" filled="true" fillcolor="#e6e6e6" stroked="false">
                <v:path arrowok="t"/>
                <v:fill type="solid"/>
              </v:shape>
            </v:group>
            <v:group style="position:absolute;left:5971;top:4615;width:4440;height:293" coordorigin="5971,4615" coordsize="4440,293">
              <v:shape style="position:absolute;left:5971;top:4615;width:4440;height:293" coordorigin="5971,4615" coordsize="4440,293" path="m5971,4908l10411,4908,10411,4615,5971,4615,5971,4908xe" filled="true" fillcolor="#e6e6e6" stroked="false">
                <v:path arrowok="t"/>
                <v:fill type="solid"/>
              </v:shape>
            </v:group>
            <v:group style="position:absolute;left:5971;top:4925;width:4440;height:120" coordorigin="5971,4925" coordsize="4440,120">
              <v:shape style="position:absolute;left:5971;top:4925;width:4440;height:120" coordorigin="5971,4925" coordsize="4440,120" path="m5971,5045l10411,5045,10411,4925,5971,4925,5971,5045xe" filled="true" fillcolor="#e6e6e6" stroked="false">
                <v:path arrowok="t"/>
                <v:fill type="solid"/>
              </v:shape>
            </v:group>
            <v:group style="position:absolute;left:5971;top:5045;width:4440;height:236" coordorigin="5971,5045" coordsize="4440,236">
              <v:shape style="position:absolute;left:5971;top:5045;width:4440;height:236" coordorigin="5971,5045" coordsize="4440,236" path="m5971,5280l10411,5280,10411,5045,5971,5045,5971,5280xe" filled="true" fillcolor="#e6e6e6" stroked="false">
                <v:path arrowok="t"/>
                <v:fill type="solid"/>
              </v:shape>
            </v:group>
            <v:group style="position:absolute;left:5971;top:5280;width:4440;height:293" coordorigin="5971,5280" coordsize="4440,293">
              <v:shape style="position:absolute;left:5971;top:5280;width:4440;height:293" coordorigin="5971,5280" coordsize="4440,293" path="m5971,5573l10411,5573,10411,5280,5971,5280,5971,557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408.841003pt;width:135pt;height:64.8pt;mso-position-horizontal-relative:page;mso-position-vertical-relative:page;z-index:-262480" coordorigin="7966,8177" coordsize="2700,1296">
            <v:group style="position:absolute;left:7966;top:8177;width:2700;height:164" coordorigin="7966,8177" coordsize="2700,164">
              <v:shape style="position:absolute;left:7966;top:8177;width:2700;height:164" coordorigin="7966,8177" coordsize="2700,164" path="m7966,8340l10666,8340,10666,8177,7966,8177,7966,8340xe" filled="true" fillcolor="#e6e6e6" stroked="false">
                <v:path arrowok="t"/>
                <v:fill type="solid"/>
              </v:shape>
            </v:group>
            <v:group style="position:absolute;left:7966;top:8340;width:2700;height:284" coordorigin="7966,8340" coordsize="2700,284">
              <v:shape style="position:absolute;left:7966;top:8340;width:2700;height:284" coordorigin="7966,8340" coordsize="2700,284" path="m7966,8623l10666,8623,10666,8340,7966,8340,7966,8623xe" filled="true" fillcolor="#e6e6e6" stroked="false">
                <v:path arrowok="t"/>
                <v:fill type="solid"/>
              </v:shape>
            </v:group>
            <v:group style="position:absolute;left:7966;top:8623;width:2700;height:284" coordorigin="7966,8623" coordsize="2700,284">
              <v:shape style="position:absolute;left:7966;top:8623;width:2700;height:284" coordorigin="7966,8623" coordsize="2700,284" path="m7966,8906l10666,8906,10666,8623,7966,8623,7966,8906xe" filled="true" fillcolor="#e6e6e6" stroked="false">
                <v:path arrowok="t"/>
                <v:fill type="solid"/>
              </v:shape>
            </v:group>
            <v:group style="position:absolute;left:7966;top:8906;width:2700;height:284" coordorigin="7966,8906" coordsize="2700,284">
              <v:shape style="position:absolute;left:7966;top:8906;width:2700;height:284" coordorigin="7966,8906" coordsize="2700,284" path="m7966,9190l10666,9190,10666,8906,7966,8906,7966,9190xe" filled="true" fillcolor="#e6e6e6" stroked="false">
                <v:path arrowok="t"/>
                <v:fill type="solid"/>
              </v:shape>
            </v:group>
            <v:group style="position:absolute;left:7966;top:9190;width:2700;height:284" coordorigin="7966,9190" coordsize="2700,284">
              <v:shape style="position:absolute;left:7966;top:9190;width:2700;height:284" coordorigin="7966,9190" coordsize="2700,284" path="m7966,9473l10666,9473,10666,9190,7966,9190,7966,947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98.279999pt;margin-top:509.519989pt;width:135pt;height:93.15pt;mso-position-horizontal-relative:page;mso-position-vertical-relative:page;z-index:-262456" coordorigin="7966,10190" coordsize="2700,1863">
            <v:group style="position:absolute;left:7966;top:10190;width:2700;height:164" coordorigin="7966,10190" coordsize="2700,164">
              <v:shape style="position:absolute;left:7966;top:10190;width:2700;height:164" coordorigin="7966,10190" coordsize="2700,164" path="m7966,10354l10666,10354,10666,10190,7966,10190,7966,10354xe" filled="true" fillcolor="#e6e6e6" stroked="false">
                <v:path arrowok="t"/>
                <v:fill type="solid"/>
              </v:shape>
            </v:group>
            <v:group style="position:absolute;left:7966;top:10354;width:2700;height:284" coordorigin="7966,10354" coordsize="2700,284">
              <v:shape style="position:absolute;left:7966;top:10354;width:2700;height:284" coordorigin="7966,10354" coordsize="2700,284" path="m7966,10637l10666,10637,10666,10354,7966,10354,7966,10637xe" filled="true" fillcolor="#e6e6e6" stroked="false">
                <v:path arrowok="t"/>
                <v:fill type="solid"/>
              </v:shape>
            </v:group>
            <v:group style="position:absolute;left:7966;top:10637;width:2700;height:284" coordorigin="7966,10637" coordsize="2700,284">
              <v:shape style="position:absolute;left:7966;top:10637;width:2700;height:284" coordorigin="7966,10637" coordsize="2700,284" path="m7966,10920l10666,10920,10666,10637,7966,10637,7966,10920xe" filled="true" fillcolor="#e6e6e6" stroked="false">
                <v:path arrowok="t"/>
                <v:fill type="solid"/>
              </v:shape>
            </v:group>
            <v:group style="position:absolute;left:7966;top:10920;width:2700;height:284" coordorigin="7966,10920" coordsize="2700,284">
              <v:shape style="position:absolute;left:7966;top:10920;width:2700;height:284" coordorigin="7966,10920" coordsize="2700,284" path="m7966,11203l10666,11203,10666,10920,7966,10920,7966,11203xe" filled="true" fillcolor="#e6e6e6" stroked="false">
                <v:path arrowok="t"/>
                <v:fill type="solid"/>
              </v:shape>
            </v:group>
            <v:group style="position:absolute;left:7966;top:11203;width:2700;height:284" coordorigin="7966,11203" coordsize="2700,284">
              <v:shape style="position:absolute;left:7966;top:11203;width:2700;height:284" coordorigin="7966,11203" coordsize="2700,284" path="m7966,11486l10666,11486,10666,11203,7966,11203,7966,11486xe" filled="true" fillcolor="#e6e6e6" stroked="false">
                <v:path arrowok="t"/>
                <v:fill type="solid"/>
              </v:shape>
            </v:group>
            <v:group style="position:absolute;left:7966;top:11486;width:2700;height:284" coordorigin="7966,11486" coordsize="2700,284">
              <v:shape style="position:absolute;left:7966;top:11486;width:2700;height:284" coordorigin="7966,11486" coordsize="2700,284" path="m7966,11770l10666,11770,10666,11486,7966,11486,7966,11770xe" filled="true" fillcolor="#e6e6e6" stroked="false">
                <v:path arrowok="t"/>
                <v:fill type="solid"/>
              </v:shape>
            </v:group>
            <v:group style="position:absolute;left:7966;top:11770;width:2700;height:284" coordorigin="7966,11770" coordsize="2700,284">
              <v:shape style="position:absolute;left:7966;top:11770;width:2700;height:284" coordorigin="7966,11770" coordsize="2700,284" path="m7966,12053l10666,12053,10666,11770,7966,11770,7966,12053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63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9"/>
        <w:gridCol w:w="1349"/>
        <w:gridCol w:w="4681"/>
      </w:tblGrid>
      <w:tr>
        <w:trPr>
          <w:trHeight w:val="665" w:hRule="exact"/>
        </w:trPr>
        <w:tc>
          <w:tcPr>
            <w:tcW w:w="251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12/09</w:t>
            </w:r>
          </w:p>
        </w:tc>
        <w:tc>
          <w:tcPr>
            <w:tcW w:w="468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22/09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1984)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900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8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92,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86,87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319" w:val="left" w:leader="none"/>
              </w:tabs>
              <w:spacing w:line="245" w:lineRule="auto" w:before="119"/>
              <w:ind w:left="327" w:right="325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H-4,Fallow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SR/CT/poor;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small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grain,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SR/CT,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poor</w:t>
            </w:r>
            <w:r>
              <w:rPr>
                <w:rFonts w:ascii="Times New Roman"/>
                <w:spacing w:val="4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w w:val="95"/>
                <w:sz w:val="20"/>
              </w:rPr>
              <w:t>condition</w:t>
              <w:tab/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1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26"/>
                <w:w w:val="9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40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0.014</w:t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30" w:right="432" w:firstLine="4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 </w:t>
            </w:r>
            <w:r>
              <w:rPr>
                <w:rFonts w:ascii="Times New Roman"/>
                <w:spacing w:val="4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J94SGSGC;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Sorghum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grain,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Waco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3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3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0.050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0.704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430" w:right="432" w:firstLine="3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 </w:t>
            </w:r>
            <w:r>
              <w:rPr>
                <w:rFonts w:ascii="Times New Roman"/>
                <w:spacing w:val="4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J94SGSGC;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Sorghum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grain,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conventional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Waco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9" w:hRule="exact"/>
        </w:trPr>
        <w:tc>
          <w:tcPr>
            <w:tcW w:w="2519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1349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4681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"/>
        <w:rPr>
          <w:rFonts w:ascii="Times New Roman" w:hAnsi="Times New Roman" w:cs="Times New Roman" w:eastAsia="Times New Roman"/>
          <w:sz w:val="22"/>
          <w:szCs w:val="22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505" w:hRule="exact"/>
        </w:trPr>
        <w:tc>
          <w:tcPr>
            <w:tcW w:w="9360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207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Axtell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</w:t>
            </w:r>
            <w:r>
              <w:rPr>
                <w:rFonts w:ascii="Times New Roman"/>
                <w:sz w:val="24"/>
              </w:rPr>
              <w:t>  </w:t>
            </w:r>
            <w:r>
              <w:rPr>
                <w:rFonts w:ascii="Times New Roman"/>
                <w:spacing w:val="1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Milam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Texas</w:t>
            </w:r>
            <w:r>
              <w:rPr>
                <w:rFonts w:ascii="Times New Roman"/>
                <w:sz w:val="24"/>
              </w:rPr>
              <w:t> -</w:t>
            </w:r>
            <w:r>
              <w:rPr>
                <w:rFonts w:ascii="Times New Roman"/>
                <w:spacing w:val="-1"/>
                <w:sz w:val="24"/>
              </w:rPr>
              <w:t> Sorghum</w:t>
            </w:r>
          </w:p>
        </w:tc>
      </w:tr>
      <w:tr>
        <w:trPr>
          <w:trHeight w:val="463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90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53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104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100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2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</w:tc>
      </w:tr>
      <w:tr>
        <w:trPr>
          <w:trHeight w:val="804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5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0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63"/>
              <w:ind w:left="168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1,2,3)</w:t>
            </w:r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2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5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14" w:right="214" w:hanging="1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NRCS,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National</w:t>
            </w:r>
            <w:r>
              <w:rPr>
                <w:rFonts w:ascii="Times New Roman"/>
                <w:sz w:val="24"/>
              </w:rPr>
              <w:t> Soils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Characterization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(NRCS,</w:t>
            </w:r>
            <w:r>
              <w:rPr>
                <w:rFonts w:ascii="Times New Roman"/>
                <w:sz w:val="24"/>
              </w:rPr>
              <w:t> 2001)</w:t>
            </w:r>
          </w:p>
          <w:p>
            <w:pPr>
              <w:pStyle w:val="TableParagraph"/>
              <w:spacing w:line="246" w:lineRule="auto"/>
              <w:ind w:left="166" w:right="164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7">
              <w:r>
                <w:rPr>
                  <w:rFonts w:ascii="Times New Roman"/>
                  <w:color w:val="0000FF"/>
                  <w:spacing w:val="-1"/>
                  <w:sz w:val="24"/>
                </w:rPr>
                <w:t>http://www.statlab.iastate.e</w:t>
              </w:r>
            </w:hyperlink>
            <w:r>
              <w:rPr>
                <w:rFonts w:ascii="Times New Roman"/>
                <w:color w:val="0000FF"/>
                <w:spacing w:val="41"/>
                <w:sz w:val="24"/>
              </w:rPr>
              <w:t> </w:t>
            </w:r>
            <w:r>
              <w:rPr>
                <w:rFonts w:ascii="Times New Roman"/>
                <w:color w:val="0000FF"/>
                <w:sz w:val="24"/>
              </w:rPr>
              <w:t>du/soils/ssl/)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75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istParagraph"/>
              <w:numPr>
                <w:ilvl w:val="1"/>
                <w:numId w:val="6"/>
              </w:numPr>
              <w:tabs>
                <w:tab w:pos="806" w:val="left" w:leader="none"/>
              </w:tabs>
              <w:spacing w:line="240" w:lineRule="auto" w:before="161" w:after="0"/>
              <w:ind w:left="805" w:right="0" w:hanging="36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ListParagraph"/>
              <w:numPr>
                <w:ilvl w:val="1"/>
                <w:numId w:val="6"/>
              </w:numPr>
              <w:tabs>
                <w:tab w:pos="897" w:val="left" w:leader="none"/>
              </w:tabs>
              <w:spacing w:line="240" w:lineRule="auto" w:before="3" w:after="0"/>
              <w:ind w:left="896" w:right="0" w:hanging="36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1016" w:right="565" w:hanging="4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0.174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=1,2)</w:t>
            </w:r>
          </w:p>
          <w:p>
            <w:pPr>
              <w:pStyle w:val="TableParagraph"/>
              <w:spacing w:line="244" w:lineRule="auto"/>
              <w:ind w:left="1105" w:right="594" w:hanging="507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0.235cm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5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29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746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18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63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5.0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2,3)</w:t>
            </w:r>
          </w:p>
        </w:tc>
        <w:tc>
          <w:tcPr>
            <w:tcW w:w="2970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9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0"/>
              <w:ind w:left="56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0.174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</w:r>
          </w:p>
        </w:tc>
        <w:tc>
          <w:tcPr>
            <w:tcW w:w="2970" w:type="dxa"/>
            <w:vMerge/>
            <w:tcBorders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280" w:bottom="280" w:left="1340" w:right="134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6"/>
          <w:szCs w:val="6"/>
        </w:rPr>
      </w:pPr>
    </w:p>
    <w:tbl>
      <w:tblPr>
        <w:tblW w:w="0" w:type="auto"/>
        <w:jc w:val="left"/>
        <w:tblInd w:w="1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90"/>
        <w:gridCol w:w="3600"/>
        <w:gridCol w:w="2970"/>
      </w:tblGrid>
      <w:tr>
        <w:trPr>
          <w:trHeight w:val="881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4" w:lineRule="auto" w:before="3"/>
              <w:ind w:left="598" w:right="594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0.235cm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29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2970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4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0.064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0.165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802" w:hRule="exact"/>
        </w:trPr>
        <w:tc>
          <w:tcPr>
            <w:tcW w:w="279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64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0.58%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0.29%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</w:tc>
        <w:tc>
          <w:tcPr>
            <w:tcW w:w="2970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tabs>
          <w:tab w:pos="1601" w:val="left" w:leader="none"/>
        </w:tabs>
        <w:spacing w:line="246" w:lineRule="auto" w:before="69"/>
        <w:ind w:left="200" w:right="243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141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200" w:right="141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176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</w:t>
      </w:r>
      <w:r>
        <w:rPr>
          <w:spacing w:val="71"/>
        </w:rPr>
        <w:t> </w:t>
      </w:r>
      <w:r>
        <w:rPr>
          <w:spacing w:val="-1"/>
        </w:rPr>
        <w:t>Revisions</w:t>
      </w:r>
      <w:r>
        <w:rPr/>
        <w:t> July</w:t>
      </w:r>
      <w:r>
        <w:rPr>
          <w:spacing w:val="-8"/>
        </w:rPr>
        <w:t> </w:t>
      </w:r>
      <w:r>
        <w:rPr/>
        <w:t>2004.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200" w:right="243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46" w:lineRule="auto" w:before="0"/>
        <w:ind w:left="111" w:right="14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 </w:t>
      </w:r>
      <w:r>
        <w:rPr>
          <w:spacing w:val="12"/>
        </w:rPr>
        <w:t> </w:t>
      </w:r>
      <w:r>
        <w:rPr/>
        <w:t>1984.  </w:t>
      </w:r>
      <w:r>
        <w:rPr>
          <w:spacing w:val="12"/>
        </w:rPr>
        <w:t> </w:t>
      </w:r>
      <w:r>
        <w:rPr>
          <w:spacing w:val="-1"/>
        </w:rPr>
        <w:t>Usual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Harvesting</w:t>
      </w:r>
      <w:r>
        <w:rPr>
          <w:spacing w:val="-3"/>
        </w:rPr>
        <w:t> </w:t>
      </w:r>
      <w:r>
        <w:rPr>
          <w:spacing w:val="-1"/>
        </w:rPr>
        <w:t>Dates</w:t>
      </w:r>
      <w:r>
        <w:rPr/>
        <w:t> </w:t>
      </w:r>
      <w:r>
        <w:rPr>
          <w:spacing w:val="-1"/>
        </w:rPr>
        <w:t>for U.S.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Crops,</w:t>
      </w:r>
      <w:r>
        <w:rPr/>
        <w:t> </w:t>
      </w:r>
      <w:r>
        <w:rPr>
          <w:spacing w:val="-1"/>
        </w:rPr>
        <w:t>Statistical</w:t>
      </w:r>
      <w:r>
        <w:rPr/>
        <w:t> </w:t>
      </w:r>
      <w:r>
        <w:rPr>
          <w:spacing w:val="-1"/>
        </w:rPr>
        <w:t>Reporting</w:t>
      </w:r>
      <w:r>
        <w:rPr>
          <w:spacing w:val="99"/>
        </w:rPr>
        <w:t> </w:t>
      </w:r>
      <w:r>
        <w:rPr>
          <w:spacing w:val="-1"/>
        </w:rPr>
        <w:t>Service,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Agriculture Handbook</w:t>
      </w:r>
      <w:r>
        <w:rPr/>
        <w:t> #628, pp.78.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41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p>
      <w:pPr>
        <w:spacing w:after="0" w:line="246" w:lineRule="auto"/>
        <w:jc w:val="left"/>
        <w:sectPr>
          <w:pgSz w:w="12240" w:h="15840"/>
          <w:pgMar w:top="1280" w:bottom="280" w:left="1240" w:right="134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17.279999pt;margin-top:462.480988pt;width:198pt;height:19.95pt;mso-position-horizontal-relative:page;mso-position-vertical-relative:page;z-index:-262384" coordorigin="6346,9250" coordsize="3960,399">
            <v:group style="position:absolute;left:6346;top:9250;width:3960;height:164" coordorigin="6346,9250" coordsize="3960,164">
              <v:shape style="position:absolute;left:6346;top:9250;width:3960;height:164" coordorigin="6346,9250" coordsize="3960,164" path="m6346,9413l10306,9413,10306,9250,6346,9250,6346,9413xe" filled="true" fillcolor="#e6e6e6" stroked="false">
                <v:path arrowok="t"/>
                <v:fill type="solid"/>
              </v:shape>
            </v:group>
            <v:group style="position:absolute;left:6346;top:9413;width:3960;height:236" coordorigin="6346,9413" coordsize="3960,236">
              <v:shape style="position:absolute;left:6346;top:9413;width:3960;height:236" coordorigin="6346,9413" coordsize="3960,236" path="m6346,9648l10306,9648,10306,9413,6346,9413,6346,964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495pt;width:198pt;height:19.95pt;mso-position-horizontal-relative:page;mso-position-vertical-relative:page;z-index:-262360" coordorigin="6346,9900" coordsize="3960,399">
            <v:group style="position:absolute;left:6346;top:9900;width:3960;height:164" coordorigin="6346,9900" coordsize="3960,164">
              <v:shape style="position:absolute;left:6346;top:9900;width:3960;height:164" coordorigin="6346,9900" coordsize="3960,164" path="m6346,10063l10306,10063,10306,9900,6346,9900,6346,10063xe" filled="true" fillcolor="#e6e6e6" stroked="false">
                <v:path arrowok="t"/>
                <v:fill type="solid"/>
              </v:shape>
            </v:group>
            <v:group style="position:absolute;left:6346;top:10063;width:3960;height:236" coordorigin="6346,10063" coordsize="3960,236">
              <v:shape style="position:absolute;left:6346;top:10063;width:3960;height:236" coordorigin="6346,10063" coordsize="3960,236" path="m6346,10298l10306,10298,10306,10063,6346,10063,6346,1029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317.279999pt;margin-top:527.520020pt;width:198pt;height:114pt;mso-position-horizontal-relative:page;mso-position-vertical-relative:page;z-index:-262336" coordorigin="6346,10550" coordsize="3960,2280">
            <v:group style="position:absolute;left:6346;top:10550;width:3960;height:164" coordorigin="6346,10550" coordsize="3960,164">
              <v:shape style="position:absolute;left:6346;top:10550;width:3960;height:164" coordorigin="6346,10550" coordsize="3960,164" path="m6346,10714l10306,10714,10306,10550,6346,10550,6346,10714xe" filled="true" fillcolor="#e6e6e6" stroked="false">
                <v:path arrowok="t"/>
                <v:fill type="solid"/>
              </v:shape>
            </v:group>
            <v:group style="position:absolute;left:6346;top:10714;width:3960;height:236" coordorigin="6346,10714" coordsize="3960,236">
              <v:shape style="position:absolute;left:6346;top:10714;width:3960;height:236" coordorigin="6346,10714" coordsize="3960,236" path="m6346,10949l10306,10949,10306,10714,6346,10714,6346,10949xe" filled="true" fillcolor="#e6e6e6" stroked="false">
                <v:path arrowok="t"/>
                <v:fill type="solid"/>
              </v:shape>
            </v:group>
            <v:group style="position:absolute;left:6346;top:10949;width:3960;height:236" coordorigin="6346,10949" coordsize="3960,236">
              <v:shape style="position:absolute;left:6346;top:10949;width:3960;height:236" coordorigin="6346,10949" coordsize="3960,236" path="m6346,11184l10306,11184,10306,10949,6346,10949,6346,11184xe" filled="true" fillcolor="#e6e6e6" stroked="false">
                <v:path arrowok="t"/>
                <v:fill type="solid"/>
              </v:shape>
            </v:group>
            <v:group style="position:absolute;left:6346;top:11184;width:3960;height:236" coordorigin="6346,11184" coordsize="3960,236">
              <v:shape style="position:absolute;left:6346;top:11184;width:3960;height:236" coordorigin="6346,11184" coordsize="3960,236" path="m6346,11419l10306,11419,10306,11184,6346,11184,6346,11419xe" filled="true" fillcolor="#e6e6e6" stroked="false">
                <v:path arrowok="t"/>
                <v:fill type="solid"/>
              </v:shape>
            </v:group>
            <v:group style="position:absolute;left:6346;top:11419;width:3960;height:236" coordorigin="6346,11419" coordsize="3960,236">
              <v:shape style="position:absolute;left:6346;top:11419;width:3960;height:236" coordorigin="6346,11419" coordsize="3960,236" path="m6346,11654l10306,11654,10306,11419,6346,11419,6346,11654xe" filled="true" fillcolor="#e6e6e6" stroked="false">
                <v:path arrowok="t"/>
                <v:fill type="solid"/>
              </v:shape>
            </v:group>
            <v:group style="position:absolute;left:6346;top:11654;width:3960;height:236" coordorigin="6346,11654" coordsize="3960,236">
              <v:shape style="position:absolute;left:6346;top:11654;width:3960;height:236" coordorigin="6346,11654" coordsize="3960,236" path="m6346,11890l10306,11890,10306,11654,6346,11654,6346,11890xe" filled="true" fillcolor="#e6e6e6" stroked="false">
                <v:path arrowok="t"/>
                <v:fill type="solid"/>
              </v:shape>
            </v:group>
            <v:group style="position:absolute;left:6346;top:11890;width:3960;height:236" coordorigin="6346,11890" coordsize="3960,236">
              <v:shape style="position:absolute;left:6346;top:11890;width:3960;height:236" coordorigin="6346,11890" coordsize="3960,236" path="m6346,12125l10306,12125,10306,11890,6346,11890,6346,12125xe" filled="true" fillcolor="#e6e6e6" stroked="false">
                <v:path arrowok="t"/>
                <v:fill type="solid"/>
              </v:shape>
            </v:group>
            <v:group style="position:absolute;left:6346;top:12125;width:3960;height:236" coordorigin="6346,12125" coordsize="3960,236">
              <v:shape style="position:absolute;left:6346;top:12125;width:3960;height:236" coordorigin="6346,12125" coordsize="3960,236" path="m6346,12360l10306,12360,10306,12125,6346,12125,6346,12360xe" filled="true" fillcolor="#e6e6e6" stroked="false">
                <v:path arrowok="t"/>
                <v:fill type="solid"/>
              </v:shape>
            </v:group>
            <v:group style="position:absolute;left:6346;top:12360;width:3960;height:236" coordorigin="6346,12360" coordsize="3960,236">
              <v:shape style="position:absolute;left:6346;top:12360;width:3960;height:236" coordorigin="6346,12360" coordsize="3960,236" path="m6346,12595l10306,12595,10306,12360,6346,12360,6346,12595xe" filled="true" fillcolor="#e6e6e6" stroked="false">
                <v:path arrowok="t"/>
                <v:fill type="solid"/>
              </v:shape>
            </v:group>
            <v:group style="position:absolute;left:6346;top:12595;width:3960;height:236" coordorigin="6346,12595" coordsize="3960,236">
              <v:shape style="position:absolute;left:6346;top:12595;width:3960;height:236" coordorigin="6346,12595" coordsize="3960,236" path="m6346,12830l10306,12830,10306,12595,6346,12595,6346,12830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pStyle w:val="Heading1"/>
        <w:spacing w:line="240" w:lineRule="auto" w:before="194"/>
        <w:ind w:right="0"/>
        <w:jc w:val="left"/>
        <w:rPr>
          <w:b w:val="0"/>
          <w:bCs w:val="0"/>
        </w:rPr>
      </w:pPr>
      <w:bookmarkStart w:name="_TOC_250000" w:id="17"/>
      <w:r>
        <w:rPr>
          <w:spacing w:val="-1"/>
        </w:rPr>
        <w:t>TEXAS</w:t>
      </w:r>
      <w:r>
        <w:rPr/>
        <w:t> </w:t>
      </w:r>
      <w:r>
        <w:rPr>
          <w:spacing w:val="-1"/>
        </w:rPr>
        <w:t>WHEAT</w:t>
      </w:r>
      <w:r>
        <w:rPr/>
        <w:t> </w:t>
      </w:r>
      <w:r>
        <w:rPr>
          <w:spacing w:val="-1"/>
        </w:rPr>
        <w:t>(Winter)</w:t>
      </w:r>
      <w:bookmarkEnd w:id="17"/>
      <w:r>
        <w:rPr>
          <w:b w:val="0"/>
        </w:rPr>
      </w:r>
    </w:p>
    <w:p>
      <w:pPr>
        <w:spacing w:line="240" w:lineRule="auto" w:before="7"/>
        <w:rPr>
          <w:rFonts w:ascii="Times New Roman" w:hAnsi="Times New Roman" w:cs="Times New Roman" w:eastAsia="Times New Roman"/>
          <w:b/>
          <w:bCs/>
          <w:sz w:val="24"/>
          <w:szCs w:val="24"/>
        </w:rPr>
      </w:pPr>
    </w:p>
    <w:p>
      <w:pPr>
        <w:pStyle w:val="BodyText"/>
        <w:spacing w:line="284" w:lineRule="exact"/>
        <w:ind w:left="191" w:right="25" w:firstLine="720"/>
        <w:jc w:val="left"/>
      </w:pPr>
      <w:r>
        <w:rPr>
          <w:spacing w:val="-1"/>
        </w:rPr>
        <w:t>The field</w:t>
      </w:r>
      <w:r>
        <w:rPr/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represent</w:t>
      </w:r>
      <w:r>
        <w:rPr/>
        <w:t> </w:t>
      </w:r>
      <w:r>
        <w:rPr>
          <w:spacing w:val="-1"/>
        </w:rPr>
        <w:t>wheat</w:t>
      </w:r>
      <w:r>
        <w:rPr/>
        <w:t> </w:t>
      </w:r>
      <w:r>
        <w:rPr>
          <w:spacing w:val="-1"/>
        </w:rPr>
        <w:t>production</w:t>
      </w:r>
      <w:r>
        <w:rPr/>
        <w:t> in </w:t>
      </w:r>
      <w:r>
        <w:rPr>
          <w:spacing w:val="-1"/>
        </w:rPr>
        <w:t>Texas</w:t>
      </w:r>
      <w:r>
        <w:rPr/>
        <w:t> is </w:t>
      </w:r>
      <w:r>
        <w:rPr>
          <w:spacing w:val="-1"/>
        </w:rPr>
        <w:t>located</w:t>
      </w:r>
      <w:r>
        <w:rPr/>
        <w:t> in the</w:t>
      </w:r>
      <w:r>
        <w:rPr>
          <w:spacing w:val="-1"/>
        </w:rPr>
        <w:t> Blacklands</w:t>
      </w:r>
      <w:r>
        <w:rPr/>
        <w:t> </w:t>
      </w:r>
      <w:r>
        <w:rPr>
          <w:spacing w:val="-1"/>
        </w:rPr>
        <w:t>region,</w:t>
      </w:r>
      <w:r>
        <w:rPr>
          <w:spacing w:val="75"/>
        </w:rPr>
        <w:t> </w:t>
      </w:r>
      <w:r>
        <w:rPr>
          <w:spacing w:val="-1"/>
        </w:rPr>
        <w:t>however,</w:t>
      </w:r>
      <w:r>
        <w:rPr/>
        <w:t> </w:t>
      </w:r>
      <w:r>
        <w:rPr>
          <w:spacing w:val="-1"/>
        </w:rPr>
        <w:t>wheat</w:t>
      </w:r>
      <w:r>
        <w:rPr/>
        <w:t> is </w:t>
      </w:r>
      <w:r>
        <w:rPr>
          <w:spacing w:val="-1"/>
        </w:rPr>
        <w:t>grown</w:t>
      </w:r>
      <w:r>
        <w:rPr/>
        <w:t> </w:t>
      </w:r>
      <w:r>
        <w:rPr>
          <w:spacing w:val="-1"/>
        </w:rPr>
        <w:t>throughout</w:t>
      </w:r>
      <w:r>
        <w:rPr/>
        <w:t> </w:t>
      </w:r>
      <w:r>
        <w:rPr>
          <w:spacing w:val="-1"/>
        </w:rPr>
        <w:t>Texas.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1997 </w:t>
      </w:r>
      <w:r>
        <w:rPr>
          <w:spacing w:val="-1"/>
        </w:rPr>
        <w:t>Census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Texas</w:t>
      </w:r>
      <w:r>
        <w:rPr>
          <w:spacing w:val="71"/>
        </w:rPr>
        <w:t> </w:t>
      </w:r>
      <w:r>
        <w:rPr>
          <w:spacing w:val="-1"/>
        </w:rPr>
        <w:t>ranked 7</w:t>
      </w:r>
      <w:r>
        <w:rPr>
          <w:spacing w:val="-1"/>
          <w:position w:val="9"/>
          <w:sz w:val="16"/>
        </w:rPr>
        <w:t>th</w:t>
      </w:r>
      <w:r>
        <w:rPr>
          <w:spacing w:val="19"/>
          <w:position w:val="9"/>
          <w:sz w:val="16"/>
        </w:rPr>
        <w:t> </w:t>
      </w:r>
      <w:r>
        <w:rPr>
          <w:spacing w:val="-1"/>
        </w:rPr>
        <w:t>among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major wheat</w:t>
      </w:r>
      <w:r>
        <w:rPr/>
        <w:t> </w:t>
      </w:r>
      <w:r>
        <w:rPr>
          <w:spacing w:val="-1"/>
        </w:rPr>
        <w:t>producing</w:t>
      </w:r>
      <w:r>
        <w:rPr>
          <w:spacing w:val="-4"/>
        </w:rPr>
        <w:t> </w:t>
      </w:r>
      <w:r>
        <w:rPr>
          <w:spacing w:val="-1"/>
        </w:rPr>
        <w:t>states</w:t>
      </w:r>
      <w:r>
        <w:rPr/>
        <w:t> in the</w:t>
      </w:r>
      <w:r>
        <w:rPr>
          <w:spacing w:val="-1"/>
        </w:rPr>
        <w:t> U.S.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more than </w:t>
      </w:r>
      <w:r>
        <w:rPr/>
        <w:t>2.5 million </w:t>
      </w:r>
      <w:r>
        <w:rPr>
          <w:spacing w:val="-1"/>
        </w:rPr>
        <w:t>acres</w:t>
      </w:r>
      <w:r>
        <w:rPr/>
      </w:r>
    </w:p>
    <w:p>
      <w:pPr>
        <w:pStyle w:val="BodyText"/>
        <w:spacing w:line="246" w:lineRule="auto" w:before="2"/>
        <w:ind w:left="191" w:right="133"/>
        <w:jc w:val="left"/>
      </w:pPr>
      <w:r>
        <w:rPr/>
        <w:t>in </w:t>
      </w:r>
      <w:r>
        <w:rPr>
          <w:spacing w:val="-1"/>
        </w:rPr>
        <w:t>production.</w:t>
      </w:r>
      <w:r>
        <w:rPr/>
        <w:t>  </w:t>
      </w:r>
      <w:r>
        <w:rPr>
          <w:spacing w:val="12"/>
        </w:rPr>
        <w:t> </w:t>
      </w:r>
      <w:r>
        <w:rPr/>
        <w:t>Most </w:t>
      </w:r>
      <w:r>
        <w:rPr>
          <w:spacing w:val="-1"/>
        </w:rPr>
        <w:t>wheat</w:t>
      </w:r>
      <w:r>
        <w:rPr/>
        <w:t> is </w:t>
      </w:r>
      <w:r>
        <w:rPr>
          <w:spacing w:val="-1"/>
        </w:rPr>
        <w:t>grown</w:t>
      </w:r>
      <w:r>
        <w:rPr/>
        <w:t> in the</w:t>
      </w:r>
      <w:r>
        <w:rPr>
          <w:spacing w:val="-1"/>
        </w:rPr>
        <w:t> High</w:t>
      </w:r>
      <w:r>
        <w:rPr/>
        <w:t> </w:t>
      </w:r>
      <w:r>
        <w:rPr>
          <w:spacing w:val="-1"/>
        </w:rPr>
        <w:t>Plains</w:t>
      </w:r>
      <w:r>
        <w:rPr/>
        <w:t> </w:t>
      </w:r>
      <w:r>
        <w:rPr>
          <w:spacing w:val="-1"/>
        </w:rPr>
        <w:t>region</w:t>
      </w:r>
      <w:r>
        <w:rPr/>
        <w:t>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state.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Wheat</w:t>
      </w:r>
      <w:r>
        <w:rPr/>
        <w:t> is </w:t>
      </w:r>
      <w:r>
        <w:rPr>
          <w:spacing w:val="-1"/>
        </w:rPr>
        <w:t>planted</w:t>
      </w:r>
      <w:r>
        <w:rPr/>
        <w:t> in</w:t>
      </w:r>
      <w:r>
        <w:rPr>
          <w:spacing w:val="61"/>
        </w:rPr>
        <w:t> </w:t>
      </w:r>
      <w:r>
        <w:rPr/>
        <w:t>the</w:t>
      </w:r>
      <w:r>
        <w:rPr>
          <w:spacing w:val="-1"/>
        </w:rPr>
        <w:t> early</w:t>
      </w:r>
      <w:r>
        <w:rPr>
          <w:spacing w:val="-8"/>
        </w:rPr>
        <w:t> </w:t>
      </w:r>
      <w:r>
        <w:rPr>
          <w:spacing w:val="-1"/>
        </w:rPr>
        <w:t>fall</w:t>
      </w:r>
      <w:r>
        <w:rPr/>
        <w:t> </w:t>
      </w:r>
      <w:r>
        <w:rPr>
          <w:spacing w:val="-1"/>
        </w:rPr>
        <w:t>(mid-September through</w:t>
      </w:r>
      <w:r>
        <w:rPr/>
        <w:t> </w:t>
      </w:r>
      <w:r>
        <w:rPr>
          <w:spacing w:val="-1"/>
        </w:rPr>
        <w:t>October) and</w:t>
      </w:r>
      <w:r>
        <w:rPr/>
        <w:t> </w:t>
      </w:r>
      <w:r>
        <w:rPr>
          <w:spacing w:val="-1"/>
        </w:rPr>
        <w:t>harvested</w:t>
      </w:r>
      <w:r>
        <w:rPr/>
        <w:t> in the</w:t>
      </w:r>
      <w:r>
        <w:rPr>
          <w:spacing w:val="-1"/>
        </w:rPr>
        <w:t> summer.</w:t>
      </w:r>
      <w:r>
        <w:rPr/>
        <w:t>  </w:t>
      </w:r>
      <w:r>
        <w:rPr>
          <w:spacing w:val="12"/>
        </w:rPr>
        <w:t> </w:t>
      </w:r>
      <w:r>
        <w:rPr/>
        <w:t>Row</w:t>
      </w:r>
      <w:r>
        <w:rPr>
          <w:spacing w:val="-1"/>
        </w:rPr>
        <w:t> spacing</w:t>
      </w:r>
      <w:r>
        <w:rPr>
          <w:spacing w:val="75"/>
        </w:rPr>
        <w:t> </w:t>
      </w:r>
      <w:r>
        <w:rPr>
          <w:spacing w:val="-1"/>
        </w:rPr>
        <w:t>ranges</w:t>
      </w:r>
      <w:r>
        <w:rPr/>
        <w:t> </w:t>
      </w:r>
      <w:r>
        <w:rPr>
          <w:spacing w:val="-1"/>
        </w:rPr>
        <w:t>from</w:t>
      </w:r>
      <w:r>
        <w:rPr/>
        <w:t> 6 to 9 </w:t>
      </w:r>
      <w:r>
        <w:rPr>
          <w:spacing w:val="-1"/>
        </w:rPr>
        <w:t>inches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seeds</w:t>
      </w:r>
      <w:r>
        <w:rPr/>
        <w:t> </w:t>
      </w:r>
      <w:r>
        <w:rPr>
          <w:spacing w:val="-1"/>
        </w:rPr>
        <w:t>planted</w:t>
      </w:r>
      <w:r>
        <w:rPr/>
        <w:t> </w:t>
      </w:r>
      <w:r>
        <w:rPr>
          <w:spacing w:val="-1"/>
        </w:rPr>
        <w:t>at</w:t>
      </w:r>
      <w:r>
        <w:rPr/>
        <w:t> a</w:t>
      </w:r>
      <w:r>
        <w:rPr>
          <w:spacing w:val="-1"/>
        </w:rPr>
        <w:t> depth</w:t>
      </w:r>
      <w:r>
        <w:rPr/>
        <w:t> of</w:t>
      </w:r>
      <w:r>
        <w:rPr>
          <w:spacing w:val="-1"/>
        </w:rPr>
        <w:t> </w:t>
      </w:r>
      <w:r>
        <w:rPr/>
        <w:t>2 </w:t>
      </w:r>
      <w:r>
        <w:rPr>
          <w:spacing w:val="-1"/>
        </w:rPr>
        <w:t>inches</w:t>
      </w:r>
      <w:r>
        <w:rPr/>
        <w:t> or</w:t>
      </w:r>
      <w:r>
        <w:rPr>
          <w:spacing w:val="-1"/>
        </w:rPr>
        <w:t> less.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</w:t>
      </w:r>
      <w:r>
        <w:rPr/>
        <w:t>soil </w:t>
      </w:r>
      <w:r>
        <w:rPr>
          <w:spacing w:val="-1"/>
        </w:rPr>
        <w:t>selected</w:t>
      </w:r>
      <w:r>
        <w:rPr/>
        <w:t> to</w:t>
      </w:r>
      <w:r>
        <w:rPr>
          <w:spacing w:val="73"/>
        </w:rPr>
        <w:t> </w:t>
      </w:r>
      <w:r>
        <w:rPr>
          <w:spacing w:val="-1"/>
        </w:rPr>
        <w:t>simulate </w:t>
      </w:r>
      <w:r>
        <w:rPr/>
        <w:t>the</w:t>
      </w:r>
      <w:r>
        <w:rPr>
          <w:spacing w:val="-1"/>
        </w:rPr>
        <w:t> field</w:t>
      </w:r>
      <w:r>
        <w:rPr/>
        <w:t> is a</w:t>
      </w:r>
      <w:r>
        <w:rPr>
          <w:spacing w:val="-1"/>
        </w:rPr>
        <w:t> Crockett</w:t>
      </w:r>
      <w:r>
        <w:rPr/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Crockett</w:t>
      </w:r>
      <w:r>
        <w:rPr/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fine,</w:t>
      </w:r>
      <w:r>
        <w:rPr/>
        <w:t> </w:t>
      </w:r>
      <w:r>
        <w:rPr>
          <w:spacing w:val="-1"/>
        </w:rPr>
        <w:t>smectitic,</w:t>
      </w:r>
      <w:r>
        <w:rPr>
          <w:spacing w:val="103"/>
        </w:rPr>
        <w:t> </w:t>
      </w:r>
      <w:r>
        <w:rPr>
          <w:spacing w:val="-1"/>
        </w:rPr>
        <w:t>thermic Udertic Paleustalfs.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 series</w:t>
      </w:r>
      <w:r>
        <w:rPr/>
        <w:t> is </w:t>
      </w:r>
      <w:r>
        <w:rPr>
          <w:spacing w:val="-1"/>
        </w:rPr>
        <w:t>mainly</w:t>
      </w:r>
      <w:r>
        <w:rPr>
          <w:spacing w:val="-8"/>
        </w:rPr>
        <w:t> </w:t>
      </w:r>
      <w:r>
        <w:rPr>
          <w:spacing w:val="-1"/>
        </w:rPr>
        <w:t>used</w:t>
      </w:r>
      <w:r>
        <w:rPr/>
        <w:t> to </w:t>
      </w:r>
      <w:r>
        <w:rPr>
          <w:spacing w:val="-1"/>
        </w:rPr>
        <w:t>grow cotton,</w:t>
      </w:r>
      <w:r>
        <w:rPr/>
        <w:t> </w:t>
      </w:r>
      <w:r>
        <w:rPr>
          <w:spacing w:val="-1"/>
        </w:rPr>
        <w:t>grain</w:t>
      </w:r>
      <w:r>
        <w:rPr/>
        <w:t> </w:t>
      </w:r>
      <w:r>
        <w:rPr>
          <w:spacing w:val="-1"/>
        </w:rPr>
        <w:t>sorghum,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small</w:t>
      </w:r>
      <w:r>
        <w:rPr>
          <w:spacing w:val="93"/>
        </w:rPr>
        <w:t> </w:t>
      </w:r>
      <w:r>
        <w:rPr>
          <w:spacing w:val="-1"/>
        </w:rPr>
        <w:t>grains,</w:t>
      </w:r>
      <w:r>
        <w:rPr/>
        <w:t> but </w:t>
      </w:r>
      <w:r>
        <w:rPr>
          <w:spacing w:val="-1"/>
        </w:rPr>
        <w:t>more than</w:t>
      </w:r>
      <w:r>
        <w:rPr/>
        <w:t> </w:t>
      </w:r>
      <w:r>
        <w:rPr>
          <w:spacing w:val="-1"/>
        </w:rPr>
        <w:t>half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acreage</w:t>
      </w:r>
      <w:r>
        <w:rPr>
          <w:spacing w:val="-1"/>
        </w:rPr>
        <w:t> </w:t>
      </w:r>
      <w:r>
        <w:rPr/>
        <w:t>is now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pasture.</w:t>
      </w:r>
      <w:r>
        <w:rPr/>
        <w:t> </w:t>
      </w:r>
      <w:r>
        <w:rPr>
          <w:spacing w:val="-1"/>
        </w:rPr>
        <w:t>Crocket</w:t>
      </w:r>
      <w:r>
        <w:rPr/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deep.</w:t>
      </w:r>
    </w:p>
    <w:p>
      <w:pPr>
        <w:pStyle w:val="BodyText"/>
        <w:spacing w:line="246" w:lineRule="auto"/>
        <w:ind w:left="191" w:right="247"/>
        <w:jc w:val="left"/>
      </w:pPr>
      <w:r>
        <w:rPr>
          <w:spacing w:val="-1"/>
        </w:rPr>
        <w:t>Moderately</w:t>
      </w:r>
      <w:r>
        <w:rPr>
          <w:spacing w:val="-8"/>
        </w:rPr>
        <w:t> </w:t>
      </w:r>
      <w:r>
        <w:rPr>
          <w:spacing w:val="-1"/>
        </w:rPr>
        <w:t>well</w:t>
      </w:r>
      <w:r>
        <w:rPr/>
        <w:t> </w:t>
      </w:r>
      <w:r>
        <w:rPr>
          <w:spacing w:val="-1"/>
        </w:rPr>
        <w:t>drained,</w:t>
      </w:r>
      <w:r>
        <w:rPr/>
        <w:t>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slowly</w:t>
      </w:r>
      <w:r>
        <w:rPr>
          <w:spacing w:val="-8"/>
        </w:rPr>
        <w:t> </w:t>
      </w:r>
      <w:r>
        <w:rPr>
          <w:spacing w:val="-1"/>
        </w:rPr>
        <w:t>permeable </w:t>
      </w:r>
      <w:r>
        <w:rPr/>
        <w:t>soil </w:t>
      </w:r>
      <w:r>
        <w:rPr>
          <w:spacing w:val="-1"/>
        </w:rPr>
        <w:t>with</w:t>
      </w:r>
      <w:r>
        <w:rPr/>
        <w:t> low</w:t>
      </w:r>
      <w:r>
        <w:rPr>
          <w:spacing w:val="-1"/>
        </w:rPr>
        <w:t> </w:t>
      </w:r>
      <w:r>
        <w:rPr/>
        <w:t>to </w:t>
      </w:r>
      <w:r>
        <w:rPr>
          <w:spacing w:val="-1"/>
        </w:rPr>
        <w:t>very</w:t>
      </w:r>
      <w:r>
        <w:rPr>
          <w:spacing w:val="-8"/>
        </w:rPr>
        <w:t> </w:t>
      </w:r>
      <w:r>
        <w:rPr>
          <w:spacing w:val="-1"/>
        </w:rPr>
        <w:t>high</w:t>
      </w:r>
      <w:r>
        <w:rPr/>
        <w:t> </w:t>
      </w:r>
      <w:r>
        <w:rPr>
          <w:spacing w:val="-1"/>
        </w:rPr>
        <w:t>runoff depending</w:t>
      </w:r>
      <w:r>
        <w:rPr>
          <w:spacing w:val="-3"/>
        </w:rPr>
        <w:t> </w:t>
      </w:r>
      <w:r>
        <w:rPr/>
        <w:t>on</w:t>
      </w:r>
      <w:r>
        <w:rPr>
          <w:spacing w:val="85"/>
        </w:rPr>
        <w:t> </w:t>
      </w:r>
      <w:r>
        <w:rPr>
          <w:spacing w:val="-1"/>
        </w:rPr>
        <w:t>slope.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These </w:t>
      </w:r>
      <w:r>
        <w:rPr/>
        <w:t>soils </w:t>
      </w:r>
      <w:r>
        <w:rPr>
          <w:spacing w:val="-1"/>
        </w:rPr>
        <w:t>formed</w:t>
      </w:r>
      <w:r>
        <w:rPr/>
        <w:t> in </w:t>
      </w:r>
      <w:r>
        <w:rPr>
          <w:spacing w:val="-1"/>
        </w:rPr>
        <w:t>residuum</w:t>
      </w:r>
      <w:r>
        <w:rPr/>
        <w:t> </w:t>
      </w:r>
      <w:r>
        <w:rPr>
          <w:spacing w:val="-1"/>
        </w:rPr>
        <w:t>derived</w:t>
      </w:r>
      <w:r>
        <w:rPr/>
        <w:t> </w:t>
      </w:r>
      <w:r>
        <w:rPr>
          <w:spacing w:val="-1"/>
        </w:rPr>
        <w:t>from</w:t>
      </w:r>
      <w:r>
        <w:rPr/>
        <w:t> </w:t>
      </w:r>
      <w:r>
        <w:rPr>
          <w:spacing w:val="-1"/>
        </w:rPr>
        <w:t>weathered</w:t>
      </w:r>
      <w:r>
        <w:rPr/>
        <w:t> </w:t>
      </w:r>
      <w:r>
        <w:rPr>
          <w:spacing w:val="-1"/>
        </w:rPr>
        <w:t>alkaline marine </w:t>
      </w:r>
      <w:r>
        <w:rPr>
          <w:spacing w:val="-2"/>
        </w:rPr>
        <w:t>clays,</w:t>
      </w:r>
      <w:r>
        <w:rPr/>
        <w:t> </w:t>
      </w:r>
      <w:r>
        <w:rPr>
          <w:spacing w:val="-1"/>
        </w:rPr>
        <w:t>sandy</w:t>
      </w:r>
      <w:r>
        <w:rPr>
          <w:spacing w:val="85"/>
        </w:rPr>
        <w:t> </w:t>
      </w:r>
      <w:r>
        <w:rPr>
          <w:spacing w:val="-2"/>
        </w:rPr>
        <w:t>clays,</w:t>
      </w:r>
      <w:r>
        <w:rPr/>
        <w:t> or</w:t>
      </w:r>
      <w:r>
        <w:rPr>
          <w:spacing w:val="-1"/>
        </w:rPr>
        <w:t> shale,</w:t>
      </w:r>
      <w:r>
        <w:rPr/>
        <w:t> </w:t>
      </w:r>
      <w:r>
        <w:rPr>
          <w:spacing w:val="-1"/>
        </w:rPr>
        <w:t>interbedded</w:t>
      </w:r>
      <w:r>
        <w:rPr/>
        <w:t> </w:t>
      </w:r>
      <w:r>
        <w:rPr>
          <w:spacing w:val="-1"/>
        </w:rPr>
        <w:t>with</w:t>
      </w:r>
      <w:r>
        <w:rPr/>
        <w:t> </w:t>
      </w:r>
      <w:r>
        <w:rPr>
          <w:spacing w:val="-1"/>
        </w:rPr>
        <w:t>sandier materials</w:t>
      </w:r>
      <w:r>
        <w:rPr/>
        <w:t> </w:t>
      </w:r>
      <w:r>
        <w:rPr>
          <w:spacing w:val="-1"/>
        </w:rPr>
        <w:t>mainly</w:t>
      </w:r>
      <w:r>
        <w:rPr>
          <w:spacing w:val="-8"/>
        </w:rPr>
        <w:t> </w:t>
      </w:r>
      <w:r>
        <w:rPr/>
        <w:t>of</w:t>
      </w:r>
      <w:r>
        <w:rPr>
          <w:spacing w:val="-1"/>
        </w:rPr>
        <w:t> Cretaceous</w:t>
      </w:r>
      <w:r>
        <w:rPr/>
        <w:t> </w:t>
      </w:r>
      <w:r>
        <w:rPr>
          <w:spacing w:val="-2"/>
        </w:rPr>
        <w:t>age.</w:t>
      </w:r>
      <w:r>
        <w:rPr/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>
          <w:spacing w:val="-1"/>
        </w:rPr>
        <w:t>are located</w:t>
      </w:r>
      <w:r>
        <w:rPr/>
        <w:t> on</w:t>
      </w:r>
      <w:r>
        <w:rPr>
          <w:spacing w:val="91"/>
        </w:rPr>
        <w:t> </w:t>
      </w:r>
      <w:r>
        <w:rPr>
          <w:spacing w:val="-1"/>
        </w:rPr>
        <w:t>broad</w:t>
      </w:r>
      <w:r>
        <w:rPr/>
        <w:t> </w:t>
      </w:r>
      <w:r>
        <w:rPr>
          <w:spacing w:val="-1"/>
        </w:rPr>
        <w:t>nearly</w:t>
      </w:r>
      <w:r>
        <w:rPr>
          <w:spacing w:val="-8"/>
        </w:rPr>
        <w:t> </w:t>
      </w:r>
      <w:r>
        <w:rPr>
          <w:spacing w:val="-1"/>
        </w:rPr>
        <w:t>level</w:t>
      </w:r>
      <w:r>
        <w:rPr/>
        <w:t> to </w:t>
      </w:r>
      <w:r>
        <w:rPr>
          <w:spacing w:val="-1"/>
        </w:rPr>
        <w:t>moderately</w:t>
      </w:r>
      <w:r>
        <w:rPr>
          <w:spacing w:val="-8"/>
        </w:rPr>
        <w:t> </w:t>
      </w:r>
      <w:r>
        <w:rPr/>
        <w:t>sloping</w:t>
      </w:r>
      <w:r>
        <w:rPr>
          <w:spacing w:val="-3"/>
        </w:rPr>
        <w:t> </w:t>
      </w:r>
      <w:r>
        <w:rPr>
          <w:spacing w:val="-1"/>
        </w:rPr>
        <w:t>uplands.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Slopes</w:t>
      </w:r>
      <w:r>
        <w:rPr/>
        <w:t> </w:t>
      </w:r>
      <w:r>
        <w:rPr>
          <w:spacing w:val="-1"/>
        </w:rPr>
        <w:t>are generally</w:t>
      </w:r>
      <w:r>
        <w:rPr>
          <w:spacing w:val="-8"/>
        </w:rPr>
        <w:t> </w:t>
      </w:r>
      <w:r>
        <w:rPr>
          <w:spacing w:val="-1"/>
        </w:rPr>
        <w:t>between</w:t>
      </w:r>
      <w:r>
        <w:rPr/>
        <w:t> 1 to 5 </w:t>
      </w:r>
      <w:r>
        <w:rPr>
          <w:spacing w:val="-1"/>
        </w:rPr>
        <w:t>percent,</w:t>
      </w:r>
      <w:r>
        <w:rPr>
          <w:spacing w:val="75"/>
        </w:rPr>
        <w:t> </w:t>
      </w:r>
      <w:r>
        <w:rPr/>
        <w:t>but </w:t>
      </w:r>
      <w:r>
        <w:rPr>
          <w:spacing w:val="-1"/>
        </w:rPr>
        <w:t>may</w:t>
      </w:r>
      <w:r>
        <w:rPr>
          <w:spacing w:val="-8"/>
        </w:rPr>
        <w:t> </w:t>
      </w:r>
      <w:r>
        <w:rPr>
          <w:spacing w:val="-1"/>
        </w:rPr>
        <w:t>range from</w:t>
      </w:r>
      <w:r>
        <w:rPr/>
        <w:t> 0 to 10 </w:t>
      </w:r>
      <w:r>
        <w:rPr>
          <w:spacing w:val="-1"/>
        </w:rPr>
        <w:t>percent.</w:t>
      </w:r>
      <w:r>
        <w:rPr/>
        <w:t> </w:t>
      </w:r>
      <w:r>
        <w:rPr>
          <w:spacing w:val="-1"/>
        </w:rPr>
        <w:t>The series</w:t>
      </w:r>
      <w:r>
        <w:rPr/>
        <w:t> is extensive</w:t>
      </w:r>
      <w:r>
        <w:rPr>
          <w:spacing w:val="-1"/>
        </w:rPr>
        <w:t> </w:t>
      </w:r>
      <w:r>
        <w:rPr/>
        <w:t>in </w:t>
      </w:r>
      <w:r>
        <w:rPr>
          <w:spacing w:val="-2"/>
        </w:rPr>
        <w:t>MLRA</w:t>
      </w:r>
      <w:r>
        <w:rPr>
          <w:spacing w:val="-1"/>
        </w:rPr>
        <w:t> </w:t>
      </w:r>
      <w:r>
        <w:rPr/>
        <w:t>86, </w:t>
      </w:r>
      <w:r>
        <w:rPr>
          <w:spacing w:val="-1"/>
        </w:rPr>
        <w:t>87A,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87B.</w:t>
      </w:r>
      <w:r>
        <w:rPr>
          <w:spacing w:val="45"/>
        </w:rPr>
        <w:t> </w:t>
      </w:r>
      <w:r>
        <w:rPr>
          <w:spacing w:val="-1"/>
        </w:rPr>
        <w:t>Crockett</w:t>
      </w:r>
      <w:r>
        <w:rPr/>
        <w:t> </w:t>
      </w:r>
      <w:r>
        <w:rPr>
          <w:spacing w:val="-1"/>
        </w:rPr>
        <w:t>fine sandy</w:t>
      </w:r>
      <w:r>
        <w:rPr>
          <w:spacing w:val="-8"/>
        </w:rPr>
        <w:t> </w:t>
      </w:r>
      <w:r>
        <w:rPr>
          <w:spacing w:val="-1"/>
        </w:rPr>
        <w:t>loam</w:t>
      </w:r>
      <w:r>
        <w:rPr/>
        <w:t> is a</w:t>
      </w:r>
      <w:r>
        <w:rPr>
          <w:spacing w:val="-1"/>
        </w:rPr>
        <w:t> </w:t>
      </w:r>
      <w:r>
        <w:rPr>
          <w:spacing w:val="-2"/>
        </w:rPr>
        <w:t>Hydrologic</w:t>
      </w:r>
      <w:r>
        <w:rPr>
          <w:spacing w:val="-1"/>
        </w:rPr>
        <w:t> Group</w:t>
      </w:r>
      <w:r>
        <w:rPr/>
        <w:t> C soil.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29"/>
          <w:szCs w:val="29"/>
        </w:rPr>
      </w:pPr>
    </w:p>
    <w:tbl>
      <w:tblPr>
        <w:tblW w:w="0" w:type="auto"/>
        <w:jc w:val="left"/>
        <w:tblInd w:w="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50"/>
        <w:gridCol w:w="2700"/>
        <w:gridCol w:w="4232"/>
      </w:tblGrid>
      <w:tr>
        <w:trPr>
          <w:trHeight w:val="691" w:hRule="exact"/>
        </w:trPr>
        <w:tc>
          <w:tcPr>
            <w:tcW w:w="918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</w:p>
          <w:p>
            <w:pPr>
              <w:pStyle w:val="TableParagraph"/>
              <w:spacing w:line="240" w:lineRule="auto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5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1.</w:t>
            </w:r>
            <w:r>
              <w:rPr>
                <w:rFonts w:ascii="Times New Roman"/>
                <w:b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Climate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Time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Blacklands,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Wheat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right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Starting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704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January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1961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15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Ending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55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December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31,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Meteorological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21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Pan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0.71</w:t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1998.)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50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74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Snowmelt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3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(SFAC)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58"/>
              <w:ind w:left="858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0.36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</w:t>
            </w:r>
            <w:r>
              <w:rPr>
                <w:rFonts w:ascii="Times New Roman"/>
                <w:spacing w:val="-1"/>
                <w:position w:val="7"/>
                <w:sz w:val="13"/>
              </w:rPr>
              <w:t>- </w:t>
            </w:r>
            <w:r>
              <w:rPr>
                <w:rFonts w:ascii="Times New Roman"/>
                <w:position w:val="7"/>
                <w:sz w:val="13"/>
              </w:rPr>
              <w:t>1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2"/>
              <w:ind w:left="12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2297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62"/>
              <w:ind w:left="126" w:right="1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Minimum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3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(ANETD)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2"/>
              <w:ind w:left="6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2024" w:val="left" w:leader="none"/>
              </w:tabs>
              <w:spacing w:line="245" w:lineRule="auto" w:before="162"/>
              <w:ind w:left="126" w:right="37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Tom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Gerik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(254.774.6128),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Professor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of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Agronomy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at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TAMU,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Blacklands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Resources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Center,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Temple,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TX.</w:t>
              <w:tab/>
            </w:r>
            <w:r>
              <w:rPr>
                <w:rFonts w:ascii="Times New Roman"/>
                <w:sz w:val="20"/>
              </w:rPr>
              <w:t>He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estimated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evaporation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probably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isn't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deep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because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</w:t>
            </w:r>
            <w:r>
              <w:rPr>
                <w:rFonts w:ascii="Times New Roman"/>
                <w:spacing w:val="51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production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practices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Blacklands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not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include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(see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notes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ISCOND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ICNAH).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estimated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if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were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fallowed,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would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10-15</w:t>
            </w:r>
            <w:r>
              <w:rPr>
                <w:rFonts w:ascii="Times New Roman"/>
                <w:spacing w:val="22"/>
                <w:w w:val="99"/>
                <w:sz w:val="20"/>
              </w:rPr>
              <w:t> </w:t>
            </w:r>
            <w:r>
              <w:rPr>
                <w:rFonts w:ascii="Times New Roman"/>
                <w:spacing w:val="-3"/>
                <w:sz w:val="20"/>
              </w:rPr>
              <w:t>cm.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62" w:hRule="exact"/>
        </w:trPr>
        <w:tc>
          <w:tcPr>
            <w:tcW w:w="225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2700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nil" w:sz="6" w:space="0" w:color="auto"/>
            </w:tcBorders>
          </w:tcPr>
          <w:p>
            <w:pPr/>
          </w:p>
        </w:tc>
        <w:tc>
          <w:tcPr>
            <w:tcW w:w="4232" w:type="dxa"/>
            <w:tcBorders>
              <w:top w:val="single" w:sz="8" w:space="0" w:color="000000"/>
              <w:left w:val="nil" w:sz="6" w:space="0" w:color="auto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19"/>
          <w:szCs w:val="19"/>
        </w:rPr>
      </w:pPr>
    </w:p>
    <w:p>
      <w:pPr>
        <w:spacing w:line="200" w:lineRule="atLeast"/>
        <w:ind w:left="443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56.25pt;height:29.85pt;mso-position-horizontal-relative:char;mso-position-vertical-relative:line" coordorigin="0,0" coordsize="9125,597">
            <v:group style="position:absolute;left:24;top:25;width:9077;height:416" coordorigin="24,25" coordsize="9077,416">
              <v:shape style="position:absolute;left:24;top:25;width:9077;height:416" coordorigin="24,25" coordsize="9077,416" path="m24,440l9101,440,9101,25,24,25,24,440xe" filled="true" fillcolor="#e6e6e6" stroked="false">
                <v:path arrowok="t"/>
                <v:fill type="solid"/>
              </v:shape>
            </v:group>
            <v:group style="position:absolute;left:137;top:25;width:8852;height:120" coordorigin="137,25" coordsize="8852,120">
              <v:shape style="position:absolute;left:137;top:25;width:8852;height:120" coordorigin="137,25" coordsize="8852,120" path="m137,145l8988,145,8988,25,137,25,137,145xe" filled="true" fillcolor="#e6e6e6" stroked="false">
                <v:path arrowok="t"/>
                <v:fill type="solid"/>
              </v:shape>
            </v:group>
            <v:group style="position:absolute;left:137;top:144;width:8852;height:296" coordorigin="137,144" coordsize="8852,296">
              <v:shape style="position:absolute;left:137;top:144;width:8852;height:296" coordorigin="137,144" coordsize="8852,296" path="m137,440l8988,440,8988,144,137,144,137,440xe" filled="true" fillcolor="#e6e6e6" stroked="false">
                <v:path arrowok="t"/>
                <v:fill type="solid"/>
              </v:shape>
            </v:group>
            <v:group style="position:absolute;left:9;top:13;width:9106;height:2" coordorigin="9,13" coordsize="9106,2">
              <v:shape style="position:absolute;left:9;top:13;width:9106;height:2" coordorigin="9,13" coordsize="9106,0" path="m9,13l9115,13e" filled="false" stroked="true" strokeweight=".34pt" strokecolor="#000000">
                <v:path arrowok="t"/>
              </v:shape>
            </v:group>
            <v:group style="position:absolute;left:19;top:22;width:9087;height:2" coordorigin="19,22" coordsize="9087,2">
              <v:shape style="position:absolute;left:19;top:22;width:9087;height:2" coordorigin="19,22" coordsize="9087,0" path="m19,22l9105,22e" filled="false" stroked="true" strokeweight=".34pt" strokecolor="#000000">
                <v:path arrowok="t"/>
              </v:shape>
            </v:group>
            <v:group style="position:absolute;left:17;top:8;width:2;height:569" coordorigin="17,8" coordsize="2,569">
              <v:shape style="position:absolute;left:17;top:8;width:2;height:569" coordorigin="17,8" coordsize="0,569" path="m17,8l17,576e" filled="false" stroked="true" strokeweight=".77pt" strokecolor="#000000">
                <v:path arrowok="t"/>
              </v:shape>
            </v:group>
            <v:group style="position:absolute;left:12;top:25;width:2;height:569" coordorigin="12,25" coordsize="2,569">
              <v:shape style="position:absolute;left:12;top:25;width:2;height:569" coordorigin="12,25" coordsize="0,569" path="m12,25l12,593e" filled="false" stroked="true" strokeweight=".34pt" strokecolor="#000000">
                <v:path arrowok="t"/>
              </v:shape>
            </v:group>
            <v:group style="position:absolute;left:9108;top:8;width:2;height:576" coordorigin="9108,8" coordsize="2,576">
              <v:shape style="position:absolute;left:9108;top:8;width:2;height:576" coordorigin="9108,8" coordsize="0,576" path="m9108,8l9108,584e" filled="false" stroked="true" strokeweight=".77pt" strokecolor="#000000">
                <v:path arrowok="t"/>
              </v:shape>
            </v:group>
            <v:group style="position:absolute;left:9103;top:25;width:2;height:552" coordorigin="9103,25" coordsize="2,552">
              <v:shape style="position:absolute;left:9103;top:25;width:2;height:552" coordorigin="9103,25" coordsize="0,552" path="m9103,25l9103,577e" filled="false" stroked="true" strokeweight=".339pt" strokecolor="#000000">
                <v:path arrowok="t"/>
              </v:shape>
            </v:group>
            <v:group style="position:absolute;left:2057;top:457;width:113;height:120" coordorigin="2057,457" coordsize="113,120">
              <v:shape style="position:absolute;left:2057;top:457;width:113;height:120" coordorigin="2057,457" coordsize="113,120" path="m2057,577l2169,577,2169,457,2057,457,2057,577xe" filled="true" fillcolor="#e6e6e6" stroked="false">
                <v:path arrowok="t"/>
                <v:fill type="solid"/>
              </v:shape>
            </v:group>
            <v:group style="position:absolute;left:24;top:457;width:113;height:120" coordorigin="24,457" coordsize="113,120">
              <v:shape style="position:absolute;left:24;top:457;width:113;height:120" coordorigin="24,457" coordsize="113,120" path="m24,577l137,577,137,457,24,457,24,577xe" filled="true" fillcolor="#e6e6e6" stroked="false">
                <v:path arrowok="t"/>
                <v:fill type="solid"/>
              </v:shape>
            </v:group>
            <v:group style="position:absolute;left:137;top:457;width:1920;height:120" coordorigin="137,457" coordsize="1920,120">
              <v:shape style="position:absolute;left:137;top:457;width:1920;height:120" coordorigin="137,457" coordsize="1920,120" path="m137,577l2057,577,2057,457,137,457,137,577xe" filled="true" fillcolor="#e6e6e6" stroked="false">
                <v:path arrowok="t"/>
                <v:fill type="solid"/>
              </v:shape>
            </v:group>
            <v:group style="position:absolute;left:3588;top:457;width:111;height:120" coordorigin="3588,457" coordsize="111,120">
              <v:shape style="position:absolute;left:3588;top:457;width:111;height:120" coordorigin="3588,457" coordsize="111,120" path="m3588,577l3698,577,3698,457,3588,457,3588,577xe" filled="true" fillcolor="#e6e6e6" stroked="false">
                <v:path arrowok="t"/>
                <v:fill type="solid"/>
              </v:shape>
            </v:group>
            <v:group style="position:absolute;left:2184;top:457;width:113;height:120" coordorigin="2184,457" coordsize="113,120">
              <v:shape style="position:absolute;left:2184;top:457;width:113;height:120" coordorigin="2184,457" coordsize="113,120" path="m2184,577l2297,577,2297,457,2184,457,2184,577xe" filled="true" fillcolor="#e6e6e6" stroked="false">
                <v:path arrowok="t"/>
                <v:fill type="solid"/>
              </v:shape>
            </v:group>
            <v:group style="position:absolute;left:2297;top:457;width:1292;height:120" coordorigin="2297,457" coordsize="1292,120">
              <v:shape style="position:absolute;left:2297;top:457;width:1292;height:120" coordorigin="2297,457" coordsize="1292,120" path="m2297,577l3588,577,3588,457,2297,457,2297,577xe" filled="true" fillcolor="#e6e6e6" stroked="false">
                <v:path arrowok="t"/>
                <v:fill type="solid"/>
              </v:shape>
            </v:group>
            <v:group style="position:absolute;left:8988;top:457;width:113;height:120" coordorigin="8988,457" coordsize="113,120">
              <v:shape style="position:absolute;left:8988;top:457;width:113;height:120" coordorigin="8988,457" coordsize="113,120" path="m8988,577l9101,577,9101,457,8988,457,8988,577xe" filled="true" fillcolor="#e6e6e6" stroked="false">
                <v:path arrowok="t"/>
                <v:fill type="solid"/>
              </v:shape>
            </v:group>
            <v:group style="position:absolute;left:3715;top:457;width:113;height:120" coordorigin="3715,457" coordsize="113,120">
              <v:shape style="position:absolute;left:3715;top:457;width:113;height:120" coordorigin="3715,457" coordsize="113,120" path="m3715,577l3828,577,3828,457,3715,457,3715,577xe" filled="true" fillcolor="#e6e6e6" stroked="false">
                <v:path arrowok="t"/>
                <v:fill type="solid"/>
              </v:shape>
            </v:group>
            <v:group style="position:absolute;left:3828;top:457;width:5160;height:120" coordorigin="3828,457" coordsize="5160,120">
              <v:shape style="position:absolute;left:3828;top:457;width:5160;height:120" coordorigin="3828,457" coordsize="5160,120" path="m3828,577l8988,577,8988,457,3828,457,3828,577xe" filled="true" fillcolor="#e6e6e6" stroked="false">
                <v:path arrowok="t"/>
                <v:fill type="solid"/>
              </v:shape>
            </v:group>
            <v:group style="position:absolute;left:9;top:448;width:9106;height:2" coordorigin="9,448" coordsize="9106,2">
              <v:shape style="position:absolute;left:9;top:448;width:9106;height:2" coordorigin="9,448" coordsize="9106,0" path="m9,448l9115,448e" filled="false" stroked="true" strokeweight=".94pt" strokecolor="#000000">
                <v:path arrowok="t"/>
              </v:shape>
            </v:group>
            <v:group style="position:absolute;left:2175;top:457;width:2;height:120" coordorigin="2175,457" coordsize="2,120">
              <v:shape style="position:absolute;left:2175;top:457;width:2;height:120" coordorigin="2175,457" coordsize="0,120" path="m2175,457l2175,577e" filled="false" stroked="true" strokeweight=".94pt" strokecolor="#000000">
                <v:path arrowok="t"/>
              </v:shape>
            </v:group>
            <v:group style="position:absolute;left:9;top:584;width:9106;height:2" coordorigin="9,584" coordsize="9106,2">
              <v:shape style="position:absolute;left:9;top:584;width:9106;height:2" coordorigin="9,584" coordsize="9106,0" path="m9,584l9115,584e" filled="false" stroked="true" strokeweight=".82pt" strokecolor="#000000">
                <v:path arrowok="t"/>
              </v:shape>
            </v:group>
            <v:group style="position:absolute;left:3707;top:457;width:2;height:120" coordorigin="3707,457" coordsize="2,120">
              <v:shape style="position:absolute;left:3707;top:457;width:2;height:120" coordorigin="3707,457" coordsize="0,120" path="m3707,457l3707,577e" filled="false" stroked="true" strokeweight=".941pt" strokecolor="#000000">
                <v:path arrowok="t"/>
              </v:shape>
            </v:group>
            <v:group style="position:absolute;left:3713;top:584;width:5403;height:2" coordorigin="3713,584" coordsize="5403,2">
              <v:shape style="position:absolute;left:3713;top:584;width:5403;height:2" coordorigin="3713,584" coordsize="5403,0" path="m3713,584l9115,584e" filled="false" stroked="true" strokeweight=".819pt" strokecolor="#000000">
                <v:path arrowok="t"/>
              </v:shape>
              <v:shape style="position:absolute;left:17;top:17;width:9092;height:431" type="#_x0000_t202" filled="false" stroked="false">
                <v:textbox inset="0,0,0,0">
                  <w:txbxContent>
                    <w:p>
                      <w:pPr>
                        <w:spacing w:before="130"/>
                        <w:ind w:left="12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/>
                          <w:b/>
                          <w:spacing w:val="-1"/>
                          <w:sz w:val="20"/>
                        </w:rPr>
                        <w:t>Table</w:t>
                      </w:r>
                      <w:r>
                        <w:rPr>
                          <w:rFonts w:ascii="Times New Roman"/>
                          <w:b/>
                          <w:spacing w:val="-5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b/>
                          <w:sz w:val="20"/>
                        </w:rPr>
                        <w:t>2.   </w:t>
                      </w:r>
                      <w:r>
                        <w:rPr>
                          <w:rFonts w:ascii="Times New Roman"/>
                          <w:spacing w:val="-1"/>
                          <w:sz w:val="20"/>
                        </w:rPr>
                        <w:t>PRZM</w:t>
                      </w:r>
                      <w:r>
                        <w:rPr>
                          <w:rFonts w:ascii="Times New Roman"/>
                          <w:spacing w:val="-5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z w:val="20"/>
                        </w:rPr>
                        <w:t>3.12</w:t>
                      </w:r>
                      <w:r>
                        <w:rPr>
                          <w:rFonts w:ascii="Times New Roman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z w:val="20"/>
                        </w:rPr>
                        <w:t>Erosion</w:t>
                      </w:r>
                      <w:r>
                        <w:rPr>
                          <w:rFonts w:ascii="Times New Roman"/>
                          <w:spacing w:val="-5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pacing w:val="-1"/>
                          <w:sz w:val="20"/>
                        </w:rPr>
                        <w:t>and</w:t>
                      </w:r>
                      <w:r>
                        <w:rPr>
                          <w:rFonts w:ascii="Times New Roman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pacing w:val="-1"/>
                          <w:sz w:val="20"/>
                        </w:rPr>
                        <w:t>Landscape</w:t>
                      </w:r>
                      <w:r>
                        <w:rPr>
                          <w:rFonts w:ascii="Times New Roman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pacing w:val="-1"/>
                          <w:sz w:val="20"/>
                        </w:rPr>
                        <w:t>Parameters</w:t>
                      </w:r>
                      <w:r>
                        <w:rPr>
                          <w:rFonts w:ascii="Times New Roman"/>
                          <w:spacing w:val="-5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pacing w:val="-1"/>
                          <w:sz w:val="20"/>
                        </w:rPr>
                        <w:t>for</w:t>
                      </w:r>
                      <w:r>
                        <w:rPr>
                          <w:rFonts w:ascii="Times New Roman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pacing w:val="-1"/>
                          <w:sz w:val="20"/>
                        </w:rPr>
                        <w:t>the</w:t>
                      </w:r>
                      <w:r>
                        <w:rPr>
                          <w:rFonts w:ascii="Times New Roman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pacing w:val="-1"/>
                          <w:sz w:val="20"/>
                        </w:rPr>
                        <w:t>Blacklands,</w:t>
                      </w:r>
                      <w:r>
                        <w:rPr>
                          <w:rFonts w:ascii="Times New Roman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z w:val="20"/>
                        </w:rPr>
                        <w:t>Texas</w:t>
                      </w:r>
                      <w:r>
                        <w:rPr>
                          <w:rFonts w:ascii="Times New Roman"/>
                          <w:spacing w:val="-5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z w:val="20"/>
                        </w:rPr>
                        <w:t>-</w:t>
                      </w:r>
                      <w:r>
                        <w:rPr>
                          <w:rFonts w:ascii="Times New Roman"/>
                          <w:spacing w:val="-6"/>
                          <w:sz w:val="20"/>
                        </w:rPr>
                        <w:t> </w:t>
                      </w:r>
                      <w:r>
                        <w:rPr>
                          <w:rFonts w:ascii="Times New Roman"/>
                          <w:spacing w:val="-1"/>
                          <w:sz w:val="20"/>
                        </w:rPr>
                        <w:t>Wheat</w:t>
                      </w:r>
                      <w:r>
                        <w:rPr>
                          <w:rFonts w:ascii="Times New Roman"/>
                          <w:sz w:val="20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500" w:bottom="280" w:left="1160" w:right="13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71.559998pt;margin-top:83.761002pt;width:258pt;height:20.65pt;mso-position-horizontal-relative:page;mso-position-vertical-relative:page;z-index:-262312" coordorigin="5431,1675" coordsize="5160,413">
            <v:group style="position:absolute;left:5431;top:1675;width:5160;height:120" coordorigin="5431,1675" coordsize="5160,120">
              <v:shape style="position:absolute;left:5431;top:1675;width:5160;height:120" coordorigin="5431,1675" coordsize="5160,120" path="m5431,1795l10591,1795,10591,1675,5431,1675,5431,1795xe" filled="true" fillcolor="#e6e6e6" stroked="false">
                <v:path arrowok="t"/>
                <v:fill type="solid"/>
              </v:shape>
            </v:group>
            <v:group style="position:absolute;left:5431;top:1795;width:5160;height:293" coordorigin="5431,1795" coordsize="5160,293">
              <v:shape style="position:absolute;left:5431;top:1795;width:5160;height:293" coordorigin="5431,1795" coordsize="5160,293" path="m5431,2088l10591,2088,10591,1795,5431,1795,5431,208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117pt;width:258pt;height:122.4pt;mso-position-horizontal-relative:page;mso-position-vertical-relative:page;z-index:-262288" coordorigin="5431,2340" coordsize="5160,2448">
            <v:group style="position:absolute;left:5431;top:2340;width:5160;height:120" coordorigin="5431,2340" coordsize="5160,120">
              <v:shape style="position:absolute;left:5431;top:2340;width:5160;height:120" coordorigin="5431,2340" coordsize="5160,120" path="m5431,2460l10591,2460,10591,2340,5431,2340,5431,2460xe" filled="true" fillcolor="#e6e6e6" stroked="false">
                <v:path arrowok="t"/>
                <v:fill type="solid"/>
              </v:shape>
            </v:group>
            <v:group style="position:absolute;left:5431;top:2460;width:5160;height:236" coordorigin="5431,2460" coordsize="5160,236">
              <v:shape style="position:absolute;left:5431;top:2460;width:5160;height:236" coordorigin="5431,2460" coordsize="5160,236" path="m5431,2695l10591,2695,10591,2460,5431,2460,5431,2695xe" filled="true" fillcolor="#e6e6e6" stroked="false">
                <v:path arrowok="t"/>
                <v:fill type="solid"/>
              </v:shape>
            </v:group>
            <v:group style="position:absolute;left:5431;top:2695;width:5160;height:236" coordorigin="5431,2695" coordsize="5160,236">
              <v:shape style="position:absolute;left:5431;top:2695;width:5160;height:236" coordorigin="5431,2695" coordsize="5160,236" path="m5431,2930l10591,2930,10591,2695,5431,2695,5431,2930xe" filled="true" fillcolor="#e6e6e6" stroked="false">
                <v:path arrowok="t"/>
                <v:fill type="solid"/>
              </v:shape>
            </v:group>
            <v:group style="position:absolute;left:5431;top:2930;width:5160;height:293" coordorigin="5431,2930" coordsize="5160,293">
              <v:shape style="position:absolute;left:5431;top:2930;width:5160;height:293" coordorigin="5431,2930" coordsize="5160,293" path="m5431,3223l10591,3223,10591,2930,5431,2930,5431,3223xe" filled="true" fillcolor="#e6e6e6" stroked="false">
                <v:path arrowok="t"/>
                <v:fill type="solid"/>
              </v:shape>
            </v:group>
            <v:group style="position:absolute;left:5431;top:3240;width:5160;height:120" coordorigin="5431,3240" coordsize="5160,120">
              <v:shape style="position:absolute;left:5431;top:3240;width:5160;height:120" coordorigin="5431,3240" coordsize="5160,120" path="m5431,3360l10591,3360,10591,3240,5431,3240,5431,3360xe" filled="true" fillcolor="#e6e6e6" stroked="false">
                <v:path arrowok="t"/>
                <v:fill type="solid"/>
              </v:shape>
            </v:group>
            <v:group style="position:absolute;left:5431;top:3360;width:5160;height:236" coordorigin="5431,3360" coordsize="5160,236">
              <v:shape style="position:absolute;left:5431;top:3360;width:5160;height:236" coordorigin="5431,3360" coordsize="5160,236" path="m5431,3595l10591,3595,10591,3360,5431,3360,5431,3595xe" filled="true" fillcolor="#e6e6e6" stroked="false">
                <v:path arrowok="t"/>
                <v:fill type="solid"/>
              </v:shape>
            </v:group>
            <v:group style="position:absolute;left:5431;top:3595;width:5160;height:236" coordorigin="5431,3595" coordsize="5160,236">
              <v:shape style="position:absolute;left:5431;top:3595;width:5160;height:236" coordorigin="5431,3595" coordsize="5160,236" path="m5431,3830l10591,3830,10591,3595,5431,3595,5431,3830xe" filled="true" fillcolor="#e6e6e6" stroked="false">
                <v:path arrowok="t"/>
                <v:fill type="solid"/>
              </v:shape>
            </v:group>
            <v:group style="position:absolute;left:5431;top:3830;width:5160;height:236" coordorigin="5431,3830" coordsize="5160,236">
              <v:shape style="position:absolute;left:5431;top:3830;width:5160;height:236" coordorigin="5431,3830" coordsize="5160,236" path="m5431,4066l10591,4066,10591,3830,5431,3830,5431,4066xe" filled="true" fillcolor="#e6e6e6" stroked="false">
                <v:path arrowok="t"/>
                <v:fill type="solid"/>
              </v:shape>
            </v:group>
            <v:group style="position:absolute;left:5431;top:4066;width:5160;height:293" coordorigin="5431,4066" coordsize="5160,293">
              <v:shape style="position:absolute;left:5431;top:4066;width:5160;height:293" coordorigin="5431,4066" coordsize="5160,293" path="m5431,4358l10591,4358,10591,4066,5431,4066,5431,4358xe" filled="true" fillcolor="#e6e6e6" stroked="false">
                <v:path arrowok="t"/>
                <v:fill type="solid"/>
              </v:shape>
            </v:group>
            <v:group style="position:absolute;left:5431;top:4375;width:5160;height:120" coordorigin="5431,4375" coordsize="5160,120">
              <v:shape style="position:absolute;left:5431;top:4375;width:5160;height:120" coordorigin="5431,4375" coordsize="5160,120" path="m5431,4495l10591,4495,10591,4375,5431,4375,5431,4495xe" filled="true" fillcolor="#e6e6e6" stroked="false">
                <v:path arrowok="t"/>
                <v:fill type="solid"/>
              </v:shape>
            </v:group>
            <v:group style="position:absolute;left:5431;top:4495;width:5160;height:293" coordorigin="5431,4495" coordsize="5160,293">
              <v:shape style="position:absolute;left:5431;top:4495;width:5160;height:293" coordorigin="5431,4495" coordsize="5160,293" path="m5431,4788l10591,4788,10591,4495,5431,4495,5431,478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52pt;width:258pt;height:20.65pt;mso-position-horizontal-relative:page;mso-position-vertical-relative:page;z-index:-262264" coordorigin="5431,5040" coordsize="5160,413">
            <v:group style="position:absolute;left:5431;top:5040;width:5160;height:120" coordorigin="5431,5040" coordsize="5160,120">
              <v:shape style="position:absolute;left:5431;top:5040;width:5160;height:120" coordorigin="5431,5040" coordsize="5160,120" path="m5431,5160l10591,5160,10591,5040,5431,5040,5431,5160xe" filled="true" fillcolor="#e6e6e6" stroked="false">
                <v:path arrowok="t"/>
                <v:fill type="solid"/>
              </v:shape>
            </v:group>
            <v:group style="position:absolute;left:5431;top:5160;width:5160;height:293" coordorigin="5431,5160" coordsize="5160,293">
              <v:shape style="position:absolute;left:5431;top:5160;width:5160;height:293" coordorigin="5431,5160" coordsize="5160,293" path="m5431,5453l10591,5453,10591,5160,5431,5160,5431,545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285.239990pt;width:258pt;height:20.65pt;mso-position-horizontal-relative:page;mso-position-vertical-relative:page;z-index:-262240" coordorigin="5431,5705" coordsize="5160,413">
            <v:group style="position:absolute;left:5431;top:5705;width:5160;height:120" coordorigin="5431,5705" coordsize="5160,120">
              <v:shape style="position:absolute;left:5431;top:5705;width:5160;height:120" coordorigin="5431,5705" coordsize="5160,120" path="m5431,5825l10591,5825,10591,5705,5431,5705,5431,5825xe" filled="true" fillcolor="#e6e6e6" stroked="false">
                <v:path arrowok="t"/>
                <v:fill type="solid"/>
              </v:shape>
            </v:group>
            <v:group style="position:absolute;left:5431;top:5825;width:5160;height:293" coordorigin="5431,5825" coordsize="5160,293">
              <v:shape style="position:absolute;left:5431;top:5825;width:5160;height:293" coordorigin="5431,5825" coordsize="5160,293" path="m5431,6118l10591,6118,10591,5825,5431,5825,5431,611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1.559998pt;margin-top:318.480988pt;width:258pt;height:55.95pt;mso-position-horizontal-relative:page;mso-position-vertical-relative:page;z-index:-262216" coordorigin="5431,6370" coordsize="5160,1119">
            <v:group style="position:absolute;left:5431;top:6370;width:5160;height:120" coordorigin="5431,6370" coordsize="5160,120">
              <v:shape style="position:absolute;left:5431;top:6370;width:5160;height:120" coordorigin="5431,6370" coordsize="5160,120" path="m5431,6490l10591,6490,10591,6370,5431,6370,5431,6490xe" filled="true" fillcolor="#e6e6e6" stroked="false">
                <v:path arrowok="t"/>
                <v:fill type="solid"/>
              </v:shape>
            </v:group>
            <v:group style="position:absolute;left:5431;top:6490;width:5160;height:236" coordorigin="5431,6490" coordsize="5160,236">
              <v:shape style="position:absolute;left:5431;top:6490;width:5160;height:236" coordorigin="5431,6490" coordsize="5160,236" path="m5431,6725l10591,6725,10591,6490,5431,6490,5431,6725xe" filled="true" fillcolor="#e6e6e6" stroked="false">
                <v:path arrowok="t"/>
                <v:fill type="solid"/>
              </v:shape>
            </v:group>
            <v:group style="position:absolute;left:5431;top:6725;width:5160;height:236" coordorigin="5431,6725" coordsize="5160,236">
              <v:shape style="position:absolute;left:5431;top:6725;width:5160;height:236" coordorigin="5431,6725" coordsize="5160,236" path="m5431,6960l10591,6960,10591,6725,5431,6725,5431,6960xe" filled="true" fillcolor="#e6e6e6" stroked="false">
                <v:path arrowok="t"/>
                <v:fill type="solid"/>
              </v:shape>
            </v:group>
            <v:group style="position:absolute;left:5431;top:6960;width:5160;height:236" coordorigin="5431,6960" coordsize="5160,236">
              <v:shape style="position:absolute;left:5431;top:6960;width:5160;height:236" coordorigin="5431,6960" coordsize="5160,236" path="m5431,7195l10591,7195,10591,6960,5431,6960,5431,7195xe" filled="true" fillcolor="#e6e6e6" stroked="false">
                <v:path arrowok="t"/>
                <v:fill type="solid"/>
              </v:shape>
            </v:group>
            <v:group style="position:absolute;left:5431;top:7195;width:5160;height:293" coordorigin="5431,7195" coordsize="5160,293">
              <v:shape style="position:absolute;left:5431;top:7195;width:5160;height:293" coordorigin="5431,7195" coordsize="5160,293" path="m5431,7488l10591,7488,10591,7195,5431,7195,5431,748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6pt;margin-top:589.200989pt;width:262.6pt;height:91.2pt;mso-position-horizontal-relative:page;mso-position-vertical-relative:page;z-index:-262192" coordorigin="5520,11784" coordsize="5252,1824">
            <v:group style="position:absolute;left:5520;top:11784;width:5252;height:120" coordorigin="5520,11784" coordsize="5252,120">
              <v:shape style="position:absolute;left:5520;top:11784;width:5252;height:120" coordorigin="5520,11784" coordsize="5252,120" path="m5520,11904l10771,11904,10771,11784,5520,11784,5520,11904xe" filled="true" fillcolor="#e6e6e6" stroked="false">
                <v:path arrowok="t"/>
                <v:fill type="solid"/>
              </v:shape>
            </v:group>
            <v:group style="position:absolute;left:5520;top:11904;width:5252;height:236" coordorigin="5520,11904" coordsize="5252,236">
              <v:shape style="position:absolute;left:5520;top:11904;width:5252;height:236" coordorigin="5520,11904" coordsize="5252,236" path="m5520,12139l10771,12139,10771,11904,5520,11904,5520,12139xe" filled="true" fillcolor="#e6e6e6" stroked="false">
                <v:path arrowok="t"/>
                <v:fill type="solid"/>
              </v:shape>
            </v:group>
            <v:group style="position:absolute;left:5520;top:12139;width:5252;height:236" coordorigin="5520,12139" coordsize="5252,236">
              <v:shape style="position:absolute;left:5520;top:12139;width:5252;height:236" coordorigin="5520,12139" coordsize="5252,236" path="m5520,12374l10771,12374,10771,12139,5520,12139,5520,12374xe" filled="true" fillcolor="#e6e6e6" stroked="false">
                <v:path arrowok="t"/>
                <v:fill type="solid"/>
              </v:shape>
            </v:group>
            <v:group style="position:absolute;left:5520;top:12374;width:5252;height:236" coordorigin="5520,12374" coordsize="5252,236">
              <v:shape style="position:absolute;left:5520;top:12374;width:5252;height:236" coordorigin="5520,12374" coordsize="5252,236" path="m5520,12610l10771,12610,10771,12374,5520,12374,5520,12610xe" filled="true" fillcolor="#e6e6e6" stroked="false">
                <v:path arrowok="t"/>
                <v:fill type="solid"/>
              </v:shape>
            </v:group>
            <v:group style="position:absolute;left:5520;top:12610;width:5252;height:236" coordorigin="5520,12610" coordsize="5252,236">
              <v:shape style="position:absolute;left:5520;top:12610;width:5252;height:236" coordorigin="5520,12610" coordsize="5252,236" path="m5520,12845l10771,12845,10771,12610,5520,12610,5520,12845xe" filled="true" fillcolor="#e6e6e6" stroked="false">
                <v:path arrowok="t"/>
                <v:fill type="solid"/>
              </v:shape>
            </v:group>
            <v:group style="position:absolute;left:5520;top:12845;width:5252;height:236" coordorigin="5520,12845" coordsize="5252,236">
              <v:shape style="position:absolute;left:5520;top:12845;width:5252;height:236" coordorigin="5520,12845" coordsize="5252,236" path="m5520,13080l10771,13080,10771,12845,5520,12845,5520,13080xe" filled="true" fillcolor="#e6e6e6" stroked="false">
                <v:path arrowok="t"/>
                <v:fill type="solid"/>
              </v:shape>
            </v:group>
            <v:group style="position:absolute;left:5520;top:13080;width:5252;height:236" coordorigin="5520,13080" coordsize="5252,236">
              <v:shape style="position:absolute;left:5520;top:13080;width:5252;height:236" coordorigin="5520,13080" coordsize="5252,236" path="m5520,13315l10771,13315,10771,13080,5520,13080,5520,13315xe" filled="true" fillcolor="#e6e6e6" stroked="false">
                <v:path arrowok="t"/>
                <v:fill type="solid"/>
              </v:shape>
            </v:group>
            <v:group style="position:absolute;left:5520;top:13315;width:5252;height:293" coordorigin="5520,13315" coordsize="5252,293">
              <v:shape style="position:absolute;left:5520;top:13315;width:5252;height:293" coordorigin="5520,13315" coordsize="5252,293" path="m5520,13608l10771,13608,10771,13315,5520,13315,5520,13608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19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9"/>
        <w:gridCol w:w="1531"/>
        <w:gridCol w:w="5401"/>
      </w:tblGrid>
      <w:tr>
        <w:trPr>
          <w:trHeight w:val="310" w:hRule="exact"/>
        </w:trPr>
        <w:tc>
          <w:tcPr>
            <w:tcW w:w="2159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left="66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29" w:lineRule="exact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Method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Calculate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Erosion</w:t>
            </w:r>
            <w:r>
              <w:rPr>
                <w:rFonts w:ascii="Times New Roman"/>
                <w:spacing w:val="-1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(ERFLAG)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4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(MUSS)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5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77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(USLEK)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5"/>
              <w:ind w:left="183" w:right="0"/>
              <w:jc w:val="left"/>
              <w:rPr>
                <w:rFonts w:ascii="Times New Roman" w:hAnsi="Times New Roman" w:cs="Times New Roman" w:eastAsia="Times New Roman"/>
                <w:sz w:val="13"/>
                <w:szCs w:val="13"/>
              </w:rPr>
            </w:pPr>
            <w:r>
              <w:rPr>
                <w:rFonts w:ascii="Times New Roman"/>
                <w:sz w:val="20"/>
              </w:rPr>
              <w:t>0.43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tons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position w:val="7"/>
                <w:sz w:val="13"/>
              </w:rPr>
              <w:t>-1*</w:t>
            </w:r>
            <w:r>
              <w:rPr>
                <w:rFonts w:ascii="Times New Roman"/>
                <w:sz w:val="13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394" w:right="39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Mart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Database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Milam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County,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5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Crockett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fine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sandy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loam,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percent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slopes.</w:t>
            </w:r>
            <w:r>
              <w:rPr>
                <w:rFonts w:ascii="Times New Roman"/>
                <w:spacing w:val="51"/>
                <w:w w:val="99"/>
                <w:sz w:val="20"/>
              </w:rPr>
              <w:t> </w:t>
            </w:r>
            <w:hyperlink r:id="rId11">
              <w:r>
                <w:rPr>
                  <w:rFonts w:ascii="Times New Roman"/>
                  <w:color w:val="0000FF"/>
                  <w:spacing w:val="-1"/>
                  <w:sz w:val="20"/>
                </w:rPr>
                <w:t>http://soildatamart.nrcs.usda.gov/</w:t>
              </w:r>
              <w:r>
                <w:rPr>
                  <w:rFonts w:ascii="Times New Roman"/>
                  <w:sz w:val="20"/>
                </w:rPr>
              </w:r>
            </w:hyperlink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8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(USLELS)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0.43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Calculated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according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Haan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Barfield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(1978)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equation: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LS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24" w:right="218" w:hanging="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((λ/72.6)</w:t>
            </w:r>
            <w:r>
              <w:rPr>
                <w:rFonts w:ascii="Times New Roman" w:hAnsi="Times New Roman"/>
                <w:position w:val="7"/>
                <w:sz w:val="13"/>
              </w:rPr>
              <w:t>m</w:t>
            </w:r>
            <w:r>
              <w:rPr>
                <w:rFonts w:ascii="Times New Roman" w:hAnsi="Times New Roman"/>
                <w:sz w:val="20"/>
              </w:rPr>
              <w:t>)((430x</w:t>
            </w:r>
            <w:r>
              <w:rPr>
                <w:rFonts w:ascii="Times New Roman" w:hAnsi="Times New Roman"/>
                <w:position w:val="7"/>
                <w:sz w:val="13"/>
              </w:rPr>
              <w:t>2</w:t>
            </w:r>
            <w:r>
              <w:rPr>
                <w:rFonts w:ascii="Times New Roman" w:hAnsi="Times New Roman"/>
                <w:spacing w:val="13"/>
                <w:position w:val="7"/>
                <w:sz w:val="13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30x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+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0.43)/6.613),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where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slope</w:t>
            </w:r>
            <w:r>
              <w:rPr>
                <w:rFonts w:ascii="Times New Roman" w:hAnsi="Times New Roman"/>
                <w:spacing w:val="25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2"/>
                <w:sz w:val="20"/>
              </w:rPr>
              <w:t>length,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x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SLP/100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7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constant.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In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this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case,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λ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400</w:t>
            </w:r>
            <w:r>
              <w:rPr>
                <w:rFonts w:ascii="Times New Roman" w:hAnsi="Times New Roman"/>
                <w:spacing w:val="-2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(default</w:t>
            </w:r>
            <w:r>
              <w:rPr>
                <w:rFonts w:ascii="Times New Roman" w:hAnsi="Times New Roman"/>
                <w:spacing w:val="-5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value)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pacing w:val="-1"/>
                <w:sz w:val="20"/>
              </w:rPr>
              <w:t>and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m</w:t>
            </w:r>
            <w:r>
              <w:rPr>
                <w:rFonts w:ascii="Times New Roman" w:hAnsi="Times New Roman"/>
                <w:spacing w:val="-8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=</w:t>
            </w:r>
            <w:r>
              <w:rPr>
                <w:rFonts w:ascii="Times New Roman" w:hAnsi="Times New Roman"/>
                <w:spacing w:val="-4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0.3</w:t>
            </w:r>
            <w:r>
              <w:rPr>
                <w:rFonts w:ascii="Times New Roman" w:hAnsi="Times New Roman"/>
                <w:spacing w:val="-3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(EPA</w:t>
            </w:r>
            <w:r>
              <w:rPr>
                <w:rFonts w:ascii="Times New Roman" w:hAnsi="Times New Roman"/>
                <w:spacing w:val="-6"/>
                <w:sz w:val="20"/>
              </w:rPr>
              <w:t> </w:t>
            </w:r>
            <w:r>
              <w:rPr>
                <w:rFonts w:ascii="Times New Roman" w:hAnsi="Times New Roman"/>
                <w:sz w:val="20"/>
              </w:rPr>
              <w:t>2004).</w:t>
            </w: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806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1.0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17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5.6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(EPA,1998)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18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(AFIELD)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48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172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639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Area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watershed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(EPA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2004).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519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NRCS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Hyetograph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(IREG)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7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Figure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5.12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Slope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(SLP)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60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3%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26" w:right="12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consultation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Tom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Gerik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(254.774.6128)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most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highly</w:t>
            </w:r>
            <w:r>
              <w:rPr>
                <w:rFonts w:ascii="Times New Roman"/>
                <w:spacing w:val="51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erodible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&gt;5%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Blacklands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have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been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put</w:t>
            </w:r>
            <w:r>
              <w:rPr>
                <w:rFonts w:ascii="Times New Roman"/>
                <w:spacing w:val="3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CRP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pasture.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Wheat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mostly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grown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40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slopes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1-3%;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best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Houston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clay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159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Hydraulic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Length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(HL)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5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600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39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Shipman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Reservoir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1999)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7" w:hRule="exact"/>
        </w:trPr>
        <w:tc>
          <w:tcPr>
            <w:tcW w:w="9091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EI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ft-tons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*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in/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acre*hr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23"/>
          <w:szCs w:val="23"/>
        </w:rPr>
      </w:pP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08"/>
        <w:gridCol w:w="1260"/>
        <w:gridCol w:w="5492"/>
      </w:tblGrid>
      <w:tr>
        <w:trPr>
          <w:trHeight w:val="432" w:hRule="exact"/>
        </w:trPr>
        <w:tc>
          <w:tcPr>
            <w:tcW w:w="9359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tabs>
                <w:tab w:pos="1038" w:val="left" w:leader="none"/>
              </w:tabs>
              <w:spacing w:line="240" w:lineRule="auto" w:before="122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pacing w:val="-1"/>
                <w:sz w:val="20"/>
              </w:rPr>
              <w:t>Table</w:t>
            </w:r>
            <w:r>
              <w:rPr>
                <w:rFonts w:ascii="Times New Roman"/>
                <w:b/>
                <w:spacing w:val="-7"/>
                <w:sz w:val="20"/>
              </w:rPr>
              <w:t> </w:t>
            </w:r>
            <w:r>
              <w:rPr>
                <w:rFonts w:ascii="Times New Roman"/>
                <w:b/>
                <w:sz w:val="20"/>
              </w:rPr>
              <w:t>3</w:t>
            </w:r>
            <w:r>
              <w:rPr>
                <w:rFonts w:ascii="Times New Roman"/>
                <w:sz w:val="20"/>
              </w:rPr>
              <w:t>.</w:t>
              <w:tab/>
            </w: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3.12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Parameters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Blacklands,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Texas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Wheat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2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Parameter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383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Value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Source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30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(INICRP)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29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2001)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841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9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Initial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(ISCOND)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93" w:right="195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prior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</w:t>
            </w:r>
            <w:r>
              <w:rPr>
                <w:rFonts w:ascii="Times New Roman"/>
                <w:spacing w:val="3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conversation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Gerik,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production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3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Blacklands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conducted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some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conservation</w:t>
            </w:r>
            <w:r>
              <w:rPr>
                <w:rFonts w:ascii="Times New Roman"/>
                <w:spacing w:val="5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Wheat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dryland,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rotation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corn,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sorghum,</w:t>
            </w:r>
            <w:r>
              <w:rPr>
                <w:rFonts w:ascii="Times New Roman"/>
                <w:spacing w:val="6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cotton.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It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October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15,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after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disking/chisel;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much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111" w:right="11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left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30%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ground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cover).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strong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peds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horizon,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there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very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little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erosion.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2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0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28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(NDC)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9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simulation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generally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</w:t>
            </w:r>
            <w:r>
              <w:rPr>
                <w:rFonts w:ascii="Times New Roman"/>
                <w:sz w:val="20"/>
              </w:rPr>
            </w:r>
          </w:p>
        </w:tc>
      </w:tr>
    </w:tbl>
    <w:p>
      <w:pPr>
        <w:spacing w:after="0" w:line="240" w:lineRule="auto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top="1280" w:bottom="280" w:left="1420" w:right="1240"/>
        </w:sectPr>
      </w:pPr>
    </w:p>
    <w:p>
      <w:pPr>
        <w:spacing w:line="240" w:lineRule="auto" w:before="1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276pt;margin-top:68.280998pt;width:262.6pt;height:20.65pt;mso-position-horizontal-relative:page;mso-position-vertical-relative:page;z-index:-262168" coordorigin="5520,1366" coordsize="5252,413">
            <v:group style="position:absolute;left:5520;top:1366;width:5252;height:120" coordorigin="5520,1366" coordsize="5252,120">
              <v:shape style="position:absolute;left:5520;top:1366;width:5252;height:120" coordorigin="5520,1366" coordsize="5252,120" path="m5520,1486l10771,1486,10771,1366,5520,1366,5520,1486xe" filled="true" fillcolor="#e6e6e6" stroked="false">
                <v:path arrowok="t"/>
                <v:fill type="solid"/>
              </v:shape>
            </v:group>
            <v:group style="position:absolute;left:5520;top:1486;width:5252;height:293" coordorigin="5520,1486" coordsize="5252,293">
              <v:shape style="position:absolute;left:5520;top:1486;width:5252;height:293" coordorigin="5520,1486" coordsize="5252,293" path="m5520,1778l10771,1778,10771,1486,5520,1486,5520,1778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6pt;margin-top:101.519997pt;width:262.6pt;height:20.65pt;mso-position-horizontal-relative:page;mso-position-vertical-relative:page;z-index:-262144" coordorigin="5520,2030" coordsize="5252,413">
            <v:group style="position:absolute;left:5520;top:2030;width:5252;height:120" coordorigin="5520,2030" coordsize="5252,120">
              <v:shape style="position:absolute;left:5520;top:2030;width:5252;height:120" coordorigin="5520,2030" coordsize="5252,120" path="m5520,2150l10771,2150,10771,2030,5520,2030,5520,2150xe" filled="true" fillcolor="#e6e6e6" stroked="false">
                <v:path arrowok="t"/>
                <v:fill type="solid"/>
              </v:shape>
            </v:group>
            <v:group style="position:absolute;left:5520;top:2150;width:5252;height:293" coordorigin="5520,2150" coordsize="5252,293">
              <v:shape style="position:absolute;left:5520;top:2150;width:5252;height:293" coordorigin="5520,2150" coordsize="5252,293" path="m5520,2443l10771,2443,10771,2150,5520,2150,5520,2443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6pt;margin-top:146.520004pt;width:262.6pt;height:79.45pt;mso-position-horizontal-relative:page;mso-position-vertical-relative:page;z-index:-262120" coordorigin="5520,2930" coordsize="5252,1589">
            <v:group style="position:absolute;left:5520;top:2930;width:5252;height:120" coordorigin="5520,2930" coordsize="5252,120">
              <v:shape style="position:absolute;left:5520;top:2930;width:5252;height:120" coordorigin="5520,2930" coordsize="5252,120" path="m5520,3050l10771,3050,10771,2930,5520,2930,5520,3050xe" filled="true" fillcolor="#e6e6e6" stroked="false">
                <v:path arrowok="t"/>
                <v:fill type="solid"/>
              </v:shape>
            </v:group>
            <v:group style="position:absolute;left:5520;top:3050;width:5252;height:236" coordorigin="5520,3050" coordsize="5252,236">
              <v:shape style="position:absolute;left:5520;top:3050;width:5252;height:236" coordorigin="5520,3050" coordsize="5252,236" path="m5520,3286l10771,3286,10771,3050,5520,3050,5520,3286xe" filled="true" fillcolor="#e6e6e6" stroked="false">
                <v:path arrowok="t"/>
                <v:fill type="solid"/>
              </v:shape>
            </v:group>
            <v:group style="position:absolute;left:5520;top:3286;width:5252;height:236" coordorigin="5520,3286" coordsize="5252,236">
              <v:shape style="position:absolute;left:5520;top:3286;width:5252;height:236" coordorigin="5520,3286" coordsize="5252,236" path="m5520,3521l10771,3521,10771,3286,5520,3286,5520,3521xe" filled="true" fillcolor="#e6e6e6" stroked="false">
                <v:path arrowok="t"/>
                <v:fill type="solid"/>
              </v:shape>
            </v:group>
            <v:group style="position:absolute;left:5520;top:3521;width:5252;height:236" coordorigin="5520,3521" coordsize="5252,236">
              <v:shape style="position:absolute;left:5520;top:3521;width:5252;height:236" coordorigin="5520,3521" coordsize="5252,236" path="m5520,3756l10771,3756,10771,3521,5520,3521,5520,3756xe" filled="true" fillcolor="#e6e6e6" stroked="false">
                <v:path arrowok="t"/>
                <v:fill type="solid"/>
              </v:shape>
            </v:group>
            <v:group style="position:absolute;left:5520;top:3756;width:5252;height:236" coordorigin="5520,3756" coordsize="5252,236">
              <v:shape style="position:absolute;left:5520;top:3756;width:5252;height:236" coordorigin="5520,3756" coordsize="5252,236" path="m5520,3991l10771,3991,10771,3756,5520,3756,5520,3991xe" filled="true" fillcolor="#e6e6e6" stroked="false">
                <v:path arrowok="t"/>
                <v:fill type="solid"/>
              </v:shape>
            </v:group>
            <v:group style="position:absolute;left:5520;top:3991;width:5252;height:236" coordorigin="5520,3991" coordsize="5252,236">
              <v:shape style="position:absolute;left:5520;top:3991;width:5252;height:236" coordorigin="5520,3991" coordsize="5252,236" path="m5520,4226l10771,4226,10771,3991,5520,3991,5520,4226xe" filled="true" fillcolor="#e6e6e6" stroked="false">
                <v:path arrowok="t"/>
                <v:fill type="solid"/>
              </v:shape>
            </v:group>
            <v:group style="position:absolute;left:5520;top:4226;width:5252;height:293" coordorigin="5520,4226" coordsize="5252,293">
              <v:shape style="position:absolute;left:5520;top:4226;width:5252;height:293" coordorigin="5520,4226" coordsize="5252,293" path="m5520,4519l10771,4519,10771,4226,5520,4226,5520,4519xe" filled="true" fillcolor="#e6e6e6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group style="position:absolute;margin-left:276pt;margin-top:328.561005pt;width:262.6pt;height:330pt;mso-position-horizontal-relative:page;mso-position-vertical-relative:page;z-index:-262096" coordorigin="5520,6571" coordsize="5252,6600">
            <v:group style="position:absolute;left:5520;top:6571;width:5252;height:120" coordorigin="5520,6571" coordsize="5252,120">
              <v:shape style="position:absolute;left:5520;top:6571;width:5252;height:120" coordorigin="5520,6571" coordsize="5252,120" path="m5520,6691l10771,6691,10771,6571,5520,6571,5520,6691xe" filled="true" fillcolor="#e6e6e6" stroked="false">
                <v:path arrowok="t"/>
                <v:fill type="solid"/>
              </v:shape>
            </v:group>
            <v:group style="position:absolute;left:5520;top:6691;width:5252;height:236" coordorigin="5520,6691" coordsize="5252,236">
              <v:shape style="position:absolute;left:5520;top:6691;width:5252;height:236" coordorigin="5520,6691" coordsize="5252,236" path="m5520,6926l10771,6926,10771,6691,5520,6691,5520,6926xe" filled="true" fillcolor="#e6e6e6" stroked="false">
                <v:path arrowok="t"/>
                <v:fill type="solid"/>
              </v:shape>
            </v:group>
            <v:group style="position:absolute;left:5520;top:6926;width:5252;height:236" coordorigin="5520,6926" coordsize="5252,236">
              <v:shape style="position:absolute;left:5520;top:6926;width:5252;height:236" coordorigin="5520,6926" coordsize="5252,236" path="m5520,7162l10771,7162,10771,6926,5520,6926,5520,7162xe" filled="true" fillcolor="#e6e6e6" stroked="false">
                <v:path arrowok="t"/>
                <v:fill type="solid"/>
              </v:shape>
            </v:group>
            <v:group style="position:absolute;left:5520;top:7162;width:5252;height:236" coordorigin="5520,7162" coordsize="5252,236">
              <v:shape style="position:absolute;left:5520;top:7162;width:5252;height:236" coordorigin="5520,7162" coordsize="5252,236" path="m5520,7397l10771,7397,10771,7162,5520,7162,5520,7397xe" filled="true" fillcolor="#e6e6e6" stroked="false">
                <v:path arrowok="t"/>
                <v:fill type="solid"/>
              </v:shape>
            </v:group>
            <v:group style="position:absolute;left:5520;top:7397;width:5252;height:236" coordorigin="5520,7397" coordsize="5252,236">
              <v:shape style="position:absolute;left:5520;top:7397;width:5252;height:236" coordorigin="5520,7397" coordsize="5252,236" path="m5520,7632l10771,7632,10771,7397,5520,7397,5520,7632xe" filled="true" fillcolor="#e6e6e6" stroked="false">
                <v:path arrowok="t"/>
                <v:fill type="solid"/>
              </v:shape>
            </v:group>
            <v:group style="position:absolute;left:5520;top:7632;width:5252;height:236" coordorigin="5520,7632" coordsize="5252,236">
              <v:shape style="position:absolute;left:5520;top:7632;width:5252;height:236" coordorigin="5520,7632" coordsize="5252,236" path="m5520,7867l10771,7867,10771,7632,5520,7632,5520,7867xe" filled="true" fillcolor="#e6e6e6" stroked="false">
                <v:path arrowok="t"/>
                <v:fill type="solid"/>
              </v:shape>
            </v:group>
            <v:group style="position:absolute;left:5520;top:7867;width:5252;height:236" coordorigin="5520,7867" coordsize="5252,236">
              <v:shape style="position:absolute;left:5520;top:7867;width:5252;height:236" coordorigin="5520,7867" coordsize="5252,236" path="m5520,8102l10771,8102,10771,7867,5520,7867,5520,8102xe" filled="true" fillcolor="#e6e6e6" stroked="false">
                <v:path arrowok="t"/>
                <v:fill type="solid"/>
              </v:shape>
            </v:group>
            <v:group style="position:absolute;left:5520;top:8102;width:5252;height:236" coordorigin="5520,8102" coordsize="5252,236">
              <v:shape style="position:absolute;left:5520;top:8102;width:5252;height:236" coordorigin="5520,8102" coordsize="5252,236" path="m5520,8338l10771,8338,10771,8102,5520,8102,5520,8338xe" filled="true" fillcolor="#e6e6e6" stroked="false">
                <v:path arrowok="t"/>
                <v:fill type="solid"/>
              </v:shape>
            </v:group>
            <v:group style="position:absolute;left:5520;top:8338;width:5252;height:293" coordorigin="5520,8338" coordsize="5252,293">
              <v:shape style="position:absolute;left:5520;top:8338;width:5252;height:293" coordorigin="5520,8338" coordsize="5252,293" path="m5520,8630l10771,8630,10771,8338,5520,8338,5520,8630xe" filled="true" fillcolor="#e6e6e6" stroked="false">
                <v:path arrowok="t"/>
                <v:fill type="solid"/>
              </v:shape>
            </v:group>
            <v:group style="position:absolute;left:5520;top:8647;width:5252;height:120" coordorigin="5520,8647" coordsize="5252,120">
              <v:shape style="position:absolute;left:5520;top:8647;width:5252;height:120" coordorigin="5520,8647" coordsize="5252,120" path="m5520,8767l10771,8767,10771,8647,5520,8647,5520,8767xe" filled="true" fillcolor="#e6e6e6" stroked="false">
                <v:path arrowok="t"/>
                <v:fill type="solid"/>
              </v:shape>
            </v:group>
            <v:group style="position:absolute;left:5520;top:8767;width:5252;height:236" coordorigin="5520,8767" coordsize="5252,236">
              <v:shape style="position:absolute;left:5520;top:8767;width:5252;height:236" coordorigin="5520,8767" coordsize="5252,236" path="m5520,9002l10771,9002,10771,8767,5520,8767,5520,9002xe" filled="true" fillcolor="#e6e6e6" stroked="false">
                <v:path arrowok="t"/>
                <v:fill type="solid"/>
              </v:shape>
            </v:group>
            <v:group style="position:absolute;left:5520;top:9002;width:5252;height:293" coordorigin="5520,9002" coordsize="5252,293">
              <v:shape style="position:absolute;left:5520;top:9002;width:5252;height:293" coordorigin="5520,9002" coordsize="5252,293" path="m5520,9295l10771,9295,10771,9002,5520,9002,5520,9295xe" filled="true" fillcolor="#e6e6e6" stroked="false">
                <v:path arrowok="t"/>
                <v:fill type="solid"/>
              </v:shape>
            </v:group>
            <v:group style="position:absolute;left:5520;top:9312;width:5252;height:120" coordorigin="5520,9312" coordsize="5252,120">
              <v:shape style="position:absolute;left:5520;top:9312;width:5252;height:120" coordorigin="5520,9312" coordsize="5252,120" path="m5520,9432l10771,9432,10771,9312,5520,9312,5520,9432xe" filled="true" fillcolor="#e6e6e6" stroked="false">
                <v:path arrowok="t"/>
                <v:fill type="solid"/>
              </v:shape>
            </v:group>
            <v:group style="position:absolute;left:5520;top:9432;width:5252;height:236" coordorigin="5520,9432" coordsize="5252,236">
              <v:shape style="position:absolute;left:5520;top:9432;width:5252;height:236" coordorigin="5520,9432" coordsize="5252,236" path="m5520,9667l10771,9667,10771,9432,5520,9432,5520,9667xe" filled="true" fillcolor="#e6e6e6" stroked="false">
                <v:path arrowok="t"/>
                <v:fill type="solid"/>
              </v:shape>
            </v:group>
            <v:group style="position:absolute;left:5520;top:9667;width:5252;height:236" coordorigin="5520,9667" coordsize="5252,236">
              <v:shape style="position:absolute;left:5520;top:9667;width:5252;height:236" coordorigin="5520,9667" coordsize="5252,236" path="m5520,9902l10771,9902,10771,9667,5520,9667,5520,9902xe" filled="true" fillcolor="#e6e6e6" stroked="false">
                <v:path arrowok="t"/>
                <v:fill type="solid"/>
              </v:shape>
            </v:group>
            <v:group style="position:absolute;left:5520;top:9902;width:5252;height:236" coordorigin="5520,9902" coordsize="5252,236">
              <v:shape style="position:absolute;left:5520;top:9902;width:5252;height:236" coordorigin="5520,9902" coordsize="5252,236" path="m5520,10138l10771,10138,10771,9902,5520,9902,5520,10138xe" filled="true" fillcolor="#e6e6e6" stroked="false">
                <v:path arrowok="t"/>
                <v:fill type="solid"/>
              </v:shape>
            </v:group>
            <v:group style="position:absolute;left:5520;top:10138;width:5252;height:236" coordorigin="5520,10138" coordsize="5252,236">
              <v:shape style="position:absolute;left:5520;top:10138;width:5252;height:236" coordorigin="5520,10138" coordsize="5252,236" path="m5520,10373l10771,10373,10771,10138,5520,10138,5520,10373xe" filled="true" fillcolor="#e6e6e6" stroked="false">
                <v:path arrowok="t"/>
                <v:fill type="solid"/>
              </v:shape>
            </v:group>
            <v:group style="position:absolute;left:5520;top:10373;width:5252;height:236" coordorigin="5520,10373" coordsize="5252,236">
              <v:shape style="position:absolute;left:5520;top:10373;width:5252;height:236" coordorigin="5520,10373" coordsize="5252,236" path="m5520,10608l10771,10608,10771,10373,5520,10373,5520,10608xe" filled="true" fillcolor="#e6e6e6" stroked="false">
                <v:path arrowok="t"/>
                <v:fill type="solid"/>
              </v:shape>
            </v:group>
            <v:group style="position:absolute;left:5520;top:10608;width:5252;height:236" coordorigin="5520,10608" coordsize="5252,236">
              <v:shape style="position:absolute;left:5520;top:10608;width:5252;height:236" coordorigin="5520,10608" coordsize="5252,236" path="m5520,10843l10771,10843,10771,10608,5520,10608,5520,10843xe" filled="true" fillcolor="#e6e6e6" stroked="false">
                <v:path arrowok="t"/>
                <v:fill type="solid"/>
              </v:shape>
            </v:group>
            <v:group style="position:absolute;left:5520;top:10843;width:5252;height:236" coordorigin="5520,10843" coordsize="5252,236">
              <v:shape style="position:absolute;left:5520;top:10843;width:5252;height:236" coordorigin="5520,10843" coordsize="5252,236" path="m5520,11078l10771,11078,10771,10843,5520,10843,5520,11078xe" filled="true" fillcolor="#e6e6e6" stroked="false">
                <v:path arrowok="t"/>
                <v:fill type="solid"/>
              </v:shape>
            </v:group>
            <v:group style="position:absolute;left:5520;top:11078;width:5252;height:236" coordorigin="5520,11078" coordsize="5252,236">
              <v:shape style="position:absolute;left:5520;top:11078;width:5252;height:236" coordorigin="5520,11078" coordsize="5252,236" path="m5520,11314l10771,11314,10771,11078,5520,11078,5520,11314xe" filled="true" fillcolor="#e6e6e6" stroked="false">
                <v:path arrowok="t"/>
                <v:fill type="solid"/>
              </v:shape>
            </v:group>
            <v:group style="position:absolute;left:5520;top:11314;width:5252;height:236" coordorigin="5520,11314" coordsize="5252,236">
              <v:shape style="position:absolute;left:5520;top:11314;width:5252;height:236" coordorigin="5520,11314" coordsize="5252,236" path="m5520,11549l10771,11549,10771,11314,5520,11314,5520,11549xe" filled="true" fillcolor="#e6e6e6" stroked="false">
                <v:path arrowok="t"/>
                <v:fill type="solid"/>
              </v:shape>
            </v:group>
            <v:group style="position:absolute;left:5520;top:11549;width:5252;height:293" coordorigin="5520,11549" coordsize="5252,293">
              <v:shape style="position:absolute;left:5520;top:11549;width:5252;height:293" coordorigin="5520,11549" coordsize="5252,293" path="m5520,11842l10771,11842,10771,11549,5520,11549,5520,11842xe" filled="true" fillcolor="#e6e6e6" stroked="false">
                <v:path arrowok="t"/>
                <v:fill type="solid"/>
              </v:shape>
            </v:group>
            <v:group style="position:absolute;left:5520;top:11858;width:5252;height:120" coordorigin="5520,11858" coordsize="5252,120">
              <v:shape style="position:absolute;left:5520;top:11858;width:5252;height:120" coordorigin="5520,11858" coordsize="5252,120" path="m5520,11978l10771,11978,10771,11858,5520,11858,5520,11978xe" filled="true" fillcolor="#e6e6e6" stroked="false">
                <v:path arrowok="t"/>
                <v:fill type="solid"/>
              </v:shape>
            </v:group>
            <v:group style="position:absolute;left:5520;top:11978;width:5252;height:236" coordorigin="5520,11978" coordsize="5252,236">
              <v:shape style="position:absolute;left:5520;top:11978;width:5252;height:236" coordorigin="5520,11978" coordsize="5252,236" path="m5520,12214l10771,12214,10771,11978,5520,11978,5520,12214xe" filled="true" fillcolor="#e6e6e6" stroked="false">
                <v:path arrowok="t"/>
                <v:fill type="solid"/>
              </v:shape>
            </v:group>
            <v:group style="position:absolute;left:5520;top:12214;width:5252;height:293" coordorigin="5520,12214" coordsize="5252,293">
              <v:shape style="position:absolute;left:5520;top:12214;width:5252;height:293" coordorigin="5520,12214" coordsize="5252,293" path="m5520,12506l10771,12506,10771,12214,5520,12214,5520,12506xe" filled="true" fillcolor="#e6e6e6" stroked="false">
                <v:path arrowok="t"/>
                <v:fill type="solid"/>
              </v:shape>
            </v:group>
            <v:group style="position:absolute;left:5520;top:12523;width:5252;height:120" coordorigin="5520,12523" coordsize="5252,120">
              <v:shape style="position:absolute;left:5520;top:12523;width:5252;height:120" coordorigin="5520,12523" coordsize="5252,120" path="m5520,12643l10771,12643,10771,12523,5520,12523,5520,12643xe" filled="true" fillcolor="#e6e6e6" stroked="false">
                <v:path arrowok="t"/>
                <v:fill type="solid"/>
              </v:shape>
            </v:group>
            <v:group style="position:absolute;left:5520;top:12643;width:5252;height:236" coordorigin="5520,12643" coordsize="5252,236">
              <v:shape style="position:absolute;left:5520;top:12643;width:5252;height:236" coordorigin="5520,12643" coordsize="5252,236" path="m5520,12878l10771,12878,10771,12643,5520,12643,5520,12878xe" filled="true" fillcolor="#e6e6e6" stroked="false">
                <v:path arrowok="t"/>
                <v:fill type="solid"/>
              </v:shape>
            </v:group>
            <v:group style="position:absolute;left:5520;top:12878;width:5252;height:293" coordorigin="5520,12878" coordsize="5252,293">
              <v:shape style="position:absolute;left:5520;top:12878;width:5252;height:293" coordorigin="5520,12878" coordsize="5252,293" path="m5520,13171l10771,13171,10771,12878,5520,12878,5520,13171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08"/>
        <w:gridCol w:w="1260"/>
        <w:gridCol w:w="5492"/>
      </w:tblGrid>
      <w:tr>
        <w:trPr>
          <w:trHeight w:val="664" w:hRule="exact"/>
        </w:trPr>
        <w:tc>
          <w:tcPr>
            <w:tcW w:w="2608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51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Periods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(NCPDS)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30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038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weather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data.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(W13958)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273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rainfall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interception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storage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(CINTCP)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0.1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52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PRZM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5.4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(EPA,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1998)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606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3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Active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Root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(AMXDR)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2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110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69" w:right="169" w:firstLine="4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Consultation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Gerik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(254-774-6128).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Most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4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Blacklands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(parent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material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caliche/limestone)</w:t>
            </w:r>
            <w:r>
              <w:rPr>
                <w:rFonts w:ascii="Times New Roman"/>
                <w:spacing w:val="5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up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6'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deep.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The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average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depth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3-4'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,</w:t>
            </w:r>
            <w:r>
              <w:rPr>
                <w:rFonts w:ascii="Times New Roman"/>
                <w:spacing w:val="-2"/>
                <w:sz w:val="20"/>
              </w:rPr>
              <w:t> with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Austin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being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shallower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Houston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clay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deeper.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89" w:right="28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110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cm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approx.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43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May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inconsistent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other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scenarios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different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sources.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900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7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Canopy</w:t>
            </w:r>
            <w:r>
              <w:rPr>
                <w:rFonts w:ascii="Times New Roman"/>
                <w:spacing w:val="-1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Coverage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(COVMAX)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8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99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24" w:right="22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Tom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Gerik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(254-774-6128). </w:t>
            </w:r>
            <w:r>
              <w:rPr>
                <w:rFonts w:ascii="Times New Roman"/>
                <w:spacing w:val="4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good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moisture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conditions</w:t>
            </w:r>
            <w:r>
              <w:rPr>
                <w:rFonts w:ascii="Times New Roman"/>
                <w:spacing w:val="3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(35-36"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mostly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spring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rains),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canopy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very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thick</w:t>
            </w:r>
            <w:r>
              <w:rPr>
                <w:rFonts w:ascii="Times New Roman"/>
                <w:spacing w:val="2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(99-100%).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1135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8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Soil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Condition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After</w:t>
            </w:r>
            <w:r>
              <w:rPr>
                <w:rFonts w:ascii="Times New Roman"/>
                <w:spacing w:val="3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1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(ICNAH)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right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26" w:right="124" w:firstLine="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1"/>
                <w:sz w:val="20"/>
              </w:rPr>
              <w:t>Tom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Gerik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(254-774-6128),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winter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Blacklands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area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5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from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mid-May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early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June.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The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earliest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repeat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4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following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spring.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The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stubble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left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alone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until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mid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late</w:t>
            </w:r>
            <w:r>
              <w:rPr>
                <w:rFonts w:ascii="Times New Roman"/>
                <w:spacing w:val="54"/>
                <w:w w:val="9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summer,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disked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August/September.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48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(EMD,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z w:val="20"/>
              </w:rPr>
              <w:t>EMM,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IYREM)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16/10</w:t>
            </w:r>
          </w:p>
        </w:tc>
        <w:tc>
          <w:tcPr>
            <w:tcW w:w="549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40" w:right="136" w:hanging="1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Usual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Dates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U.S.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Field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Crops</w:t>
            </w:r>
            <w:r>
              <w:rPr>
                <w:rFonts w:ascii="Times New Roman"/>
                <w:spacing w:val="43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1984).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Note: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mid-point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planting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plus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7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days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emergence.</w:t>
            </w:r>
            <w:r>
              <w:rPr>
                <w:rFonts w:ascii="Times New Roman"/>
                <w:sz w:val="20"/>
              </w:rPr>
              <w:t> </w:t>
            </w:r>
            <w:r>
              <w:rPr>
                <w:rFonts w:ascii="Times New Roman"/>
                <w:spacing w:val="4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Maturation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based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200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day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average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period.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set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mid-point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most</w:t>
            </w:r>
            <w:r>
              <w:rPr>
                <w:rFonts w:ascii="Times New Roman"/>
                <w:spacing w:val="2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active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period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harvesting.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193" w:right="193" w:firstLine="4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maturity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dates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occur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year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following</w:t>
            </w:r>
            <w:r>
              <w:rPr>
                <w:rFonts w:ascii="Times New Roman"/>
                <w:spacing w:val="4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emergence,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since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overwintering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crop.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growing</w:t>
            </w:r>
            <w:r>
              <w:rPr>
                <w:rFonts w:ascii="Times New Roman"/>
                <w:spacing w:val="19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beginning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simulation.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394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Maturity</w:t>
            </w:r>
            <w:r>
              <w:rPr>
                <w:rFonts w:ascii="Times New Roman"/>
                <w:spacing w:val="26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(MAD,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MAM,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IYRMAT)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30/04</w:t>
            </w:r>
          </w:p>
        </w:tc>
        <w:tc>
          <w:tcPr>
            <w:tcW w:w="549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746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165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Date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Harvest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(HAD,</w:t>
            </w:r>
            <w:r>
              <w:rPr>
                <w:rFonts w:ascii="Times New Roman"/>
                <w:spacing w:val="2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HAM,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IYRHAR)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9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17/06</w:t>
            </w:r>
          </w:p>
        </w:tc>
        <w:tc>
          <w:tcPr>
            <w:tcW w:w="5492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665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111" w:right="662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sz w:val="20"/>
              </w:rPr>
              <w:t>Maximum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Dry</w:t>
            </w:r>
            <w:r>
              <w:rPr>
                <w:rFonts w:ascii="Times New Roman"/>
                <w:spacing w:val="-1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Weight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(WFMAX)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19"/>
              <w:ind w:left="141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Set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to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“0"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 w:eastAsia="Times New Roman"/>
                <w:spacing w:val="-4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used</w:t>
            </w:r>
            <w:r>
              <w:rPr>
                <w:rFonts w:ascii="Times New Roman" w:hAnsi="Times New Roman" w:cs="Times New Roman" w:eastAsia="Times New Roman"/>
                <w:spacing w:val="-3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in</w:t>
            </w:r>
            <w:r>
              <w:rPr>
                <w:rFonts w:ascii="Times New Roman" w:hAnsi="Times New Roman" w:cs="Times New Roman" w:eastAsia="Times New Roman"/>
                <w:spacing w:val="-5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simulation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</w:tr>
      <w:tr>
        <w:trPr>
          <w:trHeight w:val="2546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SCS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Curve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Number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(CN)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217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94,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87,</w:t>
            </w:r>
            <w:r>
              <w:rPr>
                <w:rFonts w:ascii="Times New Roman"/>
                <w:spacing w:val="-2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88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174" w:right="17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Gleams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Manual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Table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H-4;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Fallow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SR/poor;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Cropping</w:t>
            </w:r>
            <w:r>
              <w:rPr>
                <w:rFonts w:ascii="Times New Roman"/>
                <w:spacing w:val="4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=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Small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SR/good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1990)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279" w:right="278" w:hanging="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08/14/01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consultation</w:t>
            </w:r>
            <w:r>
              <w:rPr>
                <w:rFonts w:ascii="Times New Roman"/>
                <w:spacing w:val="-10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with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Jimmy</w:t>
            </w:r>
            <w:r>
              <w:rPr>
                <w:rFonts w:ascii="Times New Roman"/>
                <w:spacing w:val="-12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Williams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(254.774.6124),</w:t>
            </w:r>
            <w:r>
              <w:rPr>
                <w:rFonts w:ascii="Times New Roman"/>
                <w:spacing w:val="45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Research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Scientist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at </w:t>
            </w:r>
            <w:r>
              <w:rPr>
                <w:rFonts w:ascii="Times New Roman"/>
                <w:spacing w:val="41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Blacklands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Resources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Center,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Temple,</w:t>
            </w:r>
            <w:r>
              <w:rPr>
                <w:rFonts w:ascii="Times New Roman"/>
                <w:spacing w:val="59"/>
                <w:w w:val="99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TX;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specialty: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hydrologic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engineering.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Winter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wheat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24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Blacklands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area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grown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2"/>
                <w:sz w:val="20"/>
              </w:rPr>
              <w:t>highly</w:t>
            </w:r>
            <w:r>
              <w:rPr>
                <w:rFonts w:ascii="Times New Roman"/>
                <w:spacing w:val="-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structured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soils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(strong</w:t>
            </w:r>
            <w:r>
              <w:rPr>
                <w:rFonts w:ascii="Times New Roman"/>
                <w:spacing w:val="4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granular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peds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surface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horizon).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Because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production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5" w:lineRule="auto"/>
              <w:ind w:left="116" w:right="11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practices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(stubble,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conservation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tillage),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cropping</w:t>
            </w:r>
            <w:r>
              <w:rPr>
                <w:rFonts w:ascii="Times New Roman"/>
                <w:spacing w:val="-8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residue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CN</w:t>
            </w:r>
            <w:r>
              <w:rPr>
                <w:rFonts w:ascii="Times New Roman"/>
                <w:spacing w:val="61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values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(87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88)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are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ones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JW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recommended.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z w:val="20"/>
              </w:rPr>
              <w:t>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stated</w:t>
            </w:r>
            <w:r>
              <w:rPr>
                <w:rFonts w:ascii="Times New Roman"/>
                <w:spacing w:val="-3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that</w:t>
            </w:r>
            <w:r>
              <w:rPr>
                <w:rFonts w:ascii="Times New Roman"/>
                <w:spacing w:val="37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antecedent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moisture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has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most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effect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runoff.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 w:hAnsi="Times New Roman" w:cs="Times New Roman" w:eastAsia="Times New Roman"/>
                <w:spacing w:val="-2"/>
                <w:sz w:val="20"/>
                <w:szCs w:val="20"/>
              </w:rPr>
              <w:t>Manning’s</w:t>
            </w:r>
            <w:r>
              <w:rPr>
                <w:rFonts w:ascii="Times New Roman" w:hAnsi="Times New Roman" w:cs="Times New Roman" w:eastAsia="Times New Roman"/>
                <w:spacing w:val="-9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 w:eastAsia="Times New Roman"/>
                <w:spacing w:val="-7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sz w:val="20"/>
                <w:szCs w:val="20"/>
              </w:rPr>
              <w:t>Value</w:t>
            </w:r>
            <w:r>
              <w:rPr>
                <w:rFonts w:ascii="Times New Roman" w:hAnsi="Times New Roman" w:cs="Times New Roman" w:eastAsia="Times New Roman"/>
                <w:spacing w:val="-8"/>
                <w:sz w:val="20"/>
                <w:szCs w:val="2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  <w:t>(MNGN)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39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0.014</w:t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147" w:right="337" w:hanging="180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Project, </w:t>
            </w:r>
            <w:r>
              <w:rPr>
                <w:rFonts w:ascii="Times New Roman"/>
                <w:spacing w:val="42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J94CTCTN;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Cotton,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no-tillage,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Waco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4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665" w:hRule="exact"/>
        </w:trPr>
        <w:tc>
          <w:tcPr>
            <w:tcW w:w="2608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19"/>
              <w:ind w:left="111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USLE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z w:val="20"/>
              </w:rPr>
              <w:t>C</w:t>
            </w:r>
            <w:r>
              <w:rPr>
                <w:rFonts w:ascii="Times New Roman"/>
                <w:spacing w:val="-7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Factor</w:t>
            </w:r>
            <w:r>
              <w:rPr>
                <w:rFonts w:ascii="Times New Roman"/>
                <w:spacing w:val="-6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(USLEC)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5" w:lineRule="auto" w:before="119"/>
              <w:ind w:left="394" w:right="331" w:hanging="58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0.026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-</w:t>
            </w:r>
            <w:r>
              <w:rPr>
                <w:rFonts w:ascii="Times New Roman"/>
                <w:spacing w:val="23"/>
                <w:w w:val="99"/>
                <w:sz w:val="20"/>
              </w:rPr>
              <w:t> </w:t>
            </w:r>
            <w:r>
              <w:rPr>
                <w:rFonts w:ascii="Times New Roman"/>
                <w:sz w:val="20"/>
              </w:rPr>
              <w:t>0.318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54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5" w:lineRule="auto" w:before="119"/>
              <w:ind w:left="2147" w:right="335" w:hanging="181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RUSLE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z w:val="20"/>
              </w:rPr>
              <w:t>Project; </w:t>
            </w:r>
            <w:r>
              <w:rPr>
                <w:rFonts w:ascii="Times New Roman"/>
                <w:spacing w:val="41"/>
                <w:sz w:val="20"/>
              </w:rPr>
              <w:t> </w:t>
            </w:r>
            <w:r>
              <w:rPr>
                <w:rFonts w:ascii="Times New Roman"/>
                <w:sz w:val="20"/>
              </w:rPr>
              <w:t>J94CTCTN;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Cotton,</w:t>
            </w:r>
            <w:r>
              <w:rPr>
                <w:rFonts w:ascii="Times New Roman"/>
                <w:spacing w:val="-5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no-tillage,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z w:val="20"/>
              </w:rPr>
              <w:t>Waco</w:t>
            </w:r>
            <w:r>
              <w:rPr>
                <w:rFonts w:ascii="Times New Roman"/>
                <w:spacing w:val="-4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TX</w:t>
            </w:r>
            <w:r>
              <w:rPr>
                <w:rFonts w:ascii="Times New Roman"/>
                <w:spacing w:val="40"/>
                <w:w w:val="99"/>
                <w:sz w:val="20"/>
              </w:rPr>
              <w:t> </w:t>
            </w:r>
            <w:r>
              <w:rPr>
                <w:rFonts w:ascii="Times New Roman"/>
                <w:spacing w:val="-1"/>
                <w:sz w:val="20"/>
              </w:rPr>
              <w:t>(USDA,</w:t>
            </w:r>
            <w:r>
              <w:rPr>
                <w:rFonts w:ascii="Times New Roman"/>
                <w:spacing w:val="-11"/>
                <w:sz w:val="20"/>
              </w:rPr>
              <w:t> </w:t>
            </w:r>
            <w:r>
              <w:rPr>
                <w:rFonts w:ascii="Times New Roman"/>
                <w:spacing w:val="1"/>
                <w:sz w:val="20"/>
              </w:rPr>
              <w:t>2000)</w:t>
            </w:r>
            <w:r>
              <w:rPr>
                <w:rFonts w:ascii="Times New Roman"/>
                <w:sz w:val="20"/>
              </w:rPr>
            </w:r>
          </w:p>
        </w:tc>
      </w:tr>
      <w:tr>
        <w:trPr>
          <w:trHeight w:val="428" w:hRule="exact"/>
        </w:trPr>
        <w:tc>
          <w:tcPr>
            <w:tcW w:w="9359" w:type="dxa"/>
            <w:gridSpan w:val="3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>
            <w:pPr/>
          </w:p>
        </w:tc>
      </w:tr>
    </w:tbl>
    <w:p>
      <w:pPr>
        <w:spacing w:after="0"/>
        <w:sectPr>
          <w:pgSz w:w="12240" w:h="15840"/>
          <w:pgMar w:top="1280" w:bottom="280" w:left="1420" w:right="124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375.720001pt;margin-top:177.960007pt;width:153pt;height:79pt;mso-position-horizontal-relative:page;mso-position-vertical-relative:page;z-index:-262072" coordorigin="7514,3559" coordsize="3060,1580">
            <v:group style="position:absolute;left:7514;top:3559;width:3060;height:164" coordorigin="7514,3559" coordsize="3060,164">
              <v:shape style="position:absolute;left:7514;top:3559;width:3060;height:164" coordorigin="7514,3559" coordsize="3060,164" path="m7514,3722l10574,3722,10574,3559,7514,3559,7514,3722xe" filled="true" fillcolor="#e6e6e6" stroked="false">
                <v:path arrowok="t"/>
                <v:fill type="solid"/>
              </v:shape>
            </v:group>
            <v:group style="position:absolute;left:7514;top:3722;width:3060;height:284" coordorigin="7514,3722" coordsize="3060,284">
              <v:shape style="position:absolute;left:7514;top:3722;width:3060;height:284" coordorigin="7514,3722" coordsize="3060,284" path="m7514,4006l10574,4006,10574,3722,7514,3722,7514,4006xe" filled="true" fillcolor="#e6e6e6" stroked="false">
                <v:path arrowok="t"/>
                <v:fill type="solid"/>
              </v:shape>
            </v:group>
            <v:group style="position:absolute;left:7514;top:4006;width:3060;height:284" coordorigin="7514,4006" coordsize="3060,284">
              <v:shape style="position:absolute;left:7514;top:4006;width:3060;height:284" coordorigin="7514,4006" coordsize="3060,284" path="m7514,4289l10574,4289,10574,4006,7514,4006,7514,4289xe" filled="true" fillcolor="#e6e6e6" stroked="false">
                <v:path arrowok="t"/>
                <v:fill type="solid"/>
              </v:shape>
            </v:group>
            <v:group style="position:absolute;left:7514;top:4289;width:3060;height:284" coordorigin="7514,4289" coordsize="3060,284">
              <v:shape style="position:absolute;left:7514;top:4289;width:3060;height:284" coordorigin="7514,4289" coordsize="3060,284" path="m7514,4572l10574,4572,10574,4289,7514,4289,7514,4572xe" filled="true" fillcolor="#e6e6e6" stroked="false">
                <v:path arrowok="t"/>
                <v:fill type="solid"/>
              </v:shape>
            </v:group>
            <v:group style="position:absolute;left:7514;top:4572;width:3060;height:284" coordorigin="7514,4572" coordsize="3060,284">
              <v:shape style="position:absolute;left:7514;top:4572;width:3060;height:284" coordorigin="7514,4572" coordsize="3060,284" path="m7514,4855l10574,4855,10574,4572,7514,4572,7514,4855xe" filled="true" fillcolor="#e6e6e6" stroked="false">
                <v:path arrowok="t"/>
                <v:fill type="solid"/>
              </v:shape>
            </v:group>
            <v:group style="position:absolute;left:7514;top:4855;width:3060;height:284" coordorigin="7514,4855" coordsize="3060,284">
              <v:shape style="position:absolute;left:7514;top:4855;width:3060;height:284" coordorigin="7514,4855" coordsize="3060,284" path="m7514,5138l10574,5138,10574,4855,7514,4855,7514,5138xe" filled="true" fillcolor="#e6e6e6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28"/>
          <w:szCs w:val="28"/>
        </w:rPr>
      </w:pPr>
    </w:p>
    <w:tbl>
      <w:tblPr>
        <w:tblW w:w="0" w:type="auto"/>
        <w:jc w:val="left"/>
        <w:tblInd w:w="10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2"/>
      </w:tblGrid>
      <w:tr>
        <w:trPr>
          <w:trHeight w:val="788" w:hRule="exact"/>
        </w:trPr>
        <w:tc>
          <w:tcPr>
            <w:tcW w:w="9362" w:type="dxa"/>
            <w:gridSpan w:val="3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207"/>
              <w:ind w:left="126" w:right="27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Table</w:t>
            </w:r>
            <w:r>
              <w:rPr>
                <w:rFonts w:ascii="Times New Roman"/>
                <w:b/>
                <w:spacing w:val="-1"/>
                <w:sz w:val="24"/>
              </w:rPr>
              <w:t> </w:t>
            </w:r>
            <w:r>
              <w:rPr>
                <w:rFonts w:ascii="Times New Roman"/>
                <w:b/>
                <w:sz w:val="24"/>
              </w:rPr>
              <w:t>4.  </w:t>
            </w:r>
            <w:r>
              <w:rPr>
                <w:rFonts w:ascii="Times New Roman"/>
                <w:b/>
                <w:spacing w:val="12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PRZM</w:t>
            </w:r>
            <w:r>
              <w:rPr>
                <w:rFonts w:ascii="Times New Roman"/>
                <w:sz w:val="24"/>
              </w:rPr>
              <w:t> 3.12 </w:t>
            </w:r>
            <w:r>
              <w:rPr>
                <w:rFonts w:ascii="Times New Roman"/>
                <w:spacing w:val="-1"/>
                <w:sz w:val="24"/>
              </w:rPr>
              <w:t>Crocket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Fine Sandy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Loam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Parameters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for </w:t>
            </w:r>
            <w:r>
              <w:rPr>
                <w:rFonts w:ascii="Times New Roman"/>
                <w:sz w:val="24"/>
              </w:rPr>
              <w:t>the</w:t>
            </w:r>
            <w:r>
              <w:rPr>
                <w:rFonts w:ascii="Times New Roman"/>
                <w:spacing w:val="-1"/>
                <w:sz w:val="24"/>
              </w:rPr>
              <w:t> Blacklands,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Texas</w:t>
            </w:r>
            <w:r>
              <w:rPr>
                <w:rFonts w:ascii="Times New Roman"/>
                <w:sz w:val="24"/>
              </w:rPr>
              <w:t> -</w:t>
            </w:r>
            <w:r>
              <w:rPr>
                <w:rFonts w:ascii="Times New Roman"/>
                <w:spacing w:val="5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Wheat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46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21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Parameter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Value</w:t>
            </w:r>
          </w:p>
        </w:tc>
        <w:tc>
          <w:tcPr>
            <w:tcW w:w="33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0" w:lineRule="auto" w:before="163"/>
              <w:ind w:left="71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Verification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Source</w:t>
            </w:r>
            <w:r>
              <w:rPr>
                <w:rFonts w:ascii="Times New Roman"/>
                <w:sz w:val="24"/>
              </w:rPr>
            </w:r>
          </w:p>
        </w:tc>
      </w:tr>
      <w:tr>
        <w:trPr>
          <w:trHeight w:val="74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8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Total</w:t>
            </w:r>
            <w:r>
              <w:rPr>
                <w:rFonts w:ascii="Times New Roman"/>
                <w:sz w:val="24"/>
              </w:rPr>
              <w:t> Soil </w:t>
            </w:r>
            <w:r>
              <w:rPr>
                <w:rFonts w:ascii="Times New Roman"/>
                <w:spacing w:val="-1"/>
                <w:sz w:val="24"/>
              </w:rPr>
              <w:t>Depth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(CORED)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203 </w:t>
            </w:r>
            <w:r>
              <w:rPr>
                <w:rFonts w:ascii="Times New Roman"/>
                <w:spacing w:val="-1"/>
                <w:sz w:val="24"/>
              </w:rPr>
              <w:t>cm</w:t>
            </w:r>
          </w:p>
        </w:tc>
        <w:tc>
          <w:tcPr>
            <w:tcW w:w="333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07" w:right="207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Data Mart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 for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Milam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TX.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 for</w:t>
            </w:r>
            <w:r>
              <w:rPr>
                <w:rFonts w:ascii="Times New Roman"/>
                <w:spacing w:val="3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Crockett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fine sandy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loam,</w:t>
            </w:r>
            <w:r>
              <w:rPr>
                <w:rFonts w:ascii="Times New Roman"/>
                <w:sz w:val="24"/>
              </w:rPr>
              <w:t> 1 to</w:t>
            </w:r>
            <w:r>
              <w:rPr>
                <w:rFonts w:ascii="Times New Roman"/>
                <w:spacing w:val="3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percent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slopes.</w:t>
            </w:r>
          </w:p>
        </w:tc>
      </w:tr>
      <w:tr>
        <w:trPr>
          <w:trHeight w:val="850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9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Number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> Horizons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(NHORIZ)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459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 </w:t>
            </w:r>
            <w:r>
              <w:rPr>
                <w:rFonts w:ascii="Times New Roman"/>
                <w:spacing w:val="-1"/>
                <w:sz w:val="24"/>
              </w:rPr>
              <w:t>(Top</w:t>
            </w:r>
            <w:r>
              <w:rPr>
                <w:rFonts w:ascii="Times New Roman"/>
                <w:sz w:val="24"/>
              </w:rPr>
              <w:t> horizon split in </w:t>
            </w:r>
            <w:r>
              <w:rPr>
                <w:rFonts w:ascii="Times New Roman"/>
                <w:spacing w:val="-1"/>
                <w:sz w:val="24"/>
              </w:rPr>
              <w:t>two)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bottom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463" w:hRule="exact"/>
        </w:trPr>
        <w:tc>
          <w:tcPr>
            <w:tcW w:w="9362" w:type="dxa"/>
            <w:gridSpan w:val="3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>
            <w:pPr>
              <w:pStyle w:val="TableParagraph"/>
              <w:tabs>
                <w:tab w:pos="4386" w:val="left" w:leader="none"/>
              </w:tabs>
              <w:spacing w:line="240" w:lineRule="auto" w:before="163"/>
              <w:ind w:left="177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First,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Second,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Third</w:t>
              <w:tab/>
            </w: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Horizons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1,2,3)</w:t>
            </w:r>
          </w:p>
        </w:tc>
      </w:tr>
      <w:tr>
        <w:trPr>
          <w:trHeight w:val="159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46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pacing w:val="25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(THKNS)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</w:p>
          <w:p>
            <w:pPr>
              <w:pStyle w:val="TableParagraph"/>
              <w:spacing w:line="240" w:lineRule="auto" w:before="7"/>
              <w:ind w:left="81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15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74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  <w:p>
            <w:pPr>
              <w:pStyle w:val="TableParagraph"/>
              <w:spacing w:line="240" w:lineRule="auto" w:before="7"/>
              <w:ind w:left="7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96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</w:tc>
        <w:tc>
          <w:tcPr>
            <w:tcW w:w="333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>
              <w:pStyle w:val="TableParagraph"/>
              <w:spacing w:line="246" w:lineRule="auto" w:before="163"/>
              <w:ind w:left="207" w:right="207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Soil </w:t>
            </w:r>
            <w:r>
              <w:rPr>
                <w:rFonts w:ascii="Times New Roman"/>
                <w:spacing w:val="-1"/>
                <w:sz w:val="24"/>
              </w:rPr>
              <w:t>Data Mart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 for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Milam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County,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TX.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 for</w:t>
            </w:r>
            <w:r>
              <w:rPr>
                <w:rFonts w:ascii="Times New Roman"/>
                <w:spacing w:val="3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Crockett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fine sandy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loam,</w:t>
            </w:r>
            <w:r>
              <w:rPr>
                <w:rFonts w:ascii="Times New Roman"/>
                <w:sz w:val="24"/>
              </w:rPr>
              <w:t> 1 to</w:t>
            </w:r>
            <w:r>
              <w:rPr>
                <w:rFonts w:ascii="Times New Roman"/>
                <w:spacing w:val="3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 </w:t>
            </w:r>
            <w:r>
              <w:rPr>
                <w:rFonts w:ascii="Times New Roman"/>
                <w:spacing w:val="-1"/>
                <w:sz w:val="24"/>
              </w:rPr>
              <w:t>percent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slopes.</w:t>
            </w:r>
          </w:p>
          <w:p>
            <w:pPr>
              <w:pStyle w:val="TableParagraph"/>
              <w:spacing w:line="246" w:lineRule="auto"/>
              <w:ind w:left="147" w:right="147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hyperlink r:id="rId23">
              <w:r>
                <w:rPr>
                  <w:rFonts w:ascii="Times New Roman"/>
                  <w:color w:val="0000FF"/>
                  <w:spacing w:val="-1"/>
                  <w:sz w:val="24"/>
                </w:rPr>
                <w:t>http://soildatamart.nrcs.usda.go</w:t>
              </w:r>
            </w:hyperlink>
            <w:r>
              <w:rPr>
                <w:rFonts w:ascii="Times New Roman"/>
                <w:color w:val="0000FF"/>
                <w:spacing w:val="45"/>
                <w:sz w:val="24"/>
              </w:rPr>
              <w:t> </w:t>
            </w:r>
            <w:r>
              <w:rPr>
                <w:rFonts w:ascii="Times New Roman"/>
                <w:color w:val="0000FF"/>
                <w:sz w:val="24"/>
              </w:rPr>
              <w:t>v/</w:t>
            </w:r>
            <w:r>
              <w:rPr>
                <w:rFonts w:ascii="Times New Roman"/>
                <w:sz w:val="24"/>
              </w:rPr>
            </w: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</w:p>
          <w:p>
            <w:pPr>
              <w:pStyle w:val="TableParagraph"/>
              <w:spacing w:line="240" w:lineRule="auto" w:before="2"/>
              <w:ind w:right="0"/>
              <w:jc w:val="left"/>
              <w:rPr>
                <w:rFonts w:ascii="Times New Roman" w:hAnsi="Times New Roman" w:cs="Times New Roman" w:eastAsia="Times New Roman"/>
                <w:sz w:val="32"/>
                <w:szCs w:val="32"/>
              </w:rPr>
            </w:pPr>
          </w:p>
          <w:p>
            <w:pPr>
              <w:pStyle w:val="TableParagraph"/>
              <w:spacing w:line="246" w:lineRule="auto"/>
              <w:ind w:left="126" w:right="145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</w:t>
            </w:r>
            <w:r>
              <w:rPr>
                <w:rFonts w:ascii="Times New Roman"/>
                <w:spacing w:val="29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were taken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from</w:t>
            </w:r>
            <w:r>
              <w:rPr>
                <w:rFonts w:ascii="Times New Roman"/>
                <w:sz w:val="24"/>
              </w:rPr>
              <w:t> the</w:t>
            </w:r>
            <w:r>
              <w:rPr>
                <w:rFonts w:ascii="Times New Roman"/>
                <w:spacing w:val="27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SoilDataMart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Database</w:t>
            </w:r>
            <w:r>
              <w:rPr>
                <w:rFonts w:ascii="Times New Roman"/>
                <w:spacing w:val="23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(wthirdbar_r and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wfifteenbar_r</w:t>
            </w:r>
            <w:r>
              <w:rPr>
                <w:rFonts w:ascii="Times New Roman"/>
                <w:spacing w:val="3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fields</w:t>
            </w:r>
            <w:r>
              <w:rPr>
                <w:rFonts w:ascii="Times New Roman"/>
                <w:sz w:val="24"/>
              </w:rPr>
              <w:t> in the</w:t>
            </w:r>
            <w:r>
              <w:rPr>
                <w:rFonts w:ascii="Times New Roman"/>
                <w:spacing w:val="-1"/>
                <w:sz w:val="24"/>
              </w:rPr>
              <w:t> chorizon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table)</w:t>
            </w:r>
          </w:p>
        </w:tc>
      </w:tr>
      <w:tr>
        <w:trPr>
          <w:trHeight w:val="1370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12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Bulk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Density</w:t>
            </w:r>
            <w:r>
              <w:rPr>
                <w:rFonts w:ascii="Times New Roman"/>
                <w:spacing w:val="-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(BD)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1"/>
              <w:ind w:left="38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1.55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0" w:lineRule="auto" w:before="3"/>
              <w:ind w:left="47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1.48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3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1.6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  <w:p>
            <w:pPr>
              <w:pStyle w:val="TableParagraph"/>
              <w:spacing w:line="240" w:lineRule="auto" w:before="3"/>
              <w:ind w:left="53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1.6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 w:eastAsia="Times New Roman"/>
                <w:spacing w:val="-4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9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20"/>
                <w:position w:val="9"/>
                <w:sz w:val="16"/>
                <w:szCs w:val="16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5)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250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24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Initial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Water Content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(THETO)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0.196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 2)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0.34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0.291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=4)</w:t>
            </w:r>
          </w:p>
          <w:p>
            <w:pPr>
              <w:pStyle w:val="TableParagraph"/>
              <w:spacing w:line="244" w:lineRule="auto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0.311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596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61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Compartment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Thickness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(DPN)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810" w:right="716" w:hanging="92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2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  <w:r>
              <w:rPr>
                <w:rFonts w:ascii="Times New Roman"/>
                <w:spacing w:val="24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 </w:t>
            </w:r>
            <w:r>
              <w:rPr>
                <w:rFonts w:ascii="Times New Roman"/>
                <w:spacing w:val="-1"/>
                <w:sz w:val="24"/>
              </w:rPr>
              <w:t>cm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</w:tc>
        <w:tc>
          <w:tcPr>
            <w:tcW w:w="3332" w:type="dxa"/>
            <w:vMerge/>
            <w:tcBorders>
              <w:left w:val="single" w:sz="8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631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88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Field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Capacity</w:t>
            </w:r>
            <w:r>
              <w:rPr>
                <w:rFonts w:ascii="Times New Roman"/>
                <w:spacing w:val="28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(THEFC)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nil" w:sz="6" w:space="0" w:color="auto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565" w:hanging="41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0.196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=1,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 2)</w:t>
            </w:r>
          </w:p>
          <w:p>
            <w:pPr>
              <w:pStyle w:val="TableParagraph"/>
              <w:spacing w:line="244" w:lineRule="auto"/>
              <w:ind w:left="1105" w:right="625" w:hanging="47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0.34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=3)</w:t>
            </w:r>
          </w:p>
          <w:p>
            <w:pPr>
              <w:pStyle w:val="TableParagraph"/>
              <w:spacing w:line="295" w:lineRule="exact"/>
              <w:ind w:left="56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0.291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</w:r>
          </w:p>
        </w:tc>
        <w:tc>
          <w:tcPr>
            <w:tcW w:w="3332" w:type="dxa"/>
            <w:vMerge/>
            <w:tcBorders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after="0"/>
        <w:sectPr>
          <w:pgSz w:w="12240" w:h="15840"/>
          <w:pgMar w:top="1500" w:bottom="280" w:left="1240" w:right="142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6"/>
          <w:szCs w:val="6"/>
        </w:rPr>
      </w:pPr>
    </w:p>
    <w:tbl>
      <w:tblPr>
        <w:tblW w:w="0" w:type="auto"/>
        <w:jc w:val="left"/>
        <w:tblInd w:w="10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00"/>
        <w:gridCol w:w="3332"/>
      </w:tblGrid>
      <w:tr>
        <w:trPr>
          <w:trHeight w:val="881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/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/>
              <w:ind w:left="110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=4)</w:t>
            </w:r>
          </w:p>
          <w:p>
            <w:pPr>
              <w:pStyle w:val="TableParagraph"/>
              <w:spacing w:line="244" w:lineRule="auto" w:before="3"/>
              <w:ind w:left="1105" w:right="565" w:hanging="538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0.311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=5)</w:t>
            </w:r>
          </w:p>
        </w:tc>
        <w:tc>
          <w:tcPr>
            <w:tcW w:w="3332" w:type="dxa"/>
            <w:tcBorders>
              <w:top w:val="single" w:sz="8" w:space="0" w:color="E6E6E6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2503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981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Wilting</w:t>
            </w:r>
            <w:r>
              <w:rPr>
                <w:rFonts w:ascii="Times New Roman"/>
                <w:spacing w:val="-3"/>
                <w:sz w:val="24"/>
              </w:rPr>
              <w:t> </w:t>
            </w:r>
            <w:r>
              <w:rPr>
                <w:rFonts w:ascii="Times New Roman"/>
                <w:sz w:val="24"/>
              </w:rPr>
              <w:t>Point</w:t>
            </w:r>
            <w:r>
              <w:rPr>
                <w:rFonts w:ascii="Times New Roman"/>
                <w:spacing w:val="21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(THEWP)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4" w:lineRule="auto" w:before="160"/>
              <w:ind w:left="985" w:right="498" w:hanging="483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0.103  </w:t>
            </w:r>
            <w:r>
              <w:rPr>
                <w:rFonts w:ascii="Times New Roman" w:hAnsi="Times New Roman" w:cs="Times New Roman" w:eastAsia="Times New Roman"/>
                <w:spacing w:val="7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1,2)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0.245</w:t>
            </w:r>
            <w:r>
              <w:rPr>
                <w:rFonts w:ascii="Times New Roman" w:hAnsi="Times New Roman" w:cs="Times New Roman" w:eastAsia="Times New Roman"/>
                <w:spacing w:val="-2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3)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0.213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4)</w:t>
            </w:r>
          </w:p>
          <w:p>
            <w:pPr>
              <w:pStyle w:val="TableParagraph"/>
              <w:spacing w:line="244" w:lineRule="auto"/>
              <w:ind w:left="1076" w:right="565" w:hanging="509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eastAsia="Times New Roman"/>
                <w:position w:val="2"/>
                <w:sz w:val="24"/>
                <w:szCs w:val="24"/>
              </w:rPr>
              <w:t>0.187</w:t>
            </w:r>
            <w:r>
              <w:rPr>
                <w:rFonts w:ascii="Times New Roman" w:hAnsi="Times New Roman" w:cs="Times New Roman" w:eastAsia="Times New Roman"/>
                <w:spacing w:val="-3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-H</w:t>
            </w:r>
            <w:r>
              <w:rPr>
                <w:rFonts w:ascii="Times New Roman" w:hAnsi="Times New Roman" w:cs="Times New Roman" w:eastAsia="Times New Roman"/>
                <w:spacing w:val="-1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 w:eastAsia="Times New Roman"/>
                <w:spacing w:val="-4"/>
                <w:position w:val="2"/>
                <w:sz w:val="24"/>
                <w:szCs w:val="24"/>
              </w:rPr>
              <w:t> </w:t>
            </w:r>
            <w:r>
              <w:rPr>
                <w:rFonts w:ascii="Symbol" w:hAnsi="Symbol" w:cs="Symbol" w:eastAsia="Symbol"/>
                <w:spacing w:val="-1"/>
                <w:position w:val="2"/>
                <w:sz w:val="24"/>
                <w:szCs w:val="24"/>
              </w:rPr>
              <w:t>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cm</w:t>
            </w:r>
            <w:r>
              <w:rPr>
                <w:rFonts w:ascii="Times New Roman" w:hAnsi="Times New Roman" w:cs="Times New Roman" w:eastAsia="Times New Roman"/>
                <w:spacing w:val="-1"/>
                <w:position w:val="11"/>
                <w:sz w:val="16"/>
                <w:szCs w:val="16"/>
              </w:rPr>
              <w:t>-3</w:t>
            </w:r>
            <w:r>
              <w:rPr>
                <w:rFonts w:ascii="Times New Roman" w:hAnsi="Times New Roman" w:cs="Times New Roman" w:eastAsia="Times New Roman"/>
                <w:spacing w:val="-1"/>
                <w:position w:val="2"/>
                <w:sz w:val="24"/>
                <w:szCs w:val="24"/>
              </w:rPr>
              <w:t>-soil</w:t>
            </w:r>
            <w:r>
              <w:rPr>
                <w:rFonts w:ascii="Times New Roman" w:hAnsi="Times New Roman" w:cs="Times New Roman" w:eastAsia="Times New Roman"/>
                <w:spacing w:val="30"/>
                <w:position w:val="2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pacing w:val="-2"/>
                <w:sz w:val="24"/>
                <w:szCs w:val="24"/>
              </w:rPr>
              <w:t>(HORIZN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=</w:t>
            </w:r>
            <w:r>
              <w:rPr>
                <w:rFonts w:ascii="Times New Roman" w:hAnsi="Times New Roman" w:cs="Times New Roman" w:eastAsia="Times New Roman"/>
                <w:spacing w:val="-1"/>
                <w:sz w:val="24"/>
                <w:szCs w:val="24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</w:rPr>
              <w:t>5)</w:t>
            </w:r>
          </w:p>
        </w:tc>
        <w:tc>
          <w:tcPr>
            <w:tcW w:w="3332" w:type="dxa"/>
            <w:tcBorders>
              <w:top w:val="nil" w:sz="6" w:space="0" w:color="auto"/>
              <w:left w:val="single" w:sz="8" w:space="0" w:color="000000"/>
              <w:bottom w:val="nil" w:sz="6" w:space="0" w:color="auto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  <w:tr>
        <w:trPr>
          <w:trHeight w:val="1368" w:hRule="exact"/>
        </w:trPr>
        <w:tc>
          <w:tcPr>
            <w:tcW w:w="2430" w:type="dxa"/>
            <w:tcBorders>
              <w:top w:val="single" w:sz="8" w:space="0" w:color="000000"/>
              <w:left w:val="single" w:sz="7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6" w:lineRule="auto" w:before="163"/>
              <w:ind w:left="126" w:right="75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Organic Carbon</w:t>
            </w:r>
            <w:r>
              <w:rPr>
                <w:rFonts w:ascii="Times New Roman"/>
                <w:spacing w:val="26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Content</w:t>
            </w:r>
            <w:r>
              <w:rPr>
                <w:rFonts w:ascii="Times New Roman"/>
                <w:sz w:val="24"/>
              </w:rPr>
              <w:t> </w:t>
            </w:r>
            <w:r>
              <w:rPr>
                <w:rFonts w:ascii="Times New Roman"/>
                <w:spacing w:val="-1"/>
                <w:sz w:val="24"/>
              </w:rPr>
              <w:t>(OC)</w:t>
            </w:r>
          </w:p>
        </w:tc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7" w:space="0" w:color="000000"/>
              <w:right w:val="single" w:sz="8" w:space="0" w:color="000000"/>
            </w:tcBorders>
          </w:tcPr>
          <w:p>
            <w:pPr>
              <w:pStyle w:val="TableParagraph"/>
              <w:spacing w:line="240" w:lineRule="auto" w:before="163"/>
              <w:ind w:left="3"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0.73%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1,2)</w:t>
            </w:r>
          </w:p>
          <w:p>
            <w:pPr>
              <w:pStyle w:val="TableParagraph"/>
              <w:spacing w:line="240" w:lineRule="auto" w:before="7"/>
              <w:ind w:right="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0.2%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3)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0.17%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4)</w:t>
            </w:r>
          </w:p>
          <w:p>
            <w:pPr>
              <w:pStyle w:val="TableParagraph"/>
              <w:spacing w:line="240" w:lineRule="auto" w:before="7"/>
              <w:ind w:left="735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0.17%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pacing w:val="-2"/>
                <w:sz w:val="24"/>
              </w:rPr>
              <w:t>(HORIZN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=</w:t>
            </w:r>
            <w:r>
              <w:rPr>
                <w:rFonts w:ascii="Times New Roman"/>
                <w:spacing w:val="-1"/>
                <w:sz w:val="24"/>
              </w:rPr>
              <w:t> </w:t>
            </w:r>
            <w:r>
              <w:rPr>
                <w:rFonts w:ascii="Times New Roman"/>
                <w:sz w:val="24"/>
              </w:rPr>
              <w:t>5)</w:t>
            </w:r>
          </w:p>
        </w:tc>
        <w:tc>
          <w:tcPr>
            <w:tcW w:w="3332" w:type="dxa"/>
            <w:tcBorders>
              <w:top w:val="nil" w:sz="6" w:space="0" w:color="auto"/>
              <w:left w:val="single" w:sz="8" w:space="0" w:color="000000"/>
              <w:bottom w:val="single" w:sz="7" w:space="0" w:color="000000"/>
              <w:right w:val="single" w:sz="7" w:space="0" w:color="000000"/>
            </w:tcBorders>
            <w:shd w:val="clear" w:color="auto" w:fill="E6E6E6"/>
          </w:tcPr>
          <w:p>
            <w:pPr/>
          </w:p>
        </w:tc>
      </w:tr>
    </w:tbl>
    <w:p>
      <w:pPr>
        <w:spacing w:line="240" w:lineRule="auto" w:before="11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BodyText"/>
        <w:spacing w:line="240" w:lineRule="auto" w:before="69"/>
        <w:ind w:left="111" w:right="0"/>
        <w:jc w:val="left"/>
      </w:pPr>
      <w:r>
        <w:rPr>
          <w:spacing w:val="-1"/>
        </w:rPr>
        <w:t>Burns.</w:t>
      </w:r>
      <w:r>
        <w:rPr/>
        <w:t> 1992.  </w:t>
      </w:r>
      <w:r>
        <w:rPr>
          <w:spacing w:val="12"/>
        </w:rPr>
        <w:t> </w:t>
      </w:r>
      <w:r>
        <w:rPr>
          <w:spacing w:val="-1"/>
        </w:rPr>
        <w:t>Burns,</w:t>
      </w:r>
      <w:r>
        <w:rPr/>
        <w:t> </w:t>
      </w:r>
      <w:r>
        <w:rPr>
          <w:spacing w:val="-2"/>
        </w:rPr>
        <w:t>L.A.,</w:t>
      </w:r>
      <w:r>
        <w:rPr/>
        <w:t> </w:t>
      </w:r>
      <w:r>
        <w:rPr>
          <w:spacing w:val="-1"/>
        </w:rPr>
        <w:t>(Coordinator),</w:t>
      </w:r>
      <w:r>
        <w:rPr/>
        <w:t> </w:t>
      </w:r>
      <w:r>
        <w:rPr>
          <w:spacing w:val="-1"/>
        </w:rPr>
        <w:t>B.W.</w:t>
      </w:r>
      <w:r>
        <w:rPr/>
        <w:t> </w:t>
      </w:r>
      <w:r>
        <w:rPr>
          <w:spacing w:val="-1"/>
        </w:rPr>
        <w:t>Allen,</w:t>
      </w:r>
      <w:r>
        <w:rPr/>
        <w:t> Jr., M.C. </w:t>
      </w:r>
      <w:r>
        <w:rPr>
          <w:spacing w:val="-1"/>
        </w:rPr>
        <w:t>Barber,</w:t>
      </w:r>
      <w:r>
        <w:rPr/>
        <w:t> </w:t>
      </w:r>
      <w:r>
        <w:rPr>
          <w:spacing w:val="-2"/>
        </w:rPr>
        <w:t>S.L.</w:t>
      </w:r>
      <w:r>
        <w:rPr/>
        <w:t> </w:t>
      </w:r>
      <w:r>
        <w:rPr>
          <w:spacing w:val="-1"/>
        </w:rPr>
        <w:t>Bird,</w:t>
      </w:r>
      <w:r>
        <w:rPr/>
        <w:t> J.M. </w:t>
      </w:r>
      <w:r>
        <w:rPr>
          <w:spacing w:val="-1"/>
        </w:rPr>
        <w:t>Cheplick,</w:t>
      </w:r>
    </w:p>
    <w:p>
      <w:pPr>
        <w:spacing w:line="246" w:lineRule="auto" w:before="7"/>
        <w:ind w:left="111" w:right="310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z w:val="24"/>
        </w:rPr>
        <w:t>M.J. </w:t>
      </w:r>
      <w:r>
        <w:rPr>
          <w:rFonts w:ascii="Times New Roman"/>
          <w:spacing w:val="-2"/>
          <w:sz w:val="24"/>
        </w:rPr>
        <w:t>Fendley,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D.R.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Hartel,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C.A.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Kittner,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F.L.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Mayer,</w:t>
      </w:r>
      <w:r>
        <w:rPr>
          <w:rFonts w:ascii="Times New Roman"/>
          <w:sz w:val="24"/>
        </w:rPr>
        <w:t> Jr., </w:t>
      </w:r>
      <w:r>
        <w:rPr>
          <w:rFonts w:ascii="Times New Roman"/>
          <w:spacing w:val="-2"/>
          <w:sz w:val="24"/>
        </w:rPr>
        <w:t>L.A.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pacing w:val="-1"/>
          <w:sz w:val="24"/>
        </w:rPr>
        <w:t>Suarez,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S.E.</w:t>
      </w:r>
      <w:r>
        <w:rPr>
          <w:rFonts w:ascii="Times New Roman"/>
          <w:sz w:val="24"/>
        </w:rPr>
        <w:t> Wooten.</w:t>
      </w:r>
      <w:r>
        <w:rPr>
          <w:rFonts w:ascii="Times New Roman"/>
          <w:spacing w:val="67"/>
          <w:sz w:val="24"/>
        </w:rPr>
        <w:t> </w:t>
      </w:r>
      <w:r>
        <w:rPr>
          <w:rFonts w:ascii="Times New Roman"/>
          <w:b/>
          <w:i/>
          <w:spacing w:val="-1"/>
          <w:sz w:val="24"/>
        </w:rPr>
        <w:t>P</w:t>
      </w:r>
      <w:r>
        <w:rPr>
          <w:rFonts w:ascii="Times New Roman"/>
          <w:i/>
          <w:spacing w:val="-1"/>
          <w:sz w:val="24"/>
        </w:rPr>
        <w:t>esticide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b/>
          <w:i/>
          <w:sz w:val="24"/>
        </w:rPr>
        <w:t>I</w:t>
      </w:r>
      <w:r>
        <w:rPr>
          <w:rFonts w:ascii="Times New Roman"/>
          <w:i/>
          <w:sz w:val="24"/>
        </w:rPr>
        <w:t>ndustrial </w:t>
      </w:r>
      <w:r>
        <w:rPr>
          <w:rFonts w:ascii="Times New Roman"/>
          <w:i/>
          <w:spacing w:val="-1"/>
          <w:sz w:val="24"/>
        </w:rPr>
        <w:t>Chemical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b/>
          <w:i/>
          <w:sz w:val="24"/>
        </w:rPr>
        <w:t>R</w:t>
      </w:r>
      <w:r>
        <w:rPr>
          <w:rFonts w:ascii="Times New Roman"/>
          <w:i/>
          <w:sz w:val="24"/>
        </w:rPr>
        <w:t>isk</w:t>
      </w:r>
      <w:r>
        <w:rPr>
          <w:rFonts w:ascii="Times New Roman"/>
          <w:i/>
          <w:spacing w:val="-1"/>
          <w:sz w:val="24"/>
        </w:rPr>
        <w:t> Analysis</w:t>
      </w:r>
      <w:r>
        <w:rPr>
          <w:rFonts w:ascii="Times New Roman"/>
          <w:i/>
          <w:sz w:val="24"/>
        </w:rPr>
        <w:t> and </w:t>
      </w:r>
      <w:r>
        <w:rPr>
          <w:rFonts w:ascii="Times New Roman"/>
          <w:b/>
          <w:i/>
          <w:sz w:val="24"/>
        </w:rPr>
        <w:t>H</w:t>
      </w:r>
      <w:r>
        <w:rPr>
          <w:rFonts w:ascii="Times New Roman"/>
          <w:i/>
          <w:sz w:val="24"/>
        </w:rPr>
        <w:t>azard </w:t>
      </w:r>
      <w:r>
        <w:rPr>
          <w:rFonts w:ascii="Times New Roman"/>
          <w:b/>
          <w:i/>
          <w:spacing w:val="-1"/>
          <w:sz w:val="24"/>
        </w:rPr>
        <w:t>A</w:t>
      </w:r>
      <w:r>
        <w:rPr>
          <w:rFonts w:ascii="Times New Roman"/>
          <w:i/>
          <w:spacing w:val="-1"/>
          <w:sz w:val="24"/>
        </w:rPr>
        <w:t>ssessment,</w:t>
      </w:r>
      <w:r>
        <w:rPr>
          <w:rFonts w:ascii="Times New Roman"/>
          <w:i/>
          <w:sz w:val="24"/>
        </w:rPr>
        <w:t> </w:t>
      </w:r>
      <w:r>
        <w:rPr>
          <w:rFonts w:ascii="Times New Roman"/>
          <w:i/>
          <w:spacing w:val="-1"/>
          <w:sz w:val="24"/>
        </w:rPr>
        <w:t>Version</w:t>
      </w:r>
      <w:r>
        <w:rPr>
          <w:rFonts w:ascii="Times New Roman"/>
          <w:i/>
          <w:sz w:val="24"/>
        </w:rPr>
        <w:t> 3.0.</w:t>
      </w:r>
      <w:r>
        <w:rPr>
          <w:rFonts w:ascii="Times New Roman"/>
          <w:i/>
          <w:spacing w:val="61"/>
          <w:sz w:val="24"/>
        </w:rPr>
        <w:t> </w:t>
      </w:r>
      <w:r>
        <w:rPr>
          <w:rFonts w:ascii="Times New Roman"/>
          <w:spacing w:val="-2"/>
          <w:sz w:val="24"/>
        </w:rPr>
        <w:t>(PIRANHA)</w:t>
      </w:r>
      <w:r>
        <w:rPr>
          <w:rFonts w:ascii="Times New Roman"/>
          <w:spacing w:val="-1"/>
          <w:sz w:val="24"/>
        </w:rPr>
        <w:t> 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Research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Laboratory,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Office of Research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Development,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U.S.</w:t>
      </w:r>
      <w:r>
        <w:rPr>
          <w:rFonts w:ascii="Times New Roman"/>
          <w:spacing w:val="85"/>
          <w:sz w:val="24"/>
        </w:rPr>
        <w:t> </w:t>
      </w:r>
      <w:r>
        <w:rPr>
          <w:rFonts w:ascii="Times New Roman"/>
          <w:spacing w:val="-1"/>
          <w:sz w:val="24"/>
        </w:rPr>
        <w:t>Environmental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Protection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2"/>
          <w:sz w:val="24"/>
        </w:rPr>
        <w:t>Agency,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Athens,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GA.</w:t>
      </w:r>
      <w:r>
        <w:rPr>
          <w:rFonts w:ascii="Times New Roman"/>
          <w:sz w:val="24"/>
        </w:rPr>
        <w:t> 1992.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80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1985.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Agricultural</w:t>
      </w:r>
      <w:r>
        <w:rPr/>
        <w:t> </w:t>
      </w:r>
      <w:r>
        <w:rPr>
          <w:spacing w:val="-1"/>
        </w:rPr>
        <w:t>Runoff Monitoring</w:t>
      </w:r>
      <w:r>
        <w:rPr>
          <w:spacing w:val="-3"/>
        </w:rPr>
        <w:t> </w:t>
      </w:r>
      <w:r>
        <w:rPr>
          <w:spacing w:val="-1"/>
        </w:rPr>
        <w:t>(FARM) Manual,</w:t>
      </w:r>
      <w:r>
        <w:rPr/>
        <w:t> </w:t>
      </w:r>
      <w:r>
        <w:rPr>
          <w:spacing w:val="-1"/>
        </w:rPr>
        <w:t>(EPA/600/3-85/043)</w:t>
      </w:r>
      <w:r>
        <w:rPr>
          <w:spacing w:val="87"/>
        </w:rPr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tabs>
          <w:tab w:pos="1512" w:val="left" w:leader="none"/>
        </w:tabs>
        <w:spacing w:line="246" w:lineRule="auto"/>
        <w:ind w:left="111" w:right="310"/>
        <w:jc w:val="left"/>
      </w:pPr>
      <w:r>
        <w:rPr>
          <w:spacing w:val="-1"/>
        </w:rPr>
        <w:t>EPA.</w:t>
      </w:r>
      <w:r>
        <w:rPr/>
        <w:t> 1998.</w:t>
        <w:tab/>
      </w:r>
      <w:r>
        <w:rPr>
          <w:spacing w:val="-1"/>
        </w:rPr>
        <w:t>Carsel,</w:t>
      </w:r>
      <w:r>
        <w:rPr/>
        <w:t> </w:t>
      </w:r>
      <w:r>
        <w:rPr>
          <w:spacing w:val="-1"/>
        </w:rPr>
        <w:t>R.F.,</w:t>
      </w:r>
      <w:r>
        <w:rPr/>
        <w:t> J.C. </w:t>
      </w:r>
      <w:r>
        <w:rPr>
          <w:spacing w:val="-2"/>
        </w:rPr>
        <w:t>Imhoff,</w:t>
      </w:r>
      <w:r>
        <w:rPr/>
        <w:t> P.R. </w:t>
      </w:r>
      <w:r>
        <w:rPr>
          <w:spacing w:val="-1"/>
        </w:rPr>
        <w:t>Hummel,</w:t>
      </w:r>
      <w:r>
        <w:rPr/>
        <w:t> J.M. </w:t>
      </w:r>
      <w:r>
        <w:rPr>
          <w:spacing w:val="-1"/>
        </w:rPr>
        <w:t>Cheplick,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A.S.</w:t>
      </w:r>
      <w:r>
        <w:rPr/>
        <w:t> </w:t>
      </w:r>
      <w:r>
        <w:rPr>
          <w:spacing w:val="-1"/>
        </w:rPr>
        <w:t>Donigian,</w:t>
      </w:r>
      <w:r>
        <w:rPr/>
        <w:t> Jr.</w:t>
      </w:r>
      <w:r>
        <w:rPr>
          <w:spacing w:val="83"/>
        </w:rPr>
        <w:t> </w:t>
      </w:r>
      <w:r>
        <w:rPr>
          <w:spacing w:val="-1"/>
        </w:rPr>
        <w:t>PRZM-3,</w:t>
      </w:r>
      <w:r>
        <w:rPr/>
        <w:t> A</w:t>
      </w:r>
      <w:r>
        <w:rPr>
          <w:spacing w:val="-1"/>
        </w:rPr>
        <w:t> Model</w:t>
      </w:r>
      <w:r>
        <w:rPr/>
        <w:t> </w:t>
      </w:r>
      <w:r>
        <w:rPr>
          <w:spacing w:val="-1"/>
        </w:rPr>
        <w:t>for Predicting</w:t>
      </w:r>
      <w:r>
        <w:rPr>
          <w:spacing w:val="-3"/>
        </w:rPr>
        <w:t> </w:t>
      </w:r>
      <w:r>
        <w:rPr>
          <w:spacing w:val="-1"/>
        </w:rPr>
        <w:t>Pesticide and</w:t>
      </w:r>
      <w:r>
        <w:rPr/>
        <w:t> </w:t>
      </w:r>
      <w:r>
        <w:rPr>
          <w:spacing w:val="-1"/>
        </w:rPr>
        <w:t>Nitrogen</w:t>
      </w:r>
      <w:r>
        <w:rPr/>
        <w:t> </w:t>
      </w:r>
      <w:r>
        <w:rPr>
          <w:spacing w:val="-1"/>
        </w:rPr>
        <w:t>Fate </w:t>
      </w:r>
      <w:r>
        <w:rPr/>
        <w:t>in the</w:t>
      </w:r>
      <w:r>
        <w:rPr>
          <w:spacing w:val="-1"/>
        </w:rPr>
        <w:t> Crop</w:t>
      </w:r>
      <w:r>
        <w:rPr/>
        <w:t> Root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Unsaturated</w:t>
      </w:r>
      <w:r>
        <w:rPr>
          <w:spacing w:val="79"/>
        </w:rPr>
        <w:t> </w:t>
      </w:r>
      <w:r>
        <w:rPr/>
        <w:t>Soil </w:t>
      </w:r>
      <w:r>
        <w:rPr>
          <w:spacing w:val="-1"/>
        </w:rPr>
        <w:t>Zones:</w:t>
      </w:r>
      <w:r>
        <w:rPr/>
        <w:t> </w:t>
      </w:r>
      <w:r>
        <w:rPr>
          <w:spacing w:val="-1"/>
        </w:rPr>
        <w:t>Users</w:t>
      </w:r>
      <w:r>
        <w:rPr/>
        <w:t> </w:t>
      </w:r>
      <w:r>
        <w:rPr>
          <w:spacing w:val="-1"/>
        </w:rPr>
        <w:t>Manual</w:t>
      </w:r>
      <w:r>
        <w:rPr/>
        <w:t> </w:t>
      </w:r>
      <w:r>
        <w:rPr>
          <w:spacing w:val="-1"/>
        </w:rPr>
        <w:t>for Release </w:t>
      </w:r>
      <w:r>
        <w:rPr/>
        <w:t>3.0.  </w:t>
      </w:r>
      <w:r>
        <w:rPr>
          <w:spacing w:val="12"/>
        </w:rPr>
        <w:t> </w:t>
      </w:r>
      <w:r>
        <w:rPr>
          <w:spacing w:val="-1"/>
        </w:rPr>
        <w:t>National</w:t>
      </w:r>
      <w:r>
        <w:rPr/>
        <w:t> Exposure</w:t>
      </w:r>
      <w:r>
        <w:rPr>
          <w:spacing w:val="-1"/>
        </w:rPr>
        <w:t> 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57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Development,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Athens,</w:t>
      </w:r>
      <w:r>
        <w:rPr/>
        <w:t> </w:t>
      </w:r>
      <w:r>
        <w:rPr>
          <w:spacing w:val="-1"/>
        </w:rPr>
        <w:t>GA.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80"/>
        <w:jc w:val="left"/>
      </w:pPr>
      <w:r>
        <w:rPr>
          <w:spacing w:val="-1"/>
        </w:rPr>
        <w:t>EPA.</w:t>
      </w:r>
      <w:r>
        <w:rPr/>
        <w:t> 1999.  </w:t>
      </w:r>
      <w:r>
        <w:rPr>
          <w:spacing w:val="12"/>
        </w:rPr>
        <w:t> </w:t>
      </w:r>
      <w:r>
        <w:rPr/>
        <w:t>Jones, </w:t>
      </w:r>
      <w:r>
        <w:rPr>
          <w:spacing w:val="-1"/>
        </w:rPr>
        <w:t>R.D.,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Breithaupt,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1"/>
        </w:rPr>
        <w:t>Carleton,</w:t>
      </w:r>
      <w:r>
        <w:rPr/>
        <w:t> </w:t>
      </w:r>
      <w:r>
        <w:rPr>
          <w:spacing w:val="-3"/>
        </w:rPr>
        <w:t>L.</w:t>
      </w:r>
      <w:r>
        <w:rPr/>
        <w:t> </w:t>
      </w:r>
      <w:r>
        <w:rPr>
          <w:spacing w:val="-1"/>
        </w:rPr>
        <w:t>Libelo,</w:t>
      </w:r>
      <w:r>
        <w:rPr/>
        <w:t> </w:t>
      </w:r>
      <w:r>
        <w:rPr>
          <w:spacing w:val="1"/>
        </w:rPr>
        <w:t>J.</w:t>
      </w:r>
      <w:r>
        <w:rPr/>
        <w:t> </w:t>
      </w:r>
      <w:r>
        <w:rPr>
          <w:spacing w:val="-2"/>
        </w:rPr>
        <w:t>Lin,</w:t>
      </w:r>
      <w:r>
        <w:rPr/>
        <w:t> R. </w:t>
      </w:r>
      <w:r>
        <w:rPr>
          <w:spacing w:val="-1"/>
        </w:rPr>
        <w:t>Matzner,</w:t>
      </w:r>
      <w:r>
        <w:rPr/>
        <w:t> </w:t>
      </w:r>
      <w:r>
        <w:rPr>
          <w:spacing w:val="-1"/>
        </w:rPr>
        <w:t>and</w:t>
      </w:r>
      <w:r>
        <w:rPr/>
        <w:t> R. </w:t>
      </w:r>
      <w:r>
        <w:rPr>
          <w:spacing w:val="-1"/>
        </w:rPr>
        <w:t>Parker.</w:t>
      </w:r>
      <w:r>
        <w:rPr>
          <w:spacing w:val="65"/>
        </w:rPr>
        <w:t> </w:t>
      </w:r>
      <w:r>
        <w:rPr>
          <w:spacing w:val="-1"/>
        </w:rPr>
        <w:t>Guidance for Use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>
          <w:spacing w:val="-2"/>
        </w:rPr>
        <w:t>Index</w:t>
      </w:r>
      <w:r>
        <w:rPr>
          <w:spacing w:val="2"/>
        </w:rPr>
        <w:t> </w:t>
      </w:r>
      <w:r>
        <w:rPr>
          <w:spacing w:val="-1"/>
        </w:rPr>
        <w:t>Reservoir </w:t>
      </w:r>
      <w:r>
        <w:rPr/>
        <w:t>in </w:t>
      </w:r>
      <w:r>
        <w:rPr>
          <w:spacing w:val="-1"/>
        </w:rPr>
        <w:t>Drinking</w:t>
      </w:r>
      <w:r>
        <w:rPr>
          <w:spacing w:val="-3"/>
        </w:rPr>
        <w:t> </w:t>
      </w:r>
      <w:r>
        <w:rPr>
          <w:spacing w:val="-1"/>
        </w:rPr>
        <w:t>Water </w:t>
      </w:r>
      <w:r>
        <w:rPr/>
        <w:t>Exposure</w:t>
      </w:r>
      <w:r>
        <w:rPr>
          <w:spacing w:val="-1"/>
        </w:rPr>
        <w:t> Assessments.</w:t>
      </w:r>
    </w:p>
    <w:p>
      <w:pPr>
        <w:pStyle w:val="BodyText"/>
        <w:spacing w:line="246" w:lineRule="auto"/>
        <w:ind w:left="111" w:right="310"/>
        <w:jc w:val="left"/>
      </w:pP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/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>
          <w:spacing w:val="93"/>
        </w:rPr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/>
        <w:t> </w:t>
      </w:r>
      <w:r>
        <w:rPr>
          <w:spacing w:val="-1"/>
        </w:rPr>
        <w:t>Washington.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310"/>
        <w:jc w:val="left"/>
      </w:pPr>
      <w:r>
        <w:rPr>
          <w:spacing w:val="-1"/>
        </w:rPr>
        <w:t>EPA.</w:t>
      </w:r>
      <w:r>
        <w:rPr/>
        <w:t> 2001. </w:t>
      </w:r>
      <w:r>
        <w:rPr>
          <w:spacing w:val="-1"/>
        </w:rPr>
        <w:t>Abel,</w:t>
      </w:r>
      <w:r>
        <w:rPr/>
        <w:t> </w:t>
      </w:r>
      <w:r>
        <w:rPr>
          <w:spacing w:val="-1"/>
        </w:rPr>
        <w:t>S.A.</w:t>
      </w:r>
      <w:r>
        <w:rPr/>
        <w:t> </w:t>
      </w:r>
      <w:r>
        <w:rPr>
          <w:spacing w:val="-1"/>
        </w:rPr>
        <w:t>Procedure for Conducting</w:t>
      </w:r>
      <w:r>
        <w:rPr>
          <w:spacing w:val="-3"/>
        </w:rPr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Assurance and</w:t>
      </w:r>
      <w:r>
        <w:rPr/>
        <w:t> </w:t>
      </w:r>
      <w:r>
        <w:rPr>
          <w:spacing w:val="-1"/>
        </w:rPr>
        <w:t>Quality</w:t>
      </w:r>
      <w:r>
        <w:rPr>
          <w:spacing w:val="-8"/>
        </w:rPr>
        <w:t> </w:t>
      </w:r>
      <w:r>
        <w:rPr>
          <w:spacing w:val="-1"/>
        </w:rPr>
        <w:t>Control</w:t>
      </w:r>
      <w:r>
        <w:rPr/>
        <w:t> of</w:t>
      </w:r>
      <w:r>
        <w:rPr>
          <w:spacing w:val="95"/>
        </w:rPr>
        <w:t> </w:t>
      </w:r>
      <w:r>
        <w:rPr/>
        <w:t>Existing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New PRZM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Standard</w:t>
      </w:r>
      <w:r>
        <w:rPr/>
        <w:t> </w:t>
      </w:r>
      <w:r>
        <w:rPr>
          <w:spacing w:val="-1"/>
        </w:rPr>
        <w:t>Scenarios.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Fate and</w:t>
      </w:r>
      <w:r>
        <w:rPr>
          <w:spacing w:val="75"/>
        </w:rPr>
        <w:t> </w:t>
      </w:r>
      <w:r>
        <w:rPr>
          <w:spacing w:val="-1"/>
        </w:rPr>
        <w:t>Effects</w:t>
      </w:r>
      <w:r>
        <w:rPr/>
        <w:t> </w:t>
      </w:r>
      <w:r>
        <w:rPr>
          <w:spacing w:val="-1"/>
        </w:rPr>
        <w:t>Division,</w:t>
      </w:r>
      <w:r>
        <w:rPr/>
        <w:t> </w:t>
      </w:r>
      <w:r>
        <w:rPr>
          <w:spacing w:val="-1"/>
        </w:rPr>
        <w:t>Office </w:t>
      </w:r>
      <w:r>
        <w:rPr/>
        <w:t>of</w:t>
      </w:r>
      <w:r>
        <w:rPr>
          <w:spacing w:val="-1"/>
        </w:rPr>
        <w:t> Pesticide Programs,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Environmental</w:t>
      </w:r>
      <w:r>
        <w:rPr/>
        <w:t> </w:t>
      </w:r>
      <w:r>
        <w:rPr>
          <w:spacing w:val="-1"/>
        </w:rPr>
        <w:t>Protection</w:t>
      </w:r>
      <w:r>
        <w:rPr/>
        <w:t> </w:t>
      </w:r>
      <w:r>
        <w:rPr>
          <w:spacing w:val="-2"/>
        </w:rPr>
        <w:t>Agency,</w:t>
      </w:r>
      <w:r>
        <w:rPr>
          <w:spacing w:val="83"/>
        </w:rPr>
        <w:t> </w:t>
      </w:r>
      <w:r>
        <w:rPr>
          <w:spacing w:val="-1"/>
        </w:rPr>
        <w:t>Washington,</w:t>
      </w:r>
      <w:r>
        <w:rPr/>
        <w:t> </w:t>
      </w:r>
      <w:r>
        <w:rPr>
          <w:spacing w:val="-1"/>
        </w:rPr>
        <w:t>D.C.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21"/>
        <w:jc w:val="left"/>
      </w:pPr>
      <w:r>
        <w:rPr>
          <w:spacing w:val="-1"/>
        </w:rPr>
        <w:t>EPA.</w:t>
      </w:r>
      <w:r>
        <w:rPr/>
        <w:t>  </w:t>
      </w:r>
      <w:r>
        <w:rPr>
          <w:spacing w:val="12"/>
        </w:rPr>
        <w:t> </w:t>
      </w:r>
      <w:r>
        <w:rPr/>
        <w:t>2004.  </w:t>
      </w:r>
      <w:r>
        <w:rPr>
          <w:spacing w:val="12"/>
        </w:rPr>
        <w:t> </w:t>
      </w:r>
      <w:r>
        <w:rPr>
          <w:spacing w:val="-1"/>
        </w:rPr>
        <w:t>Pesticide </w:t>
      </w:r>
      <w:r>
        <w:rPr/>
        <w:t>Root </w:t>
      </w:r>
      <w:r>
        <w:rPr>
          <w:spacing w:val="-1"/>
        </w:rPr>
        <w:t>Zone Model</w:t>
      </w:r>
      <w:r>
        <w:rPr/>
        <w:t> </w:t>
      </w:r>
      <w:r>
        <w:rPr>
          <w:spacing w:val="-1"/>
        </w:rPr>
        <w:t>(PRZM) Field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Scenarios:</w:t>
      </w:r>
      <w:r>
        <w:rPr/>
        <w:t> </w:t>
      </w:r>
      <w:r>
        <w:rPr>
          <w:spacing w:val="-1"/>
        </w:rPr>
        <w:t>Guidance</w:t>
      </w:r>
      <w:r>
        <w:rPr>
          <w:spacing w:val="73"/>
        </w:rPr>
        <w:t> </w:t>
      </w:r>
      <w:r>
        <w:rPr>
          <w:spacing w:val="-1"/>
        </w:rPr>
        <w:t>for Selecting</w:t>
      </w:r>
      <w:r>
        <w:rPr>
          <w:spacing w:val="-3"/>
        </w:rPr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</w:t>
      </w:r>
      <w:r>
        <w:rPr/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Orchard</w:t>
      </w:r>
      <w:r>
        <w:rPr/>
        <w:t> </w:t>
      </w:r>
      <w:r>
        <w:rPr>
          <w:spacing w:val="-1"/>
        </w:rPr>
        <w:t>Scenario</w:t>
      </w:r>
      <w:r>
        <w:rPr/>
        <w:t> </w:t>
      </w:r>
      <w:r>
        <w:rPr>
          <w:spacing w:val="-2"/>
        </w:rPr>
        <w:t>Input</w:t>
      </w:r>
      <w:r>
        <w:rPr/>
        <w:t> </w:t>
      </w:r>
      <w:r>
        <w:rPr>
          <w:spacing w:val="-1"/>
        </w:rPr>
        <w:t>Parameters.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November </w:t>
      </w:r>
      <w:r>
        <w:rPr/>
        <w:t>15, 2001; </w:t>
      </w:r>
      <w:r>
        <w:rPr>
          <w:spacing w:val="-1"/>
        </w:rPr>
        <w:t>Revisions</w:t>
      </w:r>
      <w:r>
        <w:rPr>
          <w:spacing w:val="87"/>
        </w:rPr>
        <w:t> </w:t>
      </w:r>
      <w:r>
        <w:rPr/>
        <w:t>July</w:t>
      </w:r>
      <w:r>
        <w:rPr>
          <w:spacing w:val="-8"/>
        </w:rPr>
        <w:t> </w:t>
      </w:r>
      <w:r>
        <w:rPr/>
        <w:t>2004.</w:t>
      </w:r>
    </w:p>
    <w:p>
      <w:pPr>
        <w:spacing w:after="0" w:line="246" w:lineRule="auto"/>
        <w:jc w:val="left"/>
        <w:sectPr>
          <w:pgSz w:w="12240" w:h="15840"/>
          <w:pgMar w:top="1280" w:bottom="280" w:left="1240" w:right="1360"/>
        </w:sectPr>
      </w:pPr>
    </w:p>
    <w:p>
      <w:pPr>
        <w:spacing w:line="246" w:lineRule="auto" w:before="52"/>
        <w:ind w:left="111" w:right="101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Haan,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C.T.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B.J. </w:t>
      </w:r>
      <w:r>
        <w:rPr>
          <w:rFonts w:ascii="Times New Roman"/>
          <w:spacing w:val="-1"/>
          <w:sz w:val="24"/>
        </w:rPr>
        <w:t>Barfield.</w:t>
      </w:r>
      <w:r>
        <w:rPr>
          <w:rFonts w:ascii="Times New Roman"/>
          <w:sz w:val="24"/>
        </w:rPr>
        <w:t>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sz w:val="24"/>
        </w:rPr>
        <w:t>1978.  </w:t>
      </w:r>
      <w:r>
        <w:rPr>
          <w:rFonts w:ascii="Times New Roman"/>
          <w:spacing w:val="12"/>
          <w:sz w:val="24"/>
        </w:rPr>
        <w:t> </w:t>
      </w:r>
      <w:r>
        <w:rPr>
          <w:rFonts w:ascii="Times New Roman"/>
          <w:i/>
          <w:spacing w:val="-1"/>
          <w:sz w:val="24"/>
        </w:rPr>
        <w:t>Hydrology </w:t>
      </w:r>
      <w:r>
        <w:rPr>
          <w:rFonts w:ascii="Times New Roman"/>
          <w:i/>
          <w:sz w:val="24"/>
        </w:rPr>
        <w:t>and </w:t>
      </w:r>
      <w:r>
        <w:rPr>
          <w:rFonts w:ascii="Times New Roman"/>
          <w:i/>
          <w:spacing w:val="-1"/>
          <w:sz w:val="24"/>
        </w:rPr>
        <w:t>Sedimentology </w:t>
      </w:r>
      <w:r>
        <w:rPr>
          <w:rFonts w:ascii="Times New Roman"/>
          <w:i/>
          <w:sz w:val="24"/>
        </w:rPr>
        <w:t>of </w:t>
      </w:r>
      <w:r>
        <w:rPr>
          <w:rFonts w:ascii="Times New Roman"/>
          <w:i/>
          <w:spacing w:val="-1"/>
          <w:sz w:val="24"/>
        </w:rPr>
        <w:t>Surface Mined</w:t>
      </w:r>
      <w:r>
        <w:rPr>
          <w:rFonts w:ascii="Times New Roman"/>
          <w:i/>
          <w:sz w:val="24"/>
        </w:rPr>
        <w:t> Lands.</w:t>
      </w:r>
      <w:r>
        <w:rPr>
          <w:rFonts w:ascii="Times New Roman"/>
          <w:i/>
          <w:spacing w:val="73"/>
          <w:sz w:val="24"/>
        </w:rPr>
        <w:t> </w:t>
      </w:r>
      <w:r>
        <w:rPr>
          <w:rFonts w:ascii="Times New Roman"/>
          <w:spacing w:val="-1"/>
          <w:sz w:val="24"/>
        </w:rPr>
        <w:t>Office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z w:val="24"/>
        </w:rPr>
        <w:t>Continuing</w:t>
      </w:r>
      <w:r>
        <w:rPr>
          <w:rFonts w:ascii="Times New Roman"/>
          <w:spacing w:val="-3"/>
          <w:sz w:val="24"/>
        </w:rPr>
        <w:t> </w:t>
      </w:r>
      <w:r>
        <w:rPr>
          <w:rFonts w:ascii="Times New Roman"/>
          <w:spacing w:val="-1"/>
          <w:sz w:val="24"/>
        </w:rPr>
        <w:t>Education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> Extension, </w:t>
      </w:r>
      <w:r>
        <w:rPr>
          <w:rFonts w:ascii="Times New Roman"/>
          <w:spacing w:val="-1"/>
          <w:sz w:val="24"/>
        </w:rPr>
        <w:t>College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Engineering,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University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-1"/>
          <w:sz w:val="24"/>
        </w:rPr>
        <w:t> </w:t>
      </w:r>
      <w:r>
        <w:rPr>
          <w:rFonts w:ascii="Times New Roman"/>
          <w:spacing w:val="-2"/>
          <w:sz w:val="24"/>
        </w:rPr>
        <w:t>Kentucky,</w:t>
      </w:r>
      <w:r>
        <w:rPr>
          <w:rFonts w:ascii="Times New Roman"/>
          <w:spacing w:val="59"/>
          <w:sz w:val="24"/>
        </w:rPr>
        <w:t> </w:t>
      </w:r>
      <w:r>
        <w:rPr>
          <w:rFonts w:ascii="Times New Roman"/>
          <w:spacing w:val="-1"/>
          <w:sz w:val="24"/>
        </w:rPr>
        <w:t>Lexington,</w:t>
      </w:r>
      <w:r>
        <w:rPr>
          <w:rFonts w:ascii="Times New Roman"/>
          <w:sz w:val="24"/>
        </w:rPr>
        <w:t> </w:t>
      </w:r>
      <w:r>
        <w:rPr>
          <w:rFonts w:ascii="Times New Roman"/>
          <w:spacing w:val="-1"/>
          <w:sz w:val="24"/>
        </w:rPr>
        <w:t>Kentucky</w:t>
      </w:r>
      <w:r>
        <w:rPr>
          <w:rFonts w:ascii="Times New Roman"/>
          <w:spacing w:val="-8"/>
          <w:sz w:val="24"/>
        </w:rPr>
        <w:t> </w:t>
      </w:r>
      <w:r>
        <w:rPr>
          <w:rFonts w:ascii="Times New Roman"/>
          <w:sz w:val="24"/>
        </w:rPr>
        <w:t>40506. pp. 286.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01"/>
        <w:jc w:val="left"/>
      </w:pPr>
      <w:r>
        <w:rPr>
          <w:spacing w:val="-1"/>
        </w:rPr>
        <w:t>USDA.</w:t>
      </w:r>
      <w:r>
        <w:rPr/>
        <w:t>  </w:t>
      </w:r>
      <w:r>
        <w:rPr>
          <w:spacing w:val="12"/>
        </w:rPr>
        <w:t> </w:t>
      </w:r>
      <w:r>
        <w:rPr/>
        <w:t>1984.  </w:t>
      </w:r>
      <w:r>
        <w:rPr>
          <w:spacing w:val="12"/>
        </w:rPr>
        <w:t> </w:t>
      </w:r>
      <w:r>
        <w:rPr>
          <w:spacing w:val="-1"/>
        </w:rPr>
        <w:t>Usual</w:t>
      </w:r>
      <w:r>
        <w:rPr/>
        <w:t> </w:t>
      </w:r>
      <w:r>
        <w:rPr>
          <w:spacing w:val="-1"/>
        </w:rPr>
        <w:t>Planting</w:t>
      </w:r>
      <w:r>
        <w:rPr>
          <w:spacing w:val="-3"/>
        </w:rPr>
        <w:t> </w:t>
      </w:r>
      <w:r>
        <w:rPr>
          <w:spacing w:val="-1"/>
        </w:rPr>
        <w:t>and</w:t>
      </w:r>
      <w:r>
        <w:rPr/>
        <w:t> </w:t>
      </w:r>
      <w:r>
        <w:rPr>
          <w:spacing w:val="-1"/>
        </w:rPr>
        <w:t>Harvesting</w:t>
      </w:r>
      <w:r>
        <w:rPr>
          <w:spacing w:val="-3"/>
        </w:rPr>
        <w:t> </w:t>
      </w:r>
      <w:r>
        <w:rPr>
          <w:spacing w:val="-1"/>
        </w:rPr>
        <w:t>Dates</w:t>
      </w:r>
      <w:r>
        <w:rPr/>
        <w:t> </w:t>
      </w:r>
      <w:r>
        <w:rPr>
          <w:spacing w:val="-1"/>
        </w:rPr>
        <w:t>for U.S.</w:t>
      </w:r>
      <w:r>
        <w:rPr/>
        <w:t> </w:t>
      </w:r>
      <w:r>
        <w:rPr>
          <w:spacing w:val="-1"/>
        </w:rPr>
        <w:t>Field</w:t>
      </w:r>
      <w:r>
        <w:rPr/>
        <w:t> </w:t>
      </w:r>
      <w:r>
        <w:rPr>
          <w:spacing w:val="-1"/>
        </w:rPr>
        <w:t>Crops,</w:t>
      </w:r>
      <w:r>
        <w:rPr/>
        <w:t> </w:t>
      </w:r>
      <w:r>
        <w:rPr>
          <w:spacing w:val="-1"/>
        </w:rPr>
        <w:t>Statistical</w:t>
      </w:r>
      <w:r>
        <w:rPr/>
        <w:t> </w:t>
      </w:r>
      <w:r>
        <w:rPr>
          <w:spacing w:val="-1"/>
        </w:rPr>
        <w:t>Reporting</w:t>
      </w:r>
      <w:r>
        <w:rPr>
          <w:spacing w:val="99"/>
        </w:rPr>
        <w:t> </w:t>
      </w:r>
      <w:r>
        <w:rPr>
          <w:spacing w:val="-1"/>
        </w:rPr>
        <w:t>Service,</w:t>
      </w:r>
      <w:r>
        <w:rPr/>
        <w:t> </w:t>
      </w:r>
      <w:r>
        <w:rPr>
          <w:spacing w:val="-1"/>
        </w:rPr>
        <w:t>U.S.</w:t>
      </w:r>
      <w:r>
        <w:rPr/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Agriculture Handbook</w:t>
      </w:r>
      <w:r>
        <w:rPr/>
        <w:t> #628, pp.78.</w:t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6" w:lineRule="auto"/>
        <w:ind w:left="111" w:right="101"/>
        <w:jc w:val="left"/>
      </w:pPr>
      <w:r>
        <w:rPr>
          <w:spacing w:val="-1"/>
        </w:rPr>
        <w:t>USDA.</w:t>
      </w:r>
      <w:r>
        <w:rPr/>
        <w:t> 1990.  </w:t>
      </w:r>
      <w:r>
        <w:rPr>
          <w:spacing w:val="12"/>
        </w:rPr>
        <w:t> </w:t>
      </w:r>
      <w:r>
        <w:rPr>
          <w:spacing w:val="-1"/>
        </w:rPr>
        <w:t>Davis,</w:t>
      </w:r>
      <w:r>
        <w:rPr/>
        <w:t> </w:t>
      </w:r>
      <w:r>
        <w:rPr>
          <w:spacing w:val="-1"/>
        </w:rPr>
        <w:t>F.M.,</w:t>
      </w:r>
      <w:r>
        <w:rPr/>
        <w:t> </w:t>
      </w:r>
      <w:r>
        <w:rPr>
          <w:spacing w:val="-1"/>
        </w:rPr>
        <w:t>R.A.</w:t>
      </w:r>
      <w:r>
        <w:rPr/>
        <w:t> </w:t>
      </w:r>
      <w:r>
        <w:rPr>
          <w:spacing w:val="-2"/>
        </w:rPr>
        <w:t>Leonard,</w:t>
      </w:r>
      <w:r>
        <w:rPr/>
        <w:t> W.G. </w:t>
      </w:r>
      <w:r>
        <w:rPr>
          <w:spacing w:val="-1"/>
        </w:rPr>
        <w:t>Knisel.</w:t>
      </w:r>
      <w:r>
        <w:rPr/>
        <w:t> </w:t>
      </w:r>
      <w:r>
        <w:rPr>
          <w:spacing w:val="-2"/>
        </w:rPr>
        <w:t>GLEAMS</w:t>
      </w:r>
      <w:r>
        <w:rPr/>
        <w:t> </w:t>
      </w:r>
      <w:r>
        <w:rPr>
          <w:spacing w:val="-1"/>
        </w:rPr>
        <w:t>User Manual,</w:t>
      </w:r>
      <w:r>
        <w:rPr/>
        <w:t> </w:t>
      </w:r>
      <w:r>
        <w:rPr>
          <w:spacing w:val="-1"/>
        </w:rPr>
        <w:t>Version</w:t>
      </w:r>
      <w:r>
        <w:rPr/>
        <w:t> 1.8.55.</w:t>
      </w:r>
      <w:r>
        <w:rPr>
          <w:spacing w:val="77"/>
        </w:rPr>
        <w:t> </w:t>
      </w:r>
      <w:r>
        <w:rPr>
          <w:spacing w:val="-1"/>
        </w:rPr>
        <w:t>USDA-ARS</w:t>
      </w:r>
      <w:r>
        <w:rPr/>
        <w:t> </w:t>
      </w:r>
      <w:r>
        <w:rPr>
          <w:spacing w:val="-1"/>
        </w:rPr>
        <w:t>Southeast</w:t>
      </w:r>
      <w:r>
        <w:rPr/>
        <w:t> </w:t>
      </w:r>
      <w:r>
        <w:rPr>
          <w:spacing w:val="-1"/>
        </w:rPr>
        <w:t>Watershed</w:t>
      </w:r>
      <w:r>
        <w:rPr/>
        <w:t> </w:t>
      </w:r>
      <w:r>
        <w:rPr>
          <w:spacing w:val="-1"/>
        </w:rPr>
        <w:t>Research</w:t>
      </w:r>
      <w:r>
        <w:rPr/>
        <w:t> </w:t>
      </w:r>
      <w:r>
        <w:rPr>
          <w:spacing w:val="-2"/>
        </w:rPr>
        <w:t>Laboratory,</w:t>
      </w:r>
      <w:r>
        <w:rPr/>
        <w:t> </w:t>
      </w:r>
      <w:r>
        <w:rPr>
          <w:spacing w:val="-1"/>
        </w:rPr>
        <w:t>Tifton</w:t>
      </w:r>
      <w:r>
        <w:rPr/>
        <w:t> </w:t>
      </w:r>
      <w:r>
        <w:rPr>
          <w:spacing w:val="-1"/>
        </w:rPr>
        <w:t>GA.</w:t>
      </w:r>
      <w:r>
        <w:rPr/>
        <w:t> </w:t>
      </w:r>
      <w:r>
        <w:rPr>
          <w:spacing w:val="-1"/>
        </w:rPr>
        <w:t>SEWRL-030190FMD.</w:t>
      </w:r>
    </w:p>
    <w:p>
      <w:pPr>
        <w:spacing w:line="240" w:lineRule="auto" w:before="2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171" w:lineRule="auto"/>
        <w:ind w:left="111" w:right="101"/>
        <w:jc w:val="left"/>
      </w:pPr>
      <w:r>
        <w:rPr>
          <w:spacing w:val="-1"/>
        </w:rPr>
        <w:t>USDA.</w:t>
      </w:r>
      <w:r>
        <w:rPr/>
        <w:t> 2000. </w:t>
      </w:r>
      <w:r>
        <w:rPr>
          <w:spacing w:val="-1"/>
        </w:rPr>
        <w:t>Revised</w:t>
      </w:r>
      <w:r>
        <w:rPr/>
        <w:t> </w:t>
      </w:r>
      <w:r>
        <w:rPr>
          <w:spacing w:val="-1"/>
        </w:rPr>
        <w:t>Universal</w:t>
      </w:r>
      <w:r>
        <w:rPr/>
        <w:t> Soil </w:t>
      </w:r>
      <w:r>
        <w:rPr>
          <w:spacing w:val="-2"/>
        </w:rPr>
        <w:t>Loss</w:t>
      </w:r>
      <w:r>
        <w:rPr/>
        <w:t> </w:t>
      </w:r>
      <w:r>
        <w:rPr>
          <w:spacing w:val="-1"/>
        </w:rPr>
        <w:t>Equation</w:t>
      </w:r>
      <w:r>
        <w:rPr/>
        <w:t> </w:t>
      </w:r>
      <w:r>
        <w:rPr>
          <w:spacing w:val="-2"/>
        </w:rPr>
        <w:t>(RUSLE)</w:t>
      </w:r>
      <w:r>
        <w:rPr>
          <w:spacing w:val="-1"/>
        </w:rPr>
        <w:t> EPA Pesticide Project.</w:t>
      </w:r>
      <w:r>
        <w:rPr/>
        <w:t>  </w:t>
      </w:r>
      <w:r>
        <w:rPr>
          <w:spacing w:val="12"/>
        </w:rPr>
        <w:t> </w:t>
      </w:r>
      <w:r>
        <w:rPr>
          <w:spacing w:val="-1"/>
        </w:rPr>
        <w:t>U.S.</w:t>
      </w:r>
      <w:r>
        <w:rPr>
          <w:spacing w:val="85"/>
        </w:rPr>
        <w:t> </w:t>
      </w:r>
      <w:r>
        <w:rPr>
          <w:spacing w:val="-1"/>
        </w:rPr>
        <w:t>Department</w:t>
      </w:r>
      <w:r>
        <w:rPr/>
        <w:t> of</w:t>
      </w:r>
      <w:r>
        <w:rPr>
          <w:spacing w:val="-1"/>
        </w:rPr>
        <w:t> Agriculture,</w:t>
      </w:r>
      <w:r>
        <w:rPr/>
        <w:t> </w:t>
      </w:r>
      <w:r>
        <w:rPr>
          <w:spacing w:val="-1"/>
        </w:rPr>
        <w:t>National</w:t>
      </w:r>
      <w:r>
        <w:rPr/>
        <w:t> </w:t>
      </w:r>
      <w:r>
        <w:rPr>
          <w:spacing w:val="-1"/>
        </w:rPr>
        <w:t>Resources</w:t>
      </w:r>
      <w:r>
        <w:rPr/>
        <w:t> </w:t>
      </w:r>
      <w:r>
        <w:rPr>
          <w:spacing w:val="-1"/>
        </w:rPr>
        <w:t>Conservation</w:t>
      </w:r>
      <w:r>
        <w:rPr/>
        <w:t> </w:t>
      </w:r>
      <w:r>
        <w:rPr>
          <w:spacing w:val="-1"/>
        </w:rPr>
        <w:t>Service (NRCS) and</w:t>
      </w:r>
      <w:r>
        <w:rPr/>
        <w:t> </w:t>
      </w:r>
      <w:r>
        <w:rPr>
          <w:spacing w:val="-1"/>
        </w:rPr>
        <w:t>Agricultural</w:t>
      </w:r>
      <w:r>
        <w:rPr>
          <w:spacing w:val="85"/>
        </w:rPr>
        <w:t> </w:t>
      </w:r>
      <w:r>
        <w:rPr>
          <w:spacing w:val="-1"/>
        </w:rPr>
        <w:t>Research</w:t>
      </w:r>
      <w:r>
        <w:rPr/>
        <w:t> </w:t>
      </w:r>
      <w:r>
        <w:rPr>
          <w:spacing w:val="-1"/>
        </w:rPr>
        <w:t>Service (ARS).</w:t>
      </w:r>
    </w:p>
    <w:sectPr>
      <w:pgSz w:w="12240" w:h="15840"/>
      <w:pgMar w:top="1300" w:bottom="280" w:left="1240" w:right="13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Sakkal Majalla">
    <w:altName w:val="Sakkal Majalla"/>
    <w:charset w:val="0"/>
    <w:family w:val="auto"/>
    <w:pitch w:val="variable"/>
  </w:font>
  <w:font w:name="Symbol">
    <w:altName w:val="Symbol"/>
    <w:charset w:val="2"/>
    <w:family w:val="roman"/>
    <w:pitch w:val="variable"/>
  </w:font>
  <w:font w:name="Wingdings">
    <w:altName w:val="Wingdings"/>
    <w:charset w:val="2"/>
    <w:family w:val="auto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multiLevelType w:val="hybridMultilevel"/>
    <w:lvl w:ilvl="0">
      <w:start w:val="1"/>
      <w:numFmt w:val="decimal"/>
      <w:lvlText w:val="%1"/>
      <w:lvlJc w:val="left"/>
      <w:pPr>
        <w:ind w:left="805" w:hanging="360"/>
        <w:jc w:val="left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805" w:hanging="360"/>
        <w:jc w:val="right"/>
      </w:pPr>
      <w:rPr>
        <w:rFonts w:hint="default" w:ascii="Times New Roman" w:hAnsi="Times New Roman" w:eastAsia="Times New Roman"/>
        <w:sz w:val="24"/>
        <w:szCs w:val="24"/>
      </w:rPr>
    </w:lvl>
    <w:lvl w:ilvl="2">
      <w:start w:val="1"/>
      <w:numFmt w:val="bullet"/>
      <w:lvlText w:val="•"/>
      <w:lvlJc w:val="left"/>
      <w:pPr>
        <w:ind w:left="1360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1638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191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219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2470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2748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3026" w:hanging="360"/>
      </w:pPr>
      <w:rPr>
        <w:rFonts w:hint="default"/>
      </w:rPr>
    </w:lvl>
  </w:abstractNum>
  <w:abstractNum w:abstractNumId="4">
    <w:multiLevelType w:val="hybridMultilevel"/>
    <w:lvl w:ilvl="0">
      <w:start w:val="1"/>
      <w:numFmt w:val="decimal"/>
      <w:lvlText w:val="%1"/>
      <w:lvlJc w:val="left"/>
      <w:pPr>
        <w:ind w:left="805" w:hanging="360"/>
        <w:jc w:val="left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805" w:hanging="360"/>
        <w:jc w:val="right"/>
      </w:pPr>
      <w:rPr>
        <w:rFonts w:hint="default" w:ascii="Times New Roman" w:hAnsi="Times New Roman" w:eastAsia="Times New Roman"/>
        <w:sz w:val="24"/>
        <w:szCs w:val="24"/>
      </w:rPr>
    </w:lvl>
    <w:lvl w:ilvl="2">
      <w:start w:val="1"/>
      <w:numFmt w:val="bullet"/>
      <w:lvlText w:val="•"/>
      <w:lvlJc w:val="left"/>
      <w:pPr>
        <w:ind w:left="1360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1638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191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219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2470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2748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3026" w:hanging="360"/>
      </w:pPr>
      <w:rPr>
        <w:rFonts w:hint="default"/>
      </w:rPr>
    </w:lvl>
  </w:abstractNum>
  <w:abstractNum w:abstractNumId="3">
    <w:multiLevelType w:val="hybridMultilevel"/>
    <w:lvl w:ilvl="0">
      <w:start w:val="1"/>
      <w:numFmt w:val="decimal"/>
      <w:lvlText w:val="%1"/>
      <w:lvlJc w:val="left"/>
      <w:pPr>
        <w:ind w:left="1016" w:hanging="480"/>
        <w:jc w:val="left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016" w:hanging="480"/>
        <w:jc w:val="left"/>
      </w:pPr>
      <w:rPr>
        <w:rFonts w:hint="default" w:ascii="Times New Roman" w:hAnsi="Times New Roman" w:eastAsia="Times New Roman"/>
        <w:position w:val="2"/>
        <w:sz w:val="24"/>
        <w:szCs w:val="24"/>
      </w:rPr>
    </w:lvl>
    <w:lvl w:ilvl="2">
      <w:start w:val="1"/>
      <w:numFmt w:val="bullet"/>
      <w:lvlText w:val="•"/>
      <w:lvlJc w:val="left"/>
      <w:pPr>
        <w:ind w:left="1529" w:hanging="48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1785" w:hanging="48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042" w:hanging="48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2298" w:hanging="48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2555" w:hanging="48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2811" w:hanging="48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3068" w:hanging="480"/>
      </w:pPr>
      <w:rPr>
        <w:rFonts w:hint="default"/>
      </w:rPr>
    </w:lvl>
  </w:abstractNum>
  <w:abstractNum w:abstractNumId="2">
    <w:multiLevelType w:val="hybridMultilevel"/>
    <w:lvl w:ilvl="0">
      <w:start w:val="1"/>
      <w:numFmt w:val="decimal"/>
      <w:lvlText w:val="%1"/>
      <w:lvlJc w:val="left"/>
      <w:pPr>
        <w:ind w:left="805" w:hanging="360"/>
        <w:jc w:val="left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05" w:hanging="360"/>
        <w:jc w:val="right"/>
      </w:pPr>
      <w:rPr>
        <w:rFonts w:hint="default" w:ascii="Times New Roman" w:hAnsi="Times New Roman" w:eastAsia="Times New Roman"/>
        <w:sz w:val="24"/>
        <w:szCs w:val="24"/>
      </w:rPr>
    </w:lvl>
    <w:lvl w:ilvl="2">
      <w:start w:val="1"/>
      <w:numFmt w:val="bullet"/>
      <w:lvlText w:val="•"/>
      <w:lvlJc w:val="left"/>
      <w:pPr>
        <w:ind w:left="1360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1638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191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219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2470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2748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3026" w:hanging="360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lvlText w:val="%1"/>
      <w:lvlJc w:val="left"/>
      <w:pPr>
        <w:ind w:left="805" w:hanging="360"/>
        <w:jc w:val="left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05" w:hanging="360"/>
        <w:jc w:val="right"/>
      </w:pPr>
      <w:rPr>
        <w:rFonts w:hint="default" w:ascii="Times New Roman" w:hAnsi="Times New Roman" w:eastAsia="Times New Roman"/>
        <w:sz w:val="24"/>
        <w:szCs w:val="24"/>
      </w:rPr>
    </w:lvl>
    <w:lvl w:ilvl="2">
      <w:start w:val="1"/>
      <w:numFmt w:val="bullet"/>
      <w:lvlText w:val="•"/>
      <w:lvlJc w:val="left"/>
      <w:pPr>
        <w:ind w:left="1360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1638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1915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219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2470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2748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3026" w:hanging="360"/>
      </w:pPr>
      <w:rPr>
        <w:rFonts w:hint="default"/>
      </w:rPr>
    </w:lvl>
  </w:abstractNum>
  <w:abstractNum w:abstractNumId="0">
    <w:multiLevelType w:val="hybridMultilevel"/>
    <w:lvl w:ilvl="0">
      <w:start w:val="1"/>
      <w:numFmt w:val="bullet"/>
      <w:lvlText w:val="·"/>
      <w:lvlJc w:val="left"/>
      <w:pPr>
        <w:ind w:left="100" w:hanging="1332"/>
      </w:pPr>
      <w:rPr>
        <w:rFonts w:hint="default" w:ascii="Sakkal Majalla" w:hAnsi="Sakkal Majalla" w:eastAsia="Sakkal Majalla"/>
        <w:w w:val="99"/>
        <w:sz w:val="24"/>
        <w:szCs w:val="24"/>
      </w:rPr>
    </w:lvl>
    <w:lvl w:ilvl="1">
      <w:start w:val="1"/>
      <w:numFmt w:val="bullet"/>
      <w:lvlText w:val="•"/>
      <w:lvlJc w:val="left"/>
      <w:pPr>
        <w:ind w:left="1046" w:hanging="133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992" w:hanging="133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38" w:hanging="133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4" w:hanging="133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0" w:hanging="133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76" w:hanging="133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2" w:hanging="133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68" w:hanging="1332"/>
      </w:pPr>
      <w:rPr>
        <w:rFonts w:hint="default"/>
      </w:rPr>
    </w:lvl>
  </w:abstract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TOC1" w:type="paragraph">
    <w:name w:val="TOC 1"/>
    <w:basedOn w:val="Normal"/>
    <w:uiPriority w:val="1"/>
    <w:qFormat/>
    <w:pPr>
      <w:spacing w:before="7"/>
    </w:pPr>
    <w:rPr>
      <w:rFonts w:ascii="Times New Roman" w:hAnsi="Times New Roman" w:eastAsia="Times New Roman"/>
      <w:b/>
      <w:bCs/>
      <w:sz w:val="24"/>
      <w:szCs w:val="24"/>
    </w:rPr>
  </w:style>
  <w:style w:styleId="BodyText" w:type="paragraph">
    <w:name w:val="Body Text"/>
    <w:basedOn w:val="Normal"/>
    <w:uiPriority w:val="1"/>
    <w:qFormat/>
    <w:pPr>
      <w:ind w:left="100"/>
    </w:pPr>
    <w:rPr>
      <w:rFonts w:ascii="Times New Roman" w:hAnsi="Times New Roman" w:eastAsia="Times New Roman"/>
      <w:sz w:val="24"/>
      <w:szCs w:val="24"/>
    </w:rPr>
  </w:style>
  <w:style w:styleId="Heading1" w:type="paragraph">
    <w:name w:val="Heading 1"/>
    <w:basedOn w:val="Normal"/>
    <w:uiPriority w:val="1"/>
    <w:qFormat/>
    <w:pPr>
      <w:spacing w:before="69"/>
      <w:ind w:left="191"/>
      <w:outlineLvl w:val="1"/>
    </w:pPr>
    <w:rPr>
      <w:rFonts w:ascii="Times New Roman" w:hAnsi="Times New Roman" w:eastAsia="Times New Roman"/>
      <w:b/>
      <w:bCs/>
      <w:sz w:val="24"/>
      <w:szCs w:val="24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m.ucdavis.edu/PMG/crops-agriculture.ht" TargetMode="External"/><Relationship Id="rId13" Type="http://schemas.openxmlformats.org/officeDocument/2006/relationships/hyperlink" Target="http://pestdata.ncsu.edu/cropprofiles" TargetMode="External"/><Relationship Id="rId18" Type="http://schemas.openxmlformats.org/officeDocument/2006/relationships/hyperlink" Target="http://www.ext.nodak.edu/extpubs/plantsci/rowcrops/" TargetMode="External"/><Relationship Id="rId26" Type="http://schemas.openxmlformats.org/officeDocument/2006/relationships/customXml" Target="../customXml/item2.xml"/><Relationship Id="rId3" Type="http://schemas.openxmlformats.org/officeDocument/2006/relationships/theme" Target="theme/theme1.xml"/><Relationship Id="rId21" Type="http://schemas.openxmlformats.org/officeDocument/2006/relationships/hyperlink" Target="http://soildatamart.nrcs.usd/" TargetMode="External"/><Relationship Id="rId7" Type="http://schemas.openxmlformats.org/officeDocument/2006/relationships/hyperlink" Target="http://www.statlab.iastate.e/" TargetMode="External"/><Relationship Id="rId12" Type="http://schemas.openxmlformats.org/officeDocument/2006/relationships/hyperlink" Target="http://ipmwww.ncsu.edu/opmppiap/subcrp.htm" TargetMode="External"/><Relationship Id="rId17" Type="http://schemas.openxmlformats.org/officeDocument/2006/relationships/hyperlink" Target="mailto:milton.cortes@nc.usda.gov" TargetMode="External"/><Relationship Id="rId25" Type="http://schemas.openxmlformats.org/officeDocument/2006/relationships/customXml" Target="../customXml/item1.xml"/><Relationship Id="rId2" Type="http://schemas.openxmlformats.org/officeDocument/2006/relationships/fontTable" Target="fontTable.xml"/><Relationship Id="rId16" Type="http://schemas.openxmlformats.org/officeDocument/2006/relationships/hyperlink" Target="http://forages.orst.edu/IS/NAIS/default.cfm" TargetMode="External"/><Relationship Id="rId20" Type="http://schemas.openxmlformats.org/officeDocument/2006/relationships/hyperlink" Target="mailto:strikb@bcc.orst.edu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eather.gov/climate" TargetMode="External"/><Relationship Id="rId11" Type="http://schemas.openxmlformats.org/officeDocument/2006/relationships/hyperlink" Target="http://soildatamart.nrcs.usda.gov/" TargetMode="External"/><Relationship Id="rId24" Type="http://schemas.openxmlformats.org/officeDocument/2006/relationships/numbering" Target="numbering.xml"/><Relationship Id="rId5" Type="http://schemas.openxmlformats.org/officeDocument/2006/relationships/hyperlink" Target="http://www.epa.gov/ceampubl/tools/metdata/index.htm)" TargetMode="External"/><Relationship Id="rId15" Type="http://schemas.openxmlformats.org/officeDocument/2006/relationships/hyperlink" Target="http://forage.cas.psu.edu/docs/species/alfalfa.html" TargetMode="External"/><Relationship Id="rId23" Type="http://schemas.openxmlformats.org/officeDocument/2006/relationships/hyperlink" Target="http://soildatamart.nrcs.usda.go/" TargetMode="External"/><Relationship Id="rId28" Type="http://schemas.openxmlformats.org/officeDocument/2006/relationships/customXml" Target="../customXml/item4.xml"/><Relationship Id="rId10" Type="http://schemas.openxmlformats.org/officeDocument/2006/relationships/hyperlink" Target="http://soils.usda.gov/technical/classification/osd/index.html" TargetMode="External"/><Relationship Id="rId19" Type="http://schemas.openxmlformats.org/officeDocument/2006/relationships/hyperlink" Target="http://www.ext.nodak.edu/extpubs/plantsci/rowcrop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tatlab.iastate.edu/s" TargetMode="External"/><Relationship Id="rId14" Type="http://schemas.openxmlformats.org/officeDocument/2006/relationships/hyperlink" Target="http://www.ipmcenters.org/cropprofiles/" TargetMode="External"/><Relationship Id="rId22" Type="http://schemas.openxmlformats.org/officeDocument/2006/relationships/hyperlink" Target="http://ortho.ftw.nrcs.usda.gov/osd/dat/L/LUFKIN.html" TargetMode="External"/><Relationship Id="rId27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29f62856-1543-49d4-a736-4569d363f533" ContentTypeId="0x0101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B1F0D5BF9C23541B1461454CEC566A9" ma:contentTypeVersion="20" ma:contentTypeDescription="Create a new document." ma:contentTypeScope="" ma:versionID="e92df712f5e8e16de2093b496d4cda6f">
  <xsd:schema xmlns:xsd="http://www.w3.org/2001/XMLSchema" xmlns:xs="http://www.w3.org/2001/XMLSchema" xmlns:p="http://schemas.microsoft.com/office/2006/metadata/properties" xmlns:ns1="http://schemas.microsoft.com/sharepoint/v3" xmlns:ns3="4ffa91fb-a0ff-4ac5-b2db-65c790d184a4" xmlns:ns4="http://schemas.microsoft.com/sharepoint.v3" xmlns:ns5="http://schemas.microsoft.com/sharepoint/v3/fields" xmlns:ns6="bd134039-2a59-4d1f-85d2-c300e3dca5cd" targetNamespace="http://schemas.microsoft.com/office/2006/metadata/properties" ma:root="true" ma:fieldsID="3a09bac66445e5d810c1b2fef2dcceb3" ns1:_="" ns3:_="" ns4:_="" ns5:_="" ns6:_="">
    <xsd:import namespace="http://schemas.microsoft.com/sharepoint/v3"/>
    <xsd:import namespace="4ffa91fb-a0ff-4ac5-b2db-65c790d184a4"/>
    <xsd:import namespace="http://schemas.microsoft.com/sharepoint.v3"/>
    <xsd:import namespace="http://schemas.microsoft.com/sharepoint/v3/fields"/>
    <xsd:import namespace="bd134039-2a59-4d1f-85d2-c300e3dca5cd"/>
    <xsd:element name="properties">
      <xsd:complexType>
        <xsd:sequence>
          <xsd:element name="documentManagement">
            <xsd:complexType>
              <xsd:all>
                <xsd:element ref="ns3:Document_x0020_Creation_x0020_Date" minOccurs="0"/>
                <xsd:element ref="ns3:Creator" minOccurs="0"/>
                <xsd:element ref="ns3:EPA_x0020_Office" minOccurs="0"/>
                <xsd:element ref="ns3:Record" minOccurs="0"/>
                <xsd:element ref="ns4:CategoryDescription" minOccurs="0"/>
                <xsd:element ref="ns3:Identifier" minOccurs="0"/>
                <xsd:element ref="ns3:EPA_x0020_Contributor" minOccurs="0"/>
                <xsd:element ref="ns3:External_x0020_Contributor" minOccurs="0"/>
                <xsd:element ref="ns5:_Coverage" minOccurs="0"/>
                <xsd:element ref="ns3:EPA_x0020_Related_x0020_Documents" minOccurs="0"/>
                <xsd:element ref="ns5:_Source" minOccurs="0"/>
                <xsd:element ref="ns3:Rights" minOccurs="0"/>
                <xsd:element ref="ns1:Language" minOccurs="0"/>
                <xsd:element ref="ns3:j747ac98061d40f0aa7bd47e1db5675d" minOccurs="0"/>
                <xsd:element ref="ns3:TaxKeywordTaxHTField" minOccurs="0"/>
                <xsd:element ref="ns3:TaxCatchAllLabel" minOccurs="0"/>
                <xsd:element ref="ns3:TaxCatchAll" minOccurs="0"/>
                <xsd:element ref="ns6:SharedWithUsers" minOccurs="0"/>
                <xsd:element ref="ns6:SharedWithDetails" minOccurs="0"/>
                <xsd:element ref="ns6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Language" ma:index="17" nillable="true" ma:displayName="Language" ma:default="English" ma:description="Select the document language from the drop down." ma:format="Dropdown" ma:internalName="Language" ma:readOnly="false">
      <xsd:simpleType>
        <xsd:restriction base="dms:Choice">
          <xsd:enumeration value="Arabic (Saudi Arabia)"/>
          <xsd:enumeration value="Bulgarian (Bulgaria)"/>
          <xsd:enumeration value="Chinese (Hong Kong S.A.R.)"/>
          <xsd:enumeration value="Chinese (People's Republic of China)"/>
          <xsd:enumeration value="Chinese (Taiwan)"/>
          <xsd:enumeration value="Croatian (Croatia)"/>
          <xsd:enumeration value="Czech (Czech Republic)"/>
          <xsd:enumeration value="Danish (Denmark)"/>
          <xsd:enumeration value="Dutch (Netherlands)"/>
          <xsd:enumeration value="English"/>
          <xsd:enumeration value="Estonian (Estonia)"/>
          <xsd:enumeration value="Finnish (Finland)"/>
          <xsd:enumeration value="French (France)"/>
          <xsd:enumeration value="German (Germany)"/>
          <xsd:enumeration value="Greek (Greece)"/>
          <xsd:enumeration value="Hebrew (Israel)"/>
          <xsd:enumeration value="Hindi (India)"/>
          <xsd:enumeration value="Hungarian (Hungary)"/>
          <xsd:enumeration value="Indonesian (Indonesia)"/>
          <xsd:enumeration value="Italian (Italy)"/>
          <xsd:enumeration value="Japanese (Japan)"/>
          <xsd:enumeration value="Korean (Korea)"/>
          <xsd:enumeration value="Latvian (Latvia)"/>
          <xsd:enumeration value="Lithuanian (Lithuania)"/>
          <xsd:enumeration value="Malay (Malaysia)"/>
          <xsd:enumeration value="Norwegian (Bokmal) (Norway)"/>
          <xsd:enumeration value="Polish (Poland)"/>
          <xsd:enumeration value="Portuguese (Brazil)"/>
          <xsd:enumeration value="Portuguese (Portugal)"/>
          <xsd:enumeration value="Romanian (Romania)"/>
          <xsd:enumeration value="Russian (Russia)"/>
          <xsd:enumeration value="Serbian (Latin) (Serbia)"/>
          <xsd:enumeration value="Slovak (Slovakia)"/>
          <xsd:enumeration value="Slovenian (Slovenia)"/>
          <xsd:enumeration value="Spanish (Spain)"/>
          <xsd:enumeration value="Swedish (Sweden)"/>
          <xsd:enumeration value="Thai (Thailand)"/>
          <xsd:enumeration value="Turkish (Turkey)"/>
          <xsd:enumeration value="Ukrainian (Ukraine)"/>
          <xsd:enumeration value="Urdu (Islamic Republic of Pakistan)"/>
          <xsd:enumeration value="Vietnamese (Vietnam)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a91fb-a0ff-4ac5-b2db-65c790d184a4" elementFormDefault="qualified">
    <xsd:import namespace="http://schemas.microsoft.com/office/2006/documentManagement/types"/>
    <xsd:import namespace="http://schemas.microsoft.com/office/infopath/2007/PartnerControls"/>
    <xsd:element name="Document_x0020_Creation_x0020_Date" ma:index="2" nillable="true" ma:displayName="Document Date" ma:default="[today]" ma:description="Enter the date this document was last modified. The upload date has been entered by default." ma:format="DateOnly" ma:internalName="Document_x0020_Creation_x0020_Date" ma:readOnly="false">
      <xsd:simpleType>
        <xsd:restriction base="dms:DateTime"/>
      </xsd:simpleType>
    </xsd:element>
    <xsd:element name="Creator" ma:index="3" nillable="true" ma:displayName="Creator" ma:description="Enter the person primarily responsible for the document. The name of the person uploading the document has been entered by default." ma:list="UserInfo" ma:SharePointGroup="0" ma:internalName="Crea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PA_x0020_Office" ma:index="4" nillable="true" ma:displayName="EPA Office" ma:description="Enter the EPA organization primarily responsible for the document. The office of the person uploading the document has been entered by default." ma:internalName="EPA_x0020_Office" ma:readOnly="false">
      <xsd:simpleType>
        <xsd:restriction base="dms:Text">
          <xsd:maxLength value="255"/>
        </xsd:restriction>
      </xsd:simpleType>
    </xsd:element>
    <xsd:element name="Record" ma:index="5" nillable="true" ma:displayName="Record" ma:default="Shared" ma:description="For documents that provide evidence of EPA decisions and actions, select &quot;Shared&quot; (open access) or &quot;Private&quot; (restricted access)." ma:format="Dropdown" ma:internalName="Record" ma:readOnly="false">
      <xsd:simpleType>
        <xsd:restriction base="dms:Choice">
          <xsd:enumeration value="None"/>
          <xsd:enumeration value="Shared"/>
          <xsd:enumeration value="Private"/>
        </xsd:restriction>
      </xsd:simpleType>
    </xsd:element>
    <xsd:element name="Identifier" ma:index="9" nillable="true" ma:displayName="Identifier" ma:description="Enter all EPA identification numbers applicable to this document, one on each line." ma:internalName="Identifier" ma:readOnly="false">
      <xsd:simpleType>
        <xsd:restriction base="dms:Note">
          <xsd:maxLength value="255"/>
        </xsd:restriction>
      </xsd:simpleType>
    </xsd:element>
    <xsd:element name="EPA_x0020_Contributor" ma:index="11" nillable="true" ma:displayName="EPA Contributor" ma:description="Enter an EPA person who contributed to the creation of the document but is not the primary author." ma:list="UserInfo" ma:SharePointGroup="0" ma:internalName="EPA_x0020_Contribu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xternal_x0020_Contributor" ma:index="12" nillable="true" ma:displayName="External Contributor" ma:description="Enter a non-EPA person who contributed to the creation of the document but is not the primary author." ma:internalName="External_x0020_Contributor" ma:readOnly="false">
      <xsd:simpleType>
        <xsd:restriction base="dms:Note">
          <xsd:maxLength value="255"/>
        </xsd:restriction>
      </xsd:simpleType>
    </xsd:element>
    <xsd:element name="EPA_x0020_Related_x0020_Documents" ma:index="14" nillable="true" ma:displayName="Other Related Documents" ma:description="Enter any related document." ma:internalName="EPA_x0020_Related_x0020_Documents" ma:readOnly="false">
      <xsd:simpleType>
        <xsd:restriction base="dms:Note">
          <xsd:maxLength value="255"/>
        </xsd:restriction>
      </xsd:simpleType>
    </xsd:element>
    <xsd:element name="Rights" ma:index="16" nillable="true" ma:displayName="Rights" ma:description="Enter information about intellectual property rights held over the document (e.g. copyright, patent, trademark)." ma:internalName="Rights" ma:readOnly="false">
      <xsd:simpleType>
        <xsd:restriction base="dms:Note">
          <xsd:maxLength value="255"/>
        </xsd:restriction>
      </xsd:simpleType>
    </xsd:element>
    <xsd:element name="j747ac98061d40f0aa7bd47e1db5675d" ma:index="19" nillable="true" ma:taxonomy="true" ma:internalName="j747ac98061d40f0aa7bd47e1db5675d" ma:taxonomyFieldName="Document_x0020_Type" ma:displayName="Document Type" ma:readOnly="false" ma:default="" ma:fieldId="{3747ac98-061d-40f0-aa7b-d47e1db5675d}" ma:sspId="29f62856-1543-49d4-a736-4569d363f533" ma:termSetId="e06cd6a9-a175-4da0-81cb-8dba7aa394a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KeywordTaxHTField" ma:index="21" nillable="true" ma:taxonomy="true" ma:internalName="TaxKeywordTaxHTField" ma:taxonomyFieldName="TaxKeyword" ma:displayName="Enterprise Keywords" ma:readOnly="false" ma:fieldId="{23f27201-bee3-471e-b2e7-b64fd8b7ca38}" ma:taxonomyMulti="true" ma:sspId="29f62856-1543-49d4-a736-4569d363f533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Label" ma:index="23" nillable="true" ma:displayName="Taxonomy Catch All Column1" ma:hidden="true" ma:list="{abccf912-64d4-432b-8842-888a02840637}" ma:internalName="TaxCatchAllLabel" ma:readOnly="true" ma:showField="CatchAllDataLabel" ma:web="bd134039-2a59-4d1f-85d2-c300e3dca5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" ma:index="24" nillable="true" ma:displayName="Taxonomy Catch All Column" ma:hidden="true" ma:list="{abccf912-64d4-432b-8842-888a02840637}" ma:internalName="TaxCatchAll" ma:showField="CatchAllData" ma:web="bd134039-2a59-4d1f-85d2-c300e3dca5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6" nillable="true" ma:displayName="Description" ma:description="Enter a brief description." ma:internalName="CategoryDescription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Coverage" ma:index="13" nillable="true" ma:displayName="Coverage" ma:description="Enter the geographic location, jurisdiction, or time period for which the document is relevant." ma:internalName="_Coverage" ma:readOnly="false">
      <xsd:simpleType>
        <xsd:restriction base="dms:Text">
          <xsd:maxLength value="255"/>
        </xsd:restriction>
      </xsd:simpleType>
    </xsd:element>
    <xsd:element name="_Source" ma:index="15" nillable="true" ma:displayName="Source" ma:description="Enter a source from which the document is derived." ma:internalName="_Source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134039-2a59-4d1f-85d2-c300e3dca5cd" elementFormDefault="qualified">
    <xsd:import namespace="http://schemas.microsoft.com/office/2006/documentManagement/types"/>
    <xsd:import namespace="http://schemas.microsoft.com/office/infopath/2007/PartnerControls"/>
    <xsd:element name="SharedWithUsers" ma:index="2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3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ource xmlns="http://schemas.microsoft.com/sharepoint/v3/fields" xsi:nil="true"/>
    <Language xmlns="http://schemas.microsoft.com/sharepoint/v3">English</Language>
    <j747ac98061d40f0aa7bd47e1db5675d xmlns="4ffa91fb-a0ff-4ac5-b2db-65c790d184a4">
      <Terms xmlns="http://schemas.microsoft.com/office/infopath/2007/PartnerControls"/>
    </j747ac98061d40f0aa7bd47e1db5675d>
    <External_x0020_Contributor xmlns="4ffa91fb-a0ff-4ac5-b2db-65c790d184a4" xsi:nil="true"/>
    <TaxKeywordTaxHTField xmlns="4ffa91fb-a0ff-4ac5-b2db-65c790d184a4">
      <Terms xmlns="http://schemas.microsoft.com/office/infopath/2007/PartnerControls"/>
    </TaxKeywordTaxHTField>
    <Record xmlns="4ffa91fb-a0ff-4ac5-b2db-65c790d184a4">Shared</Record>
    <Rights xmlns="4ffa91fb-a0ff-4ac5-b2db-65c790d184a4" xsi:nil="true"/>
    <Document_x0020_Creation_x0020_Date xmlns="4ffa91fb-a0ff-4ac5-b2db-65c790d184a4">2015-09-25T13:48:06+00:00</Document_x0020_Creation_x0020_Date>
    <EPA_x0020_Office xmlns="4ffa91fb-a0ff-4ac5-b2db-65c790d184a4" xsi:nil="true"/>
    <CategoryDescription xmlns="http://schemas.microsoft.com/sharepoint.v3" xsi:nil="true"/>
    <Identifier xmlns="4ffa91fb-a0ff-4ac5-b2db-65c790d184a4" xsi:nil="true"/>
    <_Coverage xmlns="http://schemas.microsoft.com/sharepoint/v3/fields" xsi:nil="true"/>
    <Creator xmlns="4ffa91fb-a0ff-4ac5-b2db-65c790d184a4">
      <UserInfo>
        <DisplayName/>
        <AccountId xsi:nil="true"/>
        <AccountType/>
      </UserInfo>
    </Creator>
    <EPA_x0020_Related_x0020_Documents xmlns="4ffa91fb-a0ff-4ac5-b2db-65c790d184a4" xsi:nil="true"/>
    <EPA_x0020_Contributor xmlns="4ffa91fb-a0ff-4ac5-b2db-65c790d184a4">
      <UserInfo>
        <DisplayName/>
        <AccountId xsi:nil="true"/>
        <AccountType/>
      </UserInfo>
    </EPA_x0020_Contributor>
    <TaxCatchAll xmlns="4ffa91fb-a0ff-4ac5-b2db-65c790d184a4"/>
  </documentManagement>
</p:properties>
</file>

<file path=customXml/itemProps1.xml><?xml version="1.0" encoding="utf-8"?>
<ds:datastoreItem xmlns:ds="http://schemas.openxmlformats.org/officeDocument/2006/customXml" ds:itemID="{A0D516CA-2883-4B6D-81C4-EADCA2F82922}"/>
</file>

<file path=customXml/itemProps2.xml><?xml version="1.0" encoding="utf-8"?>
<ds:datastoreItem xmlns:ds="http://schemas.openxmlformats.org/officeDocument/2006/customXml" ds:itemID="{E89A0A33-19C2-44B2-9C67-308EFEDA6CBE}"/>
</file>

<file path=customXml/itemProps3.xml><?xml version="1.0" encoding="utf-8"?>
<ds:datastoreItem xmlns:ds="http://schemas.openxmlformats.org/officeDocument/2006/customXml" ds:itemID="{CE7CBD60-E93D-42ED-8834-EC3E0888EBE8}"/>
</file>

<file path=customXml/itemProps4.xml><?xml version="1.0" encoding="utf-8"?>
<ds:datastoreItem xmlns:ds="http://schemas.openxmlformats.org/officeDocument/2006/customXml" ds:itemID="{672CEEA6-31A1-4EBE-9399-556D1D56529E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2015-09-25T09:47:46Z</dcterms:created>
  <dcterms:modified xsi:type="dcterms:W3CDTF">2015-09-25T09:47:46Z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2015-09-25T00:00:00Z</vt:filetime>
  </property>
  <property fmtid="{D5CDD505-2E9C-101B-9397-08002B2CF9AE}" pid="3" name="LastSaved">
    <vt:filetime>2015-09-25T00:00:00Z</vt:filetime>
  </property>
  <property fmtid="{D5CDD505-2E9C-101B-9397-08002B2CF9AE}" pid="4" name="ContentTypeId">
    <vt:lpwstr>0x0101004B1F0D5BF9C23541B1461454CEC566A9</vt:lpwstr>
  </property>
  <property fmtid="{D5CDD505-2E9C-101B-9397-08002B2CF9AE}" pid="5" name="TaxKeyword">
    <vt:lpwstr/>
  </property>
  <property fmtid="{D5CDD505-2E9C-101B-9397-08002B2CF9AE}" pid="6" name="Document Type">
    <vt:lpwstr/>
  </property>
</Properties>
</file>